
<file path=[Content_Types].xml><?xml version="1.0" encoding="utf-8"?>
<Types xmlns="http://schemas.openxmlformats.org/package/2006/content-types">
  <Default Extension="pct" ContentType="image/x-pi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E7CB4" w14:textId="70421B61" w:rsidR="006D797F" w:rsidRPr="00AF2781" w:rsidRDefault="006A1A11" w:rsidP="00156F0A">
      <w:r>
        <w:t>Pérégrinages 96</w:t>
      </w:r>
    </w:p>
    <w:p w14:paraId="5C2D8DBE" w14:textId="4C69F2B2" w:rsidR="002F5DBD" w:rsidRDefault="006A1A11" w:rsidP="00156F0A">
      <w:pPr>
        <w:rPr>
          <w:bCs/>
          <w:u w:val="single"/>
        </w:rPr>
      </w:pPr>
      <w:r w:rsidRPr="006A1A11">
        <w:drawing>
          <wp:inline distT="0" distB="0" distL="0" distR="0" wp14:anchorId="6B5A9D51" wp14:editId="0E522211">
            <wp:extent cx="2540000" cy="3492500"/>
            <wp:effectExtent l="0" t="0" r="0" b="0"/>
            <wp:docPr id="1773057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5752" name=""/>
                    <pic:cNvPicPr/>
                  </pic:nvPicPr>
                  <pic:blipFill>
                    <a:blip r:embed="rId6"/>
                    <a:stretch>
                      <a:fillRect/>
                    </a:stretch>
                  </pic:blipFill>
                  <pic:spPr>
                    <a:xfrm>
                      <a:off x="0" y="0"/>
                      <a:ext cx="2540000" cy="3492500"/>
                    </a:xfrm>
                    <a:prstGeom prst="rect">
                      <a:avLst/>
                    </a:prstGeom>
                  </pic:spPr>
                </pic:pic>
              </a:graphicData>
            </a:graphic>
          </wp:inline>
        </w:drawing>
      </w:r>
    </w:p>
    <w:p w14:paraId="17908722" w14:textId="77777777" w:rsidR="002F5DBD" w:rsidRDefault="002F5DBD">
      <w:pPr>
        <w:rPr>
          <w:bCs/>
          <w:u w:val="single"/>
        </w:rPr>
      </w:pPr>
      <w:r>
        <w:rPr>
          <w:bCs/>
          <w:u w:val="single"/>
        </w:rPr>
        <w:br w:type="page"/>
      </w:r>
    </w:p>
    <w:p w14:paraId="6A5EA843" w14:textId="77777777" w:rsidR="006A1A11" w:rsidRDefault="006A1A11" w:rsidP="00156F0A">
      <w:pPr>
        <w:rPr>
          <w:bCs/>
          <w:u w:val="single"/>
        </w:rPr>
      </w:pPr>
    </w:p>
    <w:p w14:paraId="3B84F284" w14:textId="2F08133D" w:rsidR="006D797F" w:rsidRPr="006A1A11" w:rsidRDefault="00000000" w:rsidP="002F5DBD">
      <w:pPr>
        <w:pStyle w:val="Titre1"/>
      </w:pPr>
      <w:r w:rsidRPr="00AF2781">
        <w:t xml:space="preserve">Je t’ai vue </w:t>
      </w:r>
    </w:p>
    <w:p w14:paraId="048489B6" w14:textId="1C351C45" w:rsidR="0018796C" w:rsidRDefault="0018796C" w:rsidP="00156F0A">
      <w:pPr>
        <w:rPr>
          <w:rFonts w:eastAsia="Times New Roman"/>
        </w:rPr>
      </w:pPr>
      <w:r w:rsidRPr="0018796C">
        <w:rPr>
          <w:rFonts w:eastAsia="Times New Roman"/>
        </w:rPr>
        <w:drawing>
          <wp:inline distT="0" distB="0" distL="0" distR="0" wp14:anchorId="3C8A442E" wp14:editId="64933F21">
            <wp:extent cx="1614792" cy="2004709"/>
            <wp:effectExtent l="304800" t="228600" r="290830" b="205105"/>
            <wp:docPr id="8592516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51614" name=""/>
                    <pic:cNvPicPr/>
                  </pic:nvPicPr>
                  <pic:blipFill>
                    <a:blip r:embed="rId7"/>
                    <a:stretch>
                      <a:fillRect/>
                    </a:stretch>
                  </pic:blipFill>
                  <pic:spPr>
                    <a:xfrm rot="1206711">
                      <a:off x="0" y="0"/>
                      <a:ext cx="1624506" cy="2016768"/>
                    </a:xfrm>
                    <a:prstGeom prst="rect">
                      <a:avLst/>
                    </a:prstGeom>
                  </pic:spPr>
                </pic:pic>
              </a:graphicData>
            </a:graphic>
          </wp:inline>
        </w:drawing>
      </w:r>
    </w:p>
    <w:p w14:paraId="765887BE" w14:textId="258899E4" w:rsidR="006D797F" w:rsidRPr="00AF2781" w:rsidRDefault="00000000" w:rsidP="00D5517E">
      <w:pPr>
        <w:ind w:left="5812"/>
        <w:rPr>
          <w:rFonts w:eastAsia="Times New Roman"/>
        </w:rPr>
      </w:pPr>
      <w:r w:rsidRPr="00AF2781">
        <w:rPr>
          <w:rFonts w:eastAsia="Times New Roman"/>
        </w:rPr>
        <w:t>Je t’ai vue</w:t>
      </w:r>
    </w:p>
    <w:p w14:paraId="3D5C8367" w14:textId="2C37FF87" w:rsidR="006D797F" w:rsidRPr="00AF2781" w:rsidRDefault="00000000" w:rsidP="00D5517E">
      <w:pPr>
        <w:ind w:left="5812"/>
        <w:rPr>
          <w:rFonts w:eastAsia="Times New Roman"/>
        </w:rPr>
      </w:pPr>
      <w:r w:rsidRPr="00AF2781">
        <w:rPr>
          <w:rFonts w:eastAsia="Times New Roman"/>
        </w:rPr>
        <w:t>Comme une lune traverse</w:t>
      </w:r>
    </w:p>
    <w:p w14:paraId="2129D82B" w14:textId="77777777" w:rsidR="006D797F" w:rsidRPr="00AF2781" w:rsidRDefault="00000000" w:rsidP="00D5517E">
      <w:pPr>
        <w:ind w:left="5812"/>
        <w:rPr>
          <w:rFonts w:eastAsia="Times New Roman"/>
        </w:rPr>
      </w:pPr>
      <w:proofErr w:type="gramStart"/>
      <w:r w:rsidRPr="00AF2781">
        <w:rPr>
          <w:rFonts w:eastAsia="Times New Roman"/>
        </w:rPr>
        <w:t>entre</w:t>
      </w:r>
      <w:proofErr w:type="gramEnd"/>
      <w:r w:rsidRPr="00AF2781">
        <w:rPr>
          <w:rFonts w:eastAsia="Times New Roman"/>
        </w:rPr>
        <w:t xml:space="preserve"> deux nuages</w:t>
      </w:r>
    </w:p>
    <w:p w14:paraId="5D56A39D" w14:textId="77777777" w:rsidR="006D797F" w:rsidRPr="00AF2781" w:rsidRDefault="00000000" w:rsidP="00D5517E">
      <w:pPr>
        <w:ind w:left="5812"/>
        <w:rPr>
          <w:rFonts w:eastAsia="Times New Roman"/>
        </w:rPr>
      </w:pPr>
      <w:r w:rsidRPr="00AF2781">
        <w:rPr>
          <w:rFonts w:eastAsia="Times New Roman"/>
        </w:rPr>
        <w:t>Et je t’ai perdue</w:t>
      </w:r>
    </w:p>
    <w:p w14:paraId="5FCFAE80" w14:textId="77777777" w:rsidR="006D797F" w:rsidRPr="00AF2781" w:rsidRDefault="00000000" w:rsidP="00D5517E">
      <w:pPr>
        <w:ind w:left="5812"/>
        <w:rPr>
          <w:rFonts w:eastAsia="Times New Roman"/>
        </w:rPr>
      </w:pPr>
      <w:proofErr w:type="gramStart"/>
      <w:r w:rsidRPr="00AF2781">
        <w:rPr>
          <w:rFonts w:eastAsia="Times New Roman"/>
        </w:rPr>
        <w:t>ne</w:t>
      </w:r>
      <w:proofErr w:type="gramEnd"/>
      <w:r w:rsidRPr="00AF2781">
        <w:rPr>
          <w:rFonts w:eastAsia="Times New Roman"/>
        </w:rPr>
        <w:t xml:space="preserve"> laissant que cette lueur</w:t>
      </w:r>
    </w:p>
    <w:p w14:paraId="01BDAE1E" w14:textId="1F4B2AC2" w:rsidR="00D5517E" w:rsidRDefault="00000000" w:rsidP="00D5517E">
      <w:pPr>
        <w:ind w:left="5812"/>
        <w:rPr>
          <w:rFonts w:eastAsia="Times New Roman"/>
        </w:rPr>
      </w:pPr>
      <w:proofErr w:type="gramStart"/>
      <w:r w:rsidRPr="00AF2781">
        <w:rPr>
          <w:rFonts w:eastAsia="Times New Roman"/>
        </w:rPr>
        <w:t>qui</w:t>
      </w:r>
      <w:proofErr w:type="gramEnd"/>
      <w:r w:rsidRPr="00AF2781">
        <w:rPr>
          <w:rFonts w:eastAsia="Times New Roman"/>
        </w:rPr>
        <w:t xml:space="preserve"> perce la nuit</w:t>
      </w:r>
    </w:p>
    <w:p w14:paraId="40932730" w14:textId="77777777" w:rsidR="00D5517E" w:rsidRPr="00AF2781" w:rsidRDefault="00D5517E" w:rsidP="00D5517E">
      <w:pPr>
        <w:rPr>
          <w:rFonts w:eastAsia="Times New Roman"/>
        </w:rPr>
      </w:pPr>
    </w:p>
    <w:p w14:paraId="1A2416BB" w14:textId="4388825E" w:rsidR="006D797F" w:rsidRPr="002F5DBD" w:rsidRDefault="00000000" w:rsidP="002F5DBD">
      <w:pPr>
        <w:pStyle w:val="Titre1"/>
      </w:pPr>
      <w:r w:rsidRPr="002F5DBD">
        <w:t>Et le torrent dit à la mer</w:t>
      </w:r>
    </w:p>
    <w:p w14:paraId="7588D035" w14:textId="6338A746" w:rsidR="006D797F" w:rsidRPr="00AF2781" w:rsidRDefault="00000000" w:rsidP="00156F0A">
      <w:pPr>
        <w:rPr>
          <w:rFonts w:eastAsia="Times New Roman"/>
        </w:rPr>
      </w:pPr>
      <w:r w:rsidRPr="00AF2781">
        <w:rPr>
          <w:rFonts w:eastAsia="Times New Roman"/>
        </w:rPr>
        <w:t>Et le torrent dit à la mer</w:t>
      </w:r>
      <w:proofErr w:type="gramStart"/>
      <w:r w:rsidR="00156F0A">
        <w:t xml:space="preserve"> </w:t>
      </w:r>
      <w:r w:rsidRPr="00AF2781">
        <w:rPr>
          <w:rFonts w:eastAsia="Times New Roman"/>
        </w:rPr>
        <w:t>:”</w:t>
      </w:r>
      <w:proofErr w:type="gramEnd"/>
      <w:r w:rsidRPr="00AF2781">
        <w:rPr>
          <w:rFonts w:eastAsia="Times New Roman"/>
        </w:rPr>
        <w:t xml:space="preserve"> Viens voir ma montagne, celle qui m’a fait naître: sauvage j’étais, sauvage je suis parti, </w:t>
      </w:r>
      <w:proofErr w:type="spellStart"/>
      <w:r w:rsidRPr="00AF2781">
        <w:rPr>
          <w:rFonts w:eastAsia="Times New Roman"/>
        </w:rPr>
        <w:t>goûlu</w:t>
      </w:r>
      <w:proofErr w:type="spellEnd"/>
      <w:r w:rsidRPr="00AF2781">
        <w:rPr>
          <w:rFonts w:eastAsia="Times New Roman"/>
        </w:rPr>
        <w:t>, avide, défiant les nuages, bondissant en arc en ciel, plongeant sans un coup d’aile sur le bel enfer de la terre, ivre de ma jeunesse, secouant les forêts, arrachant aux terres la richesse...</w:t>
      </w:r>
    </w:p>
    <w:p w14:paraId="1CA87E03" w14:textId="77777777" w:rsidR="006D797F" w:rsidRPr="00AF2781" w:rsidRDefault="00000000" w:rsidP="00156F0A">
      <w:pPr>
        <w:rPr>
          <w:rFonts w:eastAsia="Times New Roman"/>
        </w:rPr>
      </w:pPr>
      <w:r w:rsidRPr="00AF2781">
        <w:rPr>
          <w:rFonts w:eastAsia="Times New Roman"/>
        </w:rPr>
        <w:t>J’ai parcouru le monde, j’ai recueilli les pleurs de la terre, j’ai charrié la misère et le bonheur et je viens maintenant m’endormir près de toi.”</w:t>
      </w:r>
    </w:p>
    <w:p w14:paraId="06F6FD34" w14:textId="77777777" w:rsidR="006D797F" w:rsidRPr="00AF2781" w:rsidRDefault="00000000" w:rsidP="00156F0A">
      <w:pPr>
        <w:rPr>
          <w:rFonts w:eastAsia="Times New Roman"/>
        </w:rPr>
      </w:pPr>
      <w:r w:rsidRPr="00AF2781">
        <w:rPr>
          <w:rFonts w:eastAsia="Times New Roman"/>
        </w:rPr>
        <w:t xml:space="preserve">Et la mer se mit à rêver. Elle demanda le vent et </w:t>
      </w:r>
      <w:proofErr w:type="spellStart"/>
      <w:r w:rsidRPr="00AF2781">
        <w:rPr>
          <w:rFonts w:eastAsia="Times New Roman"/>
        </w:rPr>
        <w:t>carressa</w:t>
      </w:r>
      <w:proofErr w:type="spellEnd"/>
      <w:r w:rsidRPr="00AF2781">
        <w:rPr>
          <w:rFonts w:eastAsia="Times New Roman"/>
        </w:rPr>
        <w:t xml:space="preserve"> la terre de ses vagues indolentes, tendant son visage à la pluie, en riant...</w:t>
      </w:r>
    </w:p>
    <w:p w14:paraId="4C5C6BA3" w14:textId="77777777" w:rsidR="006D797F" w:rsidRPr="00AF2781" w:rsidRDefault="006D797F" w:rsidP="00156F0A">
      <w:pPr>
        <w:rPr>
          <w:rFonts w:eastAsia="Times New Roman"/>
        </w:rPr>
      </w:pPr>
    </w:p>
    <w:p w14:paraId="109A2B74" w14:textId="77777777" w:rsidR="006D797F" w:rsidRPr="00AF2781" w:rsidRDefault="00000000" w:rsidP="00156F0A">
      <w:pPr>
        <w:rPr>
          <w:rFonts w:eastAsia="Times New Roman"/>
        </w:rPr>
      </w:pPr>
      <w:r w:rsidRPr="00AF2781">
        <w:rPr>
          <w:rFonts w:eastAsia="Times New Roman"/>
        </w:rPr>
        <w:t>Alors le soleil fut plus dru...</w:t>
      </w:r>
    </w:p>
    <w:p w14:paraId="0581AF73" w14:textId="183DA60D" w:rsidR="006D797F" w:rsidRPr="00AF2781" w:rsidRDefault="00000000" w:rsidP="002F5DBD">
      <w:pPr>
        <w:pStyle w:val="Titre1"/>
      </w:pPr>
      <w:r w:rsidRPr="00AF2781">
        <w:lastRenderedPageBreak/>
        <w:t>Soleil carré - d</w:t>
      </w:r>
    </w:p>
    <w:p w14:paraId="5B348BFE" w14:textId="6DE5BC9E" w:rsidR="006D797F" w:rsidRPr="00AF2781" w:rsidRDefault="00000000" w:rsidP="00156F0A">
      <w:pPr>
        <w:rPr>
          <w:rFonts w:eastAsia="Times New Roman"/>
        </w:rPr>
      </w:pPr>
      <w:proofErr w:type="gramStart"/>
      <w:r w:rsidRPr="00AF2781">
        <w:rPr>
          <w:rFonts w:eastAsia="Times New Roman"/>
        </w:rPr>
        <w:t>dessin</w:t>
      </w:r>
      <w:proofErr w:type="gramEnd"/>
    </w:p>
    <w:p w14:paraId="09EB787A" w14:textId="46B7FB2C" w:rsidR="006D797F" w:rsidRPr="00AF2781" w:rsidRDefault="00000000" w:rsidP="002F5DBD">
      <w:pPr>
        <w:pStyle w:val="Titre1"/>
      </w:pPr>
      <w:r w:rsidRPr="00AF2781">
        <w:t>Cent cascades de bleu désert</w:t>
      </w:r>
    </w:p>
    <w:p w14:paraId="297994B2" w14:textId="77777777" w:rsidR="006D797F" w:rsidRPr="00AF2781" w:rsidRDefault="00000000" w:rsidP="00156F0A">
      <w:pPr>
        <w:rPr>
          <w:rFonts w:eastAsia="Times New Roman"/>
        </w:rPr>
      </w:pPr>
      <w:r w:rsidRPr="00AF2781">
        <w:rPr>
          <w:rFonts w:eastAsia="Times New Roman"/>
        </w:rPr>
        <w:t>Cent cascades de bleu désert</w:t>
      </w:r>
    </w:p>
    <w:p w14:paraId="384A493B" w14:textId="77777777" w:rsidR="006D797F" w:rsidRPr="00AF2781" w:rsidRDefault="00000000" w:rsidP="00156F0A">
      <w:pPr>
        <w:rPr>
          <w:rFonts w:eastAsia="Times New Roman"/>
        </w:rPr>
      </w:pPr>
      <w:r w:rsidRPr="00AF2781">
        <w:rPr>
          <w:rFonts w:eastAsia="Times New Roman"/>
        </w:rPr>
        <w:t>Frappant un lac rouge safran</w:t>
      </w:r>
    </w:p>
    <w:p w14:paraId="14E82ABD" w14:textId="77777777" w:rsidR="006D797F" w:rsidRPr="00AF2781" w:rsidRDefault="00000000" w:rsidP="00156F0A">
      <w:pPr>
        <w:rPr>
          <w:rFonts w:eastAsia="Times New Roman"/>
        </w:rPr>
      </w:pPr>
      <w:r w:rsidRPr="00AF2781">
        <w:rPr>
          <w:rFonts w:eastAsia="Times New Roman"/>
        </w:rPr>
        <w:t>Dans l’eau dormante</w:t>
      </w:r>
    </w:p>
    <w:p w14:paraId="29BC4105" w14:textId="77777777" w:rsidR="006D797F" w:rsidRPr="00AF2781" w:rsidRDefault="00000000" w:rsidP="00156F0A">
      <w:pPr>
        <w:rPr>
          <w:rFonts w:eastAsia="Times New Roman"/>
        </w:rPr>
      </w:pPr>
      <w:proofErr w:type="gramStart"/>
      <w:r w:rsidRPr="00AF2781">
        <w:rPr>
          <w:rFonts w:eastAsia="Times New Roman"/>
        </w:rPr>
        <w:t>par</w:t>
      </w:r>
      <w:proofErr w:type="gramEnd"/>
      <w:r w:rsidRPr="00AF2781">
        <w:rPr>
          <w:rFonts w:eastAsia="Times New Roman"/>
        </w:rPr>
        <w:t xml:space="preserve"> la neige fondante</w:t>
      </w:r>
    </w:p>
    <w:p w14:paraId="361724AC" w14:textId="77777777" w:rsidR="006D797F" w:rsidRPr="00AF2781" w:rsidRDefault="00000000" w:rsidP="00156F0A">
      <w:pPr>
        <w:rPr>
          <w:rFonts w:eastAsia="Times New Roman"/>
        </w:rPr>
      </w:pPr>
      <w:r w:rsidRPr="00AF2781">
        <w:rPr>
          <w:rFonts w:eastAsia="Times New Roman"/>
        </w:rPr>
        <w:t>Pulsent sans fin les rides tranquilles</w:t>
      </w:r>
    </w:p>
    <w:p w14:paraId="30E6BBBE" w14:textId="77777777" w:rsidR="006D797F" w:rsidRPr="00AF2781" w:rsidRDefault="00000000" w:rsidP="00156F0A">
      <w:pPr>
        <w:rPr>
          <w:rFonts w:eastAsia="Times New Roman"/>
        </w:rPr>
      </w:pPr>
      <w:r w:rsidRPr="00AF2781">
        <w:rPr>
          <w:rFonts w:eastAsia="Times New Roman"/>
        </w:rPr>
        <w:t>Et circulaires</w:t>
      </w:r>
    </w:p>
    <w:p w14:paraId="1EBD3906" w14:textId="77777777" w:rsidR="006D797F" w:rsidRPr="00AF2781" w:rsidRDefault="00000000" w:rsidP="00156F0A">
      <w:pPr>
        <w:rPr>
          <w:rFonts w:eastAsia="Times New Roman"/>
        </w:rPr>
      </w:pPr>
      <w:r w:rsidRPr="00AF2781">
        <w:rPr>
          <w:rFonts w:eastAsia="Times New Roman"/>
        </w:rPr>
        <w:t xml:space="preserve">D’un </w:t>
      </w:r>
      <w:proofErr w:type="spellStart"/>
      <w:r w:rsidRPr="00AF2781">
        <w:rPr>
          <w:rFonts w:eastAsia="Times New Roman"/>
        </w:rPr>
        <w:t>invisble</w:t>
      </w:r>
      <w:proofErr w:type="spellEnd"/>
      <w:r w:rsidRPr="00AF2781">
        <w:rPr>
          <w:rFonts w:eastAsia="Times New Roman"/>
        </w:rPr>
        <w:t xml:space="preserve"> géomètre affairé.</w:t>
      </w:r>
    </w:p>
    <w:p w14:paraId="5C415C37" w14:textId="77777777" w:rsidR="006D797F" w:rsidRPr="00AF2781" w:rsidRDefault="006D797F" w:rsidP="00156F0A">
      <w:pPr>
        <w:rPr>
          <w:rFonts w:eastAsia="Times New Roman"/>
        </w:rPr>
      </w:pPr>
    </w:p>
    <w:p w14:paraId="527B9D4B" w14:textId="77777777" w:rsidR="006D797F" w:rsidRPr="00AF2781" w:rsidRDefault="00000000" w:rsidP="00156F0A">
      <w:pPr>
        <w:rPr>
          <w:rFonts w:eastAsia="Times New Roman"/>
        </w:rPr>
      </w:pPr>
      <w:r w:rsidRPr="00AF2781">
        <w:rPr>
          <w:rFonts w:eastAsia="Times New Roman"/>
        </w:rPr>
        <w:t>Les cercles liquides s’entrechoquent</w:t>
      </w:r>
    </w:p>
    <w:p w14:paraId="6B4E34FD" w14:textId="77777777" w:rsidR="006D797F" w:rsidRPr="00AF2781" w:rsidRDefault="00000000" w:rsidP="00156F0A">
      <w:pPr>
        <w:rPr>
          <w:rFonts w:eastAsia="Times New Roman"/>
        </w:rPr>
      </w:pPr>
      <w:r w:rsidRPr="00AF2781">
        <w:rPr>
          <w:rFonts w:eastAsia="Times New Roman"/>
        </w:rPr>
        <w:t>Et parfois bercent la feuille</w:t>
      </w:r>
    </w:p>
    <w:p w14:paraId="3253B995" w14:textId="77777777" w:rsidR="006D797F" w:rsidRPr="00AF2781" w:rsidRDefault="00000000" w:rsidP="00156F0A">
      <w:pPr>
        <w:rPr>
          <w:rFonts w:eastAsia="Times New Roman"/>
        </w:rPr>
      </w:pPr>
      <w:r w:rsidRPr="00AF2781">
        <w:rPr>
          <w:rFonts w:eastAsia="Times New Roman"/>
        </w:rPr>
        <w:t>D’un hêtre</w:t>
      </w:r>
    </w:p>
    <w:p w14:paraId="510363B7" w14:textId="77777777" w:rsidR="006D797F" w:rsidRPr="00AF2781" w:rsidRDefault="00000000" w:rsidP="00156F0A">
      <w:pPr>
        <w:rPr>
          <w:rFonts w:eastAsia="Times New Roman"/>
        </w:rPr>
      </w:pPr>
      <w:r w:rsidRPr="00AF2781">
        <w:rPr>
          <w:rFonts w:eastAsia="Times New Roman"/>
        </w:rPr>
        <w:t xml:space="preserve">Qui se dépeint d’une touche </w:t>
      </w:r>
    </w:p>
    <w:p w14:paraId="0A15547A" w14:textId="77777777" w:rsidR="006D797F" w:rsidRPr="00AF2781" w:rsidRDefault="00000000" w:rsidP="00156F0A">
      <w:pPr>
        <w:rPr>
          <w:rFonts w:eastAsia="Times New Roman"/>
        </w:rPr>
      </w:pPr>
      <w:r w:rsidRPr="00AF2781">
        <w:rPr>
          <w:rFonts w:eastAsia="Times New Roman"/>
        </w:rPr>
        <w:t>Jaune sanguin</w:t>
      </w:r>
    </w:p>
    <w:p w14:paraId="6F567C7F" w14:textId="77777777" w:rsidR="006D797F" w:rsidRPr="00AF2781" w:rsidRDefault="006D797F" w:rsidP="00156F0A">
      <w:pPr>
        <w:rPr>
          <w:rFonts w:eastAsia="Times New Roman"/>
        </w:rPr>
      </w:pPr>
    </w:p>
    <w:p w14:paraId="63F30C78" w14:textId="77777777" w:rsidR="006D797F" w:rsidRPr="00AF2781" w:rsidRDefault="00000000" w:rsidP="00156F0A">
      <w:pPr>
        <w:rPr>
          <w:rFonts w:eastAsia="Times New Roman"/>
        </w:rPr>
      </w:pPr>
      <w:r w:rsidRPr="00AF2781">
        <w:rPr>
          <w:rFonts w:eastAsia="Times New Roman"/>
        </w:rPr>
        <w:t>L’immobile ennui</w:t>
      </w:r>
    </w:p>
    <w:p w14:paraId="7E324D01" w14:textId="77777777" w:rsidR="006D797F" w:rsidRPr="00AF2781" w:rsidRDefault="00000000" w:rsidP="00156F0A">
      <w:pPr>
        <w:rPr>
          <w:rFonts w:eastAsia="Times New Roman"/>
        </w:rPr>
      </w:pPr>
      <w:proofErr w:type="gramStart"/>
      <w:r w:rsidRPr="00AF2781">
        <w:rPr>
          <w:rFonts w:eastAsia="Times New Roman"/>
        </w:rPr>
        <w:t>du</w:t>
      </w:r>
      <w:proofErr w:type="gramEnd"/>
      <w:r w:rsidRPr="00AF2781">
        <w:rPr>
          <w:rFonts w:eastAsia="Times New Roman"/>
        </w:rPr>
        <w:t xml:space="preserve"> gel </w:t>
      </w:r>
      <w:proofErr w:type="spellStart"/>
      <w:r w:rsidRPr="00AF2781">
        <w:rPr>
          <w:rFonts w:eastAsia="Times New Roman"/>
        </w:rPr>
        <w:t>rape</w:t>
      </w:r>
      <w:proofErr w:type="spellEnd"/>
      <w:r w:rsidRPr="00AF2781">
        <w:rPr>
          <w:rFonts w:eastAsia="Times New Roman"/>
        </w:rPr>
        <w:t xml:space="preserve"> les couleurs</w:t>
      </w:r>
    </w:p>
    <w:p w14:paraId="6AC11167" w14:textId="77777777" w:rsidR="006D797F" w:rsidRPr="00AF2781" w:rsidRDefault="00000000" w:rsidP="00156F0A">
      <w:pPr>
        <w:rPr>
          <w:rFonts w:eastAsia="Times New Roman"/>
        </w:rPr>
      </w:pPr>
      <w:r w:rsidRPr="00AF2781">
        <w:rPr>
          <w:rFonts w:eastAsia="Times New Roman"/>
        </w:rPr>
        <w:t>Seule subsiste la forme vaillante</w:t>
      </w:r>
    </w:p>
    <w:p w14:paraId="0BC587F2" w14:textId="77777777" w:rsidR="006D797F" w:rsidRPr="00AF2781" w:rsidRDefault="00000000" w:rsidP="00156F0A">
      <w:pPr>
        <w:rPr>
          <w:rFonts w:eastAsia="Times New Roman"/>
        </w:rPr>
      </w:pPr>
      <w:r w:rsidRPr="00AF2781">
        <w:rPr>
          <w:rFonts w:eastAsia="Times New Roman"/>
        </w:rPr>
        <w:t>Des ailes du temps</w:t>
      </w:r>
    </w:p>
    <w:p w14:paraId="33FCF521" w14:textId="77777777" w:rsidR="006D797F" w:rsidRPr="00AF2781" w:rsidRDefault="006D797F" w:rsidP="00156F0A">
      <w:pPr>
        <w:rPr>
          <w:rFonts w:eastAsia="Times New Roman"/>
        </w:rPr>
      </w:pPr>
    </w:p>
    <w:p w14:paraId="0A54BEE5" w14:textId="77777777" w:rsidR="006D797F" w:rsidRPr="00AF2781" w:rsidRDefault="00000000" w:rsidP="00156F0A">
      <w:pPr>
        <w:rPr>
          <w:rFonts w:eastAsia="Times New Roman"/>
        </w:rPr>
      </w:pPr>
      <w:proofErr w:type="spellStart"/>
      <w:r w:rsidRPr="00AF2781">
        <w:rPr>
          <w:rFonts w:eastAsia="Times New Roman"/>
        </w:rPr>
        <w:t>Précliope</w:t>
      </w:r>
      <w:proofErr w:type="spellEnd"/>
      <w:r w:rsidRPr="00AF2781">
        <w:rPr>
          <w:rFonts w:eastAsia="Times New Roman"/>
        </w:rPr>
        <w:t xml:space="preserve"> veille</w:t>
      </w:r>
    </w:p>
    <w:p w14:paraId="702C0ABD" w14:textId="77777777" w:rsidR="006D797F" w:rsidRPr="00AF2781" w:rsidRDefault="006D797F" w:rsidP="00156F0A">
      <w:pPr>
        <w:rPr>
          <w:rFonts w:eastAsia="Times New Roman"/>
        </w:rPr>
      </w:pPr>
    </w:p>
    <w:p w14:paraId="64A4F3A9" w14:textId="77777777" w:rsidR="006D797F" w:rsidRPr="00AF2781" w:rsidRDefault="00000000" w:rsidP="00156F0A">
      <w:pPr>
        <w:rPr>
          <w:rFonts w:eastAsia="Times New Roman"/>
        </w:rPr>
      </w:pPr>
      <w:r w:rsidRPr="00AF2781">
        <w:rPr>
          <w:rFonts w:eastAsia="Times New Roman"/>
        </w:rPr>
        <w:t>Deux saisons de guet</w:t>
      </w:r>
    </w:p>
    <w:p w14:paraId="2724961A" w14:textId="77777777" w:rsidR="006D797F" w:rsidRPr="00AF2781" w:rsidRDefault="00000000" w:rsidP="00156F0A">
      <w:pPr>
        <w:rPr>
          <w:rFonts w:eastAsia="Times New Roman"/>
        </w:rPr>
      </w:pPr>
      <w:r w:rsidRPr="00AF2781">
        <w:rPr>
          <w:rFonts w:eastAsia="Times New Roman"/>
        </w:rPr>
        <w:t xml:space="preserve">Et pas un </w:t>
      </w:r>
      <w:proofErr w:type="spellStart"/>
      <w:r w:rsidRPr="00AF2781">
        <w:rPr>
          <w:rFonts w:eastAsia="Times New Roman"/>
        </w:rPr>
        <w:t>Escat</w:t>
      </w:r>
      <w:proofErr w:type="spellEnd"/>
      <w:r w:rsidRPr="00AF2781">
        <w:rPr>
          <w:rFonts w:eastAsia="Times New Roman"/>
        </w:rPr>
        <w:t xml:space="preserve"> ne revient d’un tertre mauve évêque</w:t>
      </w:r>
    </w:p>
    <w:p w14:paraId="419F3903" w14:textId="77777777" w:rsidR="006D797F" w:rsidRPr="00AF2781" w:rsidRDefault="00000000" w:rsidP="00156F0A">
      <w:pPr>
        <w:rPr>
          <w:rFonts w:eastAsia="Times New Roman"/>
        </w:rPr>
      </w:pPr>
      <w:r w:rsidRPr="00AF2781">
        <w:rPr>
          <w:rFonts w:eastAsia="Times New Roman"/>
        </w:rPr>
        <w:t>De couleur éternelle, qui insulte l’hiver</w:t>
      </w:r>
    </w:p>
    <w:p w14:paraId="145B1291" w14:textId="77777777" w:rsidR="006D797F" w:rsidRPr="00AF2781" w:rsidRDefault="006D797F" w:rsidP="00156F0A">
      <w:pPr>
        <w:rPr>
          <w:rFonts w:eastAsia="Times New Roman"/>
        </w:rPr>
      </w:pPr>
    </w:p>
    <w:p w14:paraId="04E3FC6D" w14:textId="77777777" w:rsidR="006D797F" w:rsidRPr="00AF2781" w:rsidRDefault="00000000" w:rsidP="00156F0A">
      <w:pPr>
        <w:rPr>
          <w:rFonts w:eastAsia="Times New Roman"/>
        </w:rPr>
      </w:pPr>
      <w:r w:rsidRPr="00AF2781">
        <w:rPr>
          <w:rFonts w:eastAsia="Times New Roman"/>
        </w:rPr>
        <w:t xml:space="preserve">Quiconque </w:t>
      </w:r>
      <w:proofErr w:type="spellStart"/>
      <w:r w:rsidRPr="00AF2781">
        <w:rPr>
          <w:rFonts w:eastAsia="Times New Roman"/>
        </w:rPr>
        <w:t>à</w:t>
      </w:r>
      <w:proofErr w:type="spellEnd"/>
      <w:r w:rsidRPr="00AF2781">
        <w:rPr>
          <w:rFonts w:eastAsia="Times New Roman"/>
        </w:rPr>
        <w:t xml:space="preserve"> taillé sa vie à la serpe</w:t>
      </w:r>
    </w:p>
    <w:p w14:paraId="39579A78" w14:textId="77777777" w:rsidR="006D797F" w:rsidRPr="00AF2781" w:rsidRDefault="00000000" w:rsidP="00156F0A">
      <w:pPr>
        <w:rPr>
          <w:rFonts w:eastAsia="Times New Roman"/>
        </w:rPr>
      </w:pPr>
      <w:r w:rsidRPr="00AF2781">
        <w:rPr>
          <w:rFonts w:eastAsia="Times New Roman"/>
        </w:rPr>
        <w:lastRenderedPageBreak/>
        <w:t>Au travers des bouleaux noirs du promontoire</w:t>
      </w:r>
    </w:p>
    <w:p w14:paraId="70CDC243" w14:textId="77777777" w:rsidR="006D797F" w:rsidRPr="00AF2781" w:rsidRDefault="00000000" w:rsidP="00156F0A">
      <w:pPr>
        <w:rPr>
          <w:rFonts w:eastAsia="Times New Roman"/>
        </w:rPr>
      </w:pPr>
      <w:r w:rsidRPr="00AF2781">
        <w:rPr>
          <w:rFonts w:eastAsia="Times New Roman"/>
        </w:rPr>
        <w:t>Doit payer de sept mois de gelures</w:t>
      </w:r>
    </w:p>
    <w:p w14:paraId="20A267EC" w14:textId="77777777" w:rsidR="006D797F" w:rsidRPr="00AF2781" w:rsidRDefault="00000000" w:rsidP="00156F0A">
      <w:pPr>
        <w:rPr>
          <w:rFonts w:eastAsia="Times New Roman"/>
        </w:rPr>
      </w:pPr>
      <w:r w:rsidRPr="00AF2781">
        <w:rPr>
          <w:rFonts w:eastAsia="Times New Roman"/>
        </w:rPr>
        <w:t>De tables vides, de compagnes absentes</w:t>
      </w:r>
    </w:p>
    <w:p w14:paraId="11798BA6" w14:textId="77777777" w:rsidR="006D797F" w:rsidRPr="00AF2781" w:rsidRDefault="006D797F" w:rsidP="00156F0A">
      <w:pPr>
        <w:rPr>
          <w:rFonts w:eastAsia="Times New Roman"/>
        </w:rPr>
      </w:pPr>
    </w:p>
    <w:p w14:paraId="7EEF1AA5" w14:textId="77777777" w:rsidR="006D797F" w:rsidRPr="00AF2781" w:rsidRDefault="00000000" w:rsidP="00156F0A">
      <w:pPr>
        <w:rPr>
          <w:rFonts w:eastAsia="Times New Roman"/>
        </w:rPr>
      </w:pPr>
      <w:r w:rsidRPr="00AF2781">
        <w:rPr>
          <w:rFonts w:eastAsia="Times New Roman"/>
        </w:rPr>
        <w:tab/>
        <w:t>C’est la loi, c’est l’opium</w:t>
      </w:r>
    </w:p>
    <w:p w14:paraId="35DE26C0" w14:textId="77777777" w:rsidR="006D797F" w:rsidRPr="00AF2781" w:rsidRDefault="006D797F" w:rsidP="00156F0A">
      <w:pPr>
        <w:rPr>
          <w:rFonts w:eastAsia="Times New Roman"/>
        </w:rPr>
      </w:pPr>
    </w:p>
    <w:p w14:paraId="26816280" w14:textId="77777777" w:rsidR="006D797F" w:rsidRPr="00AF2781" w:rsidRDefault="00000000" w:rsidP="00156F0A">
      <w:pPr>
        <w:rPr>
          <w:rFonts w:eastAsia="Times New Roman"/>
        </w:rPr>
      </w:pPr>
      <w:proofErr w:type="spellStart"/>
      <w:r w:rsidRPr="00AF2781">
        <w:rPr>
          <w:rFonts w:eastAsia="Times New Roman"/>
        </w:rPr>
        <w:t>Précliope</w:t>
      </w:r>
      <w:proofErr w:type="spellEnd"/>
      <w:r w:rsidRPr="00AF2781">
        <w:rPr>
          <w:rFonts w:eastAsia="Times New Roman"/>
        </w:rPr>
        <w:t xml:space="preserve"> veille - </w:t>
      </w:r>
      <w:proofErr w:type="spellStart"/>
      <w:r w:rsidRPr="00AF2781">
        <w:rPr>
          <w:rFonts w:eastAsia="Times New Roman"/>
        </w:rPr>
        <w:t>Précliope</w:t>
      </w:r>
      <w:proofErr w:type="spellEnd"/>
      <w:r w:rsidRPr="00AF2781">
        <w:rPr>
          <w:rFonts w:eastAsia="Times New Roman"/>
        </w:rPr>
        <w:t xml:space="preserve"> sait.</w:t>
      </w:r>
    </w:p>
    <w:p w14:paraId="4CAC9EAB" w14:textId="49FB6B0F" w:rsidR="006D797F" w:rsidRPr="00AF2781" w:rsidRDefault="00000000" w:rsidP="002F5DBD">
      <w:pPr>
        <w:pStyle w:val="Titre1"/>
      </w:pPr>
      <w:proofErr w:type="spellStart"/>
      <w:r w:rsidRPr="00AF2781">
        <w:t>Bas relief</w:t>
      </w:r>
      <w:proofErr w:type="spellEnd"/>
      <w:r w:rsidRPr="00AF2781">
        <w:t xml:space="preserve"> - d</w:t>
      </w:r>
    </w:p>
    <w:p w14:paraId="154FDB9E"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33A8F98A" w14:textId="621866E8" w:rsidR="006D797F" w:rsidRPr="00AF2781" w:rsidRDefault="00000000" w:rsidP="002F5DBD">
      <w:pPr>
        <w:pStyle w:val="Titre1"/>
      </w:pPr>
      <w:r w:rsidRPr="00AF2781">
        <w:t>Toile araignée - d</w:t>
      </w:r>
    </w:p>
    <w:p w14:paraId="747A055C"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082C9FA6" w14:textId="0A7A8617" w:rsidR="006D797F" w:rsidRPr="00AF2781" w:rsidRDefault="00000000" w:rsidP="002F5DBD">
      <w:pPr>
        <w:pStyle w:val="Titre1"/>
      </w:pPr>
      <w:proofErr w:type="gramStart"/>
      <w:r w:rsidRPr="00AF2781">
        <w:t>L’univers:</w:t>
      </w:r>
      <w:proofErr w:type="gramEnd"/>
      <w:r w:rsidRPr="00AF2781">
        <w:t xml:space="preserve"> la gravité? +i</w:t>
      </w:r>
    </w:p>
    <w:p w14:paraId="32F55548" w14:textId="77777777" w:rsidR="006D797F" w:rsidRPr="00AF2781" w:rsidRDefault="00000000" w:rsidP="00156F0A">
      <w:pPr>
        <w:rPr>
          <w:rFonts w:eastAsia="Times New Roman"/>
        </w:rPr>
      </w:pPr>
      <w:r w:rsidRPr="00AF2781">
        <w:rPr>
          <w:rFonts w:eastAsia="Times New Roman"/>
        </w:rPr>
        <w:t>Tout ça n’est pas grave</w:t>
      </w:r>
    </w:p>
    <w:p w14:paraId="08D58AEB" w14:textId="77777777" w:rsidR="006D797F" w:rsidRPr="00AF2781" w:rsidRDefault="00000000" w:rsidP="00156F0A">
      <w:pPr>
        <w:rPr>
          <w:rFonts w:eastAsia="Times New Roman"/>
        </w:rPr>
      </w:pPr>
      <w:r w:rsidRPr="00AF2781">
        <w:rPr>
          <w:rFonts w:eastAsia="Times New Roman"/>
        </w:rPr>
        <w:t>Tout ça n’est pas grave</w:t>
      </w:r>
    </w:p>
    <w:p w14:paraId="033F1219" w14:textId="77777777" w:rsidR="006D797F" w:rsidRPr="00AF2781" w:rsidRDefault="00000000" w:rsidP="00156F0A">
      <w:pPr>
        <w:rPr>
          <w:rFonts w:eastAsia="Times New Roman"/>
        </w:rPr>
      </w:pPr>
      <w:r w:rsidRPr="00AF2781">
        <w:rPr>
          <w:rFonts w:eastAsia="Times New Roman"/>
        </w:rPr>
        <w:t>Car si tout était grave</w:t>
      </w:r>
    </w:p>
    <w:p w14:paraId="25A5E974" w14:textId="77777777" w:rsidR="006D797F" w:rsidRPr="00AF2781" w:rsidRDefault="00000000" w:rsidP="00156F0A">
      <w:pPr>
        <w:rPr>
          <w:rFonts w:eastAsia="Times New Roman"/>
        </w:rPr>
      </w:pPr>
      <w:r w:rsidRPr="00AF2781">
        <w:rPr>
          <w:rFonts w:eastAsia="Times New Roman"/>
        </w:rPr>
        <w:t xml:space="preserve">Son tout ne reposerait pas </w:t>
      </w:r>
    </w:p>
    <w:p w14:paraId="68F9CC99" w14:textId="77777777" w:rsidR="006D797F" w:rsidRPr="00AF2781" w:rsidRDefault="00000000" w:rsidP="00156F0A">
      <w:pPr>
        <w:rPr>
          <w:rFonts w:eastAsia="Times New Roman"/>
        </w:rPr>
      </w:pPr>
      <w:proofErr w:type="gramStart"/>
      <w:r w:rsidRPr="00AF2781">
        <w:rPr>
          <w:rFonts w:eastAsia="Times New Roman"/>
        </w:rPr>
        <w:t>sur</w:t>
      </w:r>
      <w:proofErr w:type="gramEnd"/>
      <w:r w:rsidRPr="00AF2781">
        <w:rPr>
          <w:rFonts w:eastAsia="Times New Roman"/>
        </w:rPr>
        <w:t xml:space="preserve"> une banale histoire </w:t>
      </w:r>
    </w:p>
    <w:p w14:paraId="522B0909" w14:textId="77777777"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gravité</w:t>
      </w:r>
    </w:p>
    <w:p w14:paraId="580676FC" w14:textId="77777777" w:rsidR="006D797F" w:rsidRPr="00AF2781" w:rsidRDefault="006D797F" w:rsidP="00156F0A">
      <w:pPr>
        <w:rPr>
          <w:rFonts w:eastAsia="Times New Roman"/>
        </w:rPr>
      </w:pPr>
    </w:p>
    <w:p w14:paraId="0B0F7DCA" w14:textId="77777777" w:rsidR="006D797F" w:rsidRPr="00AF2781" w:rsidRDefault="00000000" w:rsidP="00156F0A">
      <w:pPr>
        <w:rPr>
          <w:rFonts w:eastAsia="Times New Roman"/>
        </w:rPr>
      </w:pPr>
      <w:proofErr w:type="gramStart"/>
      <w:r w:rsidRPr="00AF2781">
        <w:rPr>
          <w:rFonts w:eastAsia="Times New Roman"/>
        </w:rPr>
        <w:t>L’univers:</w:t>
      </w:r>
      <w:proofErr w:type="gramEnd"/>
      <w:r w:rsidRPr="00AF2781">
        <w:rPr>
          <w:rFonts w:eastAsia="Times New Roman"/>
        </w:rPr>
        <w:t xml:space="preserve"> la gravité?</w:t>
      </w:r>
    </w:p>
    <w:p w14:paraId="6C59527F" w14:textId="77777777" w:rsidR="006D797F" w:rsidRPr="00AF2781" w:rsidRDefault="006D797F" w:rsidP="00156F0A">
      <w:pPr>
        <w:rPr>
          <w:rFonts w:eastAsia="Times New Roman"/>
        </w:rPr>
      </w:pPr>
    </w:p>
    <w:p w14:paraId="39BEC11B" w14:textId="1ADCEB92" w:rsidR="006D797F" w:rsidRPr="00AF2781" w:rsidRDefault="00000000" w:rsidP="00156F0A">
      <w:pPr>
        <w:rPr>
          <w:rFonts w:eastAsia="Times New Roman"/>
        </w:rPr>
      </w:pPr>
      <w:r w:rsidRPr="00AF2781">
        <w:rPr>
          <w:rFonts w:eastAsia="Times New Roman"/>
        </w:rPr>
        <w:tab/>
      </w:r>
      <w:r w:rsidR="00B56C10" w:rsidRPr="00AF2781">
        <w:t>Ça</w:t>
      </w:r>
      <w:r w:rsidRPr="00AF2781">
        <w:rPr>
          <w:rFonts w:eastAsia="Times New Roman"/>
        </w:rPr>
        <w:t xml:space="preserve"> n’est pas </w:t>
      </w:r>
      <w:proofErr w:type="gramStart"/>
      <w:r w:rsidRPr="00AF2781">
        <w:rPr>
          <w:rFonts w:eastAsia="Times New Roman"/>
        </w:rPr>
        <w:t>sérieux!</w:t>
      </w:r>
      <w:proofErr w:type="gramEnd"/>
    </w:p>
    <w:p w14:paraId="66030318" w14:textId="77777777" w:rsidR="006D797F" w:rsidRPr="00AF2781" w:rsidRDefault="00000000" w:rsidP="00156F0A">
      <w:pPr>
        <w:rPr>
          <w:rFonts w:eastAsia="Times New Roman"/>
        </w:rPr>
      </w:pPr>
      <w:proofErr w:type="gramStart"/>
      <w:r w:rsidRPr="00AF2781">
        <w:rPr>
          <w:rFonts w:eastAsia="Times New Roman"/>
        </w:rPr>
        <w:t>dessin</w:t>
      </w:r>
      <w:proofErr w:type="gramEnd"/>
      <w:r w:rsidRPr="00AF2781">
        <w:rPr>
          <w:rFonts w:eastAsia="Times New Roman"/>
        </w:rPr>
        <w:t xml:space="preserve"> piano</w:t>
      </w:r>
    </w:p>
    <w:p w14:paraId="1C9AAB34" w14:textId="26EF2611" w:rsidR="006D797F" w:rsidRPr="00AF2781" w:rsidRDefault="00000000" w:rsidP="002F5DBD">
      <w:pPr>
        <w:pStyle w:val="Titre1"/>
      </w:pPr>
      <w:proofErr w:type="gramStart"/>
      <w:r w:rsidRPr="00AF2781">
        <w:t>ans</w:t>
      </w:r>
      <w:proofErr w:type="gramEnd"/>
      <w:r w:rsidRPr="00AF2781">
        <w:t xml:space="preserve"> +i</w:t>
      </w:r>
    </w:p>
    <w:p w14:paraId="74A6AA8D" w14:textId="77777777" w:rsidR="006D797F" w:rsidRPr="00AF2781" w:rsidRDefault="00000000" w:rsidP="00156F0A">
      <w:pPr>
        <w:rPr>
          <w:rFonts w:eastAsia="Times New Roman"/>
        </w:rPr>
      </w:pPr>
      <w:r w:rsidRPr="00AF2781">
        <w:rPr>
          <w:rFonts w:eastAsia="Times New Roman"/>
        </w:rPr>
        <w:t>67 ans j’ai été immobile</w:t>
      </w:r>
    </w:p>
    <w:p w14:paraId="38E9DA0F" w14:textId="77777777" w:rsidR="006D797F" w:rsidRPr="00AF2781" w:rsidRDefault="00000000" w:rsidP="00156F0A">
      <w:pPr>
        <w:rPr>
          <w:rFonts w:eastAsia="Times New Roman"/>
        </w:rPr>
      </w:pPr>
      <w:r w:rsidRPr="00AF2781">
        <w:rPr>
          <w:rFonts w:eastAsia="Times New Roman"/>
        </w:rPr>
        <w:tab/>
        <w:t>67 ans j’ai bougé</w:t>
      </w:r>
    </w:p>
    <w:p w14:paraId="7E5F4E95" w14:textId="7A5142D7" w:rsidR="006D797F" w:rsidRPr="00AF2781" w:rsidRDefault="00000000" w:rsidP="00156F0A">
      <w:pPr>
        <w:rPr>
          <w:rFonts w:eastAsia="Times New Roman"/>
        </w:rPr>
      </w:pPr>
      <w:r w:rsidRPr="00AF2781">
        <w:rPr>
          <w:rFonts w:eastAsia="Times New Roman"/>
        </w:rPr>
        <w:lastRenderedPageBreak/>
        <w:t>Et cependant</w:t>
      </w:r>
      <w:r w:rsidR="00B56C10">
        <w:t>,</w:t>
      </w:r>
      <w:r w:rsidRPr="00AF2781">
        <w:rPr>
          <w:rFonts w:eastAsia="Times New Roman"/>
        </w:rPr>
        <w:t xml:space="preserve"> </w:t>
      </w:r>
      <w:r w:rsidR="00B56C10">
        <w:t>à terre</w:t>
      </w:r>
      <w:r w:rsidRPr="00AF2781">
        <w:rPr>
          <w:rFonts w:eastAsia="Times New Roman"/>
        </w:rPr>
        <w:t>, je ne suis rien</w:t>
      </w:r>
    </w:p>
    <w:p w14:paraId="2956A1DE" w14:textId="68818954" w:rsidR="006D797F" w:rsidRPr="00AF2781" w:rsidRDefault="00000000" w:rsidP="002F5DBD">
      <w:pPr>
        <w:pStyle w:val="Titre1"/>
      </w:pPr>
      <w:r w:rsidRPr="00AF2781">
        <w:t>Félicitations +i</w:t>
      </w:r>
    </w:p>
    <w:p w14:paraId="7B8C7F50" w14:textId="77777777" w:rsidR="006D797F" w:rsidRPr="00AF2781" w:rsidRDefault="00000000" w:rsidP="00156F0A">
      <w:pPr>
        <w:rPr>
          <w:rFonts w:eastAsia="Times New Roman"/>
        </w:rPr>
      </w:pPr>
      <w:proofErr w:type="gramStart"/>
      <w:r w:rsidRPr="00AF2781">
        <w:rPr>
          <w:rFonts w:eastAsia="Times New Roman"/>
        </w:rPr>
        <w:t>dessin</w:t>
      </w:r>
      <w:proofErr w:type="gramEnd"/>
      <w:r w:rsidRPr="00AF2781">
        <w:rPr>
          <w:rFonts w:eastAsia="Times New Roman"/>
        </w:rPr>
        <w:t xml:space="preserve"> camion</w:t>
      </w:r>
    </w:p>
    <w:p w14:paraId="57FD0CB5" w14:textId="77777777" w:rsidR="006D797F" w:rsidRPr="00AF2781" w:rsidRDefault="006D797F" w:rsidP="00156F0A">
      <w:pPr>
        <w:rPr>
          <w:rFonts w:eastAsia="Times New Roman"/>
        </w:rPr>
      </w:pPr>
    </w:p>
    <w:p w14:paraId="21DD6448" w14:textId="77777777" w:rsidR="006D797F" w:rsidRPr="00AF2781" w:rsidRDefault="00000000" w:rsidP="00156F0A">
      <w:pPr>
        <w:rPr>
          <w:rFonts w:eastAsia="Times New Roman"/>
        </w:rPr>
      </w:pPr>
      <w:r w:rsidRPr="00AF2781">
        <w:rPr>
          <w:rFonts w:eastAsia="Times New Roman"/>
        </w:rPr>
        <w:t xml:space="preserve">Mont d’or - Bouton d’or - </w:t>
      </w:r>
      <w:proofErr w:type="gramStart"/>
      <w:r w:rsidRPr="00AF2781">
        <w:rPr>
          <w:rFonts w:eastAsia="Times New Roman"/>
        </w:rPr>
        <w:t>Suite à</w:t>
      </w:r>
      <w:proofErr w:type="gramEnd"/>
      <w:r w:rsidRPr="00AF2781">
        <w:rPr>
          <w:rFonts w:eastAsia="Times New Roman"/>
        </w:rPr>
        <w:t xml:space="preserve"> votre honorée du temps</w:t>
      </w:r>
    </w:p>
    <w:p w14:paraId="455CE08B" w14:textId="77777777" w:rsidR="006D797F" w:rsidRPr="00AF2781" w:rsidRDefault="00000000" w:rsidP="00156F0A">
      <w:pPr>
        <w:rPr>
          <w:rFonts w:eastAsia="Times New Roman"/>
        </w:rPr>
      </w:pPr>
      <w:proofErr w:type="gramStart"/>
      <w:r w:rsidRPr="00AF2781">
        <w:rPr>
          <w:rFonts w:eastAsia="Times New Roman"/>
        </w:rPr>
        <w:t>riant</w:t>
      </w:r>
      <w:proofErr w:type="gramEnd"/>
      <w:r w:rsidRPr="00AF2781">
        <w:rPr>
          <w:rFonts w:eastAsia="Times New Roman"/>
        </w:rPr>
        <w:t xml:space="preserve"> plein d’eau et de nuages fades, d’arcs en ciel aussi</w:t>
      </w:r>
    </w:p>
    <w:p w14:paraId="171F0BCA" w14:textId="77777777" w:rsidR="006D797F" w:rsidRPr="00AF2781" w:rsidRDefault="00000000" w:rsidP="00156F0A">
      <w:pPr>
        <w:rPr>
          <w:rFonts w:eastAsia="Times New Roman"/>
        </w:rPr>
      </w:pPr>
      <w:proofErr w:type="gramStart"/>
      <w:r w:rsidRPr="00AF2781">
        <w:rPr>
          <w:rFonts w:eastAsia="Times New Roman"/>
        </w:rPr>
        <w:t>sans</w:t>
      </w:r>
      <w:proofErr w:type="gramEnd"/>
      <w:r w:rsidRPr="00AF2781">
        <w:rPr>
          <w:rFonts w:eastAsia="Times New Roman"/>
        </w:rPr>
        <w:t xml:space="preserve"> rite ni prévision</w:t>
      </w:r>
    </w:p>
    <w:p w14:paraId="1D140F50"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sans</w:t>
      </w:r>
      <w:proofErr w:type="gramEnd"/>
      <w:r w:rsidRPr="00AF2781">
        <w:rPr>
          <w:rFonts w:eastAsia="Times New Roman"/>
        </w:rPr>
        <w:t xml:space="preserve"> rime ni provision</w:t>
      </w:r>
    </w:p>
    <w:p w14:paraId="259C3C1E" w14:textId="77777777" w:rsidR="006D797F" w:rsidRPr="00AF2781" w:rsidRDefault="00000000" w:rsidP="00156F0A">
      <w:pPr>
        <w:rPr>
          <w:rFonts w:eastAsia="Times New Roman"/>
        </w:rPr>
      </w:pPr>
      <w:r w:rsidRPr="00AF2781">
        <w:rPr>
          <w:rFonts w:eastAsia="Times New Roman"/>
        </w:rPr>
        <w:t>Hiératique, éponyme, juxtaposé dans ses frasques</w:t>
      </w:r>
    </w:p>
    <w:p w14:paraId="75BB0C62" w14:textId="77777777" w:rsidR="006D797F" w:rsidRPr="00AF2781" w:rsidRDefault="00000000" w:rsidP="00156F0A">
      <w:pPr>
        <w:rPr>
          <w:rFonts w:eastAsia="Times New Roman"/>
        </w:rPr>
      </w:pPr>
      <w:r w:rsidRPr="00AF2781">
        <w:rPr>
          <w:rFonts w:eastAsia="Times New Roman"/>
        </w:rPr>
        <w:t>Aigle - non - moineau plutôt</w:t>
      </w:r>
    </w:p>
    <w:p w14:paraId="23D7025D" w14:textId="77777777" w:rsidR="006D797F" w:rsidRPr="00AF2781" w:rsidRDefault="00000000" w:rsidP="00156F0A">
      <w:pPr>
        <w:rPr>
          <w:rFonts w:eastAsia="Times New Roman"/>
        </w:rPr>
      </w:pPr>
      <w:proofErr w:type="gramStart"/>
      <w:r w:rsidRPr="00AF2781">
        <w:rPr>
          <w:rFonts w:eastAsia="Times New Roman"/>
        </w:rPr>
        <w:t>tu</w:t>
      </w:r>
      <w:proofErr w:type="gramEnd"/>
      <w:r w:rsidRPr="00AF2781">
        <w:rPr>
          <w:rFonts w:eastAsia="Times New Roman"/>
        </w:rPr>
        <w:t xml:space="preserve"> survoles - surveilles</w:t>
      </w:r>
    </w:p>
    <w:p w14:paraId="0A827FE2" w14:textId="77777777" w:rsidR="006D797F" w:rsidRPr="00AF2781" w:rsidRDefault="00000000" w:rsidP="00156F0A">
      <w:pPr>
        <w:rPr>
          <w:rFonts w:eastAsia="Times New Roman"/>
        </w:rPr>
      </w:pPr>
      <w:proofErr w:type="gramStart"/>
      <w:r w:rsidRPr="00AF2781">
        <w:rPr>
          <w:rFonts w:eastAsia="Times New Roman"/>
        </w:rPr>
        <w:t>les</w:t>
      </w:r>
      <w:proofErr w:type="gramEnd"/>
      <w:r w:rsidRPr="00AF2781">
        <w:rPr>
          <w:rFonts w:eastAsia="Times New Roman"/>
        </w:rPr>
        <w:t xml:space="preserve"> enfants turbulents dans la neige</w:t>
      </w:r>
    </w:p>
    <w:p w14:paraId="4B70A943" w14:textId="77777777" w:rsidR="006D797F" w:rsidRPr="00AF2781" w:rsidRDefault="00000000" w:rsidP="00156F0A">
      <w:pPr>
        <w:rPr>
          <w:rFonts w:eastAsia="Times New Roman"/>
        </w:rPr>
      </w:pPr>
      <w:proofErr w:type="gramStart"/>
      <w:r w:rsidRPr="00AF2781">
        <w:rPr>
          <w:rFonts w:eastAsia="Times New Roman"/>
        </w:rPr>
        <w:t>les</w:t>
      </w:r>
      <w:proofErr w:type="gramEnd"/>
      <w:r w:rsidRPr="00AF2781">
        <w:rPr>
          <w:rFonts w:eastAsia="Times New Roman"/>
        </w:rPr>
        <w:t xml:space="preserve"> souris du printemps sous l’aubage</w:t>
      </w:r>
    </w:p>
    <w:p w14:paraId="3C1A56F7" w14:textId="77777777" w:rsidR="006D797F" w:rsidRPr="00AF2781" w:rsidRDefault="00000000" w:rsidP="00156F0A">
      <w:pPr>
        <w:rPr>
          <w:rFonts w:eastAsia="Times New Roman"/>
        </w:rPr>
      </w:pPr>
      <w:proofErr w:type="gramStart"/>
      <w:r w:rsidRPr="00AF2781">
        <w:rPr>
          <w:rFonts w:eastAsia="Times New Roman"/>
        </w:rPr>
        <w:t>l’</w:t>
      </w:r>
      <w:proofErr w:type="spellStart"/>
      <w:r w:rsidRPr="00AF2781">
        <w:rPr>
          <w:rFonts w:eastAsia="Times New Roman"/>
        </w:rPr>
        <w:t>oeil</w:t>
      </w:r>
      <w:proofErr w:type="spellEnd"/>
      <w:proofErr w:type="gramEnd"/>
      <w:r w:rsidRPr="00AF2781">
        <w:rPr>
          <w:rFonts w:eastAsia="Times New Roman"/>
        </w:rPr>
        <w:t xml:space="preserve"> du lilas - là</w:t>
      </w:r>
    </w:p>
    <w:p w14:paraId="59872396" w14:textId="77777777" w:rsidR="006D797F" w:rsidRPr="00AF2781" w:rsidRDefault="00000000" w:rsidP="00156F0A">
      <w:pPr>
        <w:rPr>
          <w:rFonts w:eastAsia="Times New Roman"/>
        </w:rPr>
      </w:pPr>
      <w:r w:rsidRPr="00AF2781">
        <w:rPr>
          <w:rFonts w:eastAsia="Times New Roman"/>
        </w:rPr>
        <w:t>Et puis fête et puis joie et puis paix</w:t>
      </w:r>
    </w:p>
    <w:p w14:paraId="306D13E0" w14:textId="77777777" w:rsidR="006D797F" w:rsidRPr="00AF2781" w:rsidRDefault="00000000" w:rsidP="00156F0A">
      <w:pPr>
        <w:rPr>
          <w:rFonts w:eastAsia="Times New Roman"/>
        </w:rPr>
      </w:pPr>
      <w:proofErr w:type="spellStart"/>
      <w:r w:rsidRPr="00AF2781">
        <w:rPr>
          <w:rFonts w:eastAsia="Times New Roman"/>
        </w:rPr>
        <w:t>Sit</w:t>
      </w:r>
      <w:proofErr w:type="spellEnd"/>
      <w:r w:rsidRPr="00AF2781">
        <w:rPr>
          <w:rFonts w:eastAsia="Times New Roman"/>
        </w:rPr>
        <w:t xml:space="preserve"> semper </w:t>
      </w:r>
      <w:proofErr w:type="spellStart"/>
      <w:r w:rsidRPr="00AF2781">
        <w:rPr>
          <w:rFonts w:eastAsia="Times New Roman"/>
        </w:rPr>
        <w:t>vobiscum</w:t>
      </w:r>
      <w:proofErr w:type="spellEnd"/>
    </w:p>
    <w:p w14:paraId="63A03ECE" w14:textId="77777777" w:rsidR="006D797F" w:rsidRPr="00AF2781" w:rsidRDefault="006D797F" w:rsidP="00156F0A">
      <w:pPr>
        <w:rPr>
          <w:rFonts w:eastAsia="Times New Roman"/>
        </w:rPr>
      </w:pPr>
    </w:p>
    <w:p w14:paraId="15965B27" w14:textId="77777777" w:rsidR="006D797F" w:rsidRPr="00AF2781" w:rsidRDefault="00000000" w:rsidP="00156F0A">
      <w:pPr>
        <w:rPr>
          <w:rFonts w:eastAsia="Times New Roman"/>
        </w:rPr>
      </w:pPr>
      <w:r w:rsidRPr="00AF2781">
        <w:rPr>
          <w:rFonts w:eastAsia="Times New Roman"/>
        </w:rPr>
        <w:t>Amen</w:t>
      </w:r>
    </w:p>
    <w:p w14:paraId="44339360" w14:textId="240150BC" w:rsidR="006D797F" w:rsidRDefault="00000000" w:rsidP="002F5DBD">
      <w:pPr>
        <w:pStyle w:val="Titre1"/>
      </w:pPr>
      <w:proofErr w:type="spellStart"/>
      <w:r w:rsidRPr="00B56C10">
        <w:t>Grafouillage</w:t>
      </w:r>
      <w:proofErr w:type="spellEnd"/>
      <w:r w:rsidRPr="00AF2781">
        <w:t xml:space="preserve"> </w:t>
      </w:r>
      <w:r w:rsidR="006A1A11">
        <w:t>–</w:t>
      </w:r>
      <w:r w:rsidRPr="00AF2781">
        <w:t xml:space="preserve"> </w:t>
      </w:r>
      <w:r w:rsidR="006A1A11">
        <w:t>d</w:t>
      </w:r>
    </w:p>
    <w:p w14:paraId="76022FDC" w14:textId="77777777" w:rsidR="006A1A11" w:rsidRPr="00156F0A" w:rsidRDefault="006A1A11" w:rsidP="006A1A11"/>
    <w:p w14:paraId="09A9AA29" w14:textId="460FAB26" w:rsidR="006D797F" w:rsidRPr="00AF2781" w:rsidRDefault="00000000" w:rsidP="002F5DBD">
      <w:pPr>
        <w:pStyle w:val="Titre1"/>
      </w:pPr>
      <w:r w:rsidRPr="00AF2781">
        <w:t>Spectacle polaire d’hiver, d’hier +i</w:t>
      </w:r>
    </w:p>
    <w:p w14:paraId="4CF1AA08" w14:textId="77777777" w:rsidR="006D797F" w:rsidRPr="00AF2781" w:rsidRDefault="00000000" w:rsidP="00156F0A">
      <w:pPr>
        <w:rPr>
          <w:rFonts w:eastAsia="Times New Roman"/>
        </w:rPr>
      </w:pPr>
      <w:proofErr w:type="gramStart"/>
      <w:r w:rsidRPr="00AF2781">
        <w:rPr>
          <w:rFonts w:eastAsia="Times New Roman"/>
        </w:rPr>
        <w:t>dessin</w:t>
      </w:r>
      <w:proofErr w:type="gramEnd"/>
      <w:r w:rsidRPr="00AF2781">
        <w:rPr>
          <w:rFonts w:eastAsia="Times New Roman"/>
        </w:rPr>
        <w:t xml:space="preserve"> pendule</w:t>
      </w:r>
    </w:p>
    <w:p w14:paraId="6E14C527" w14:textId="77777777" w:rsidR="006D797F" w:rsidRPr="00AF2781" w:rsidRDefault="006D797F" w:rsidP="00156F0A">
      <w:pPr>
        <w:rPr>
          <w:rFonts w:eastAsia="Times New Roman"/>
        </w:rPr>
      </w:pPr>
    </w:p>
    <w:p w14:paraId="2DDC579D" w14:textId="77777777" w:rsidR="006D797F" w:rsidRPr="00AF2781" w:rsidRDefault="00000000" w:rsidP="00156F0A">
      <w:pPr>
        <w:rPr>
          <w:rFonts w:eastAsia="Times New Roman"/>
        </w:rPr>
      </w:pPr>
      <w:r w:rsidRPr="00AF2781">
        <w:rPr>
          <w:rFonts w:eastAsia="Times New Roman"/>
        </w:rPr>
        <w:t>Cette nuit</w:t>
      </w:r>
    </w:p>
    <w:p w14:paraId="7919F1FB"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son doux visage de lune</w:t>
      </w:r>
    </w:p>
    <w:p w14:paraId="7365231D" w14:textId="77777777" w:rsidR="006D797F" w:rsidRPr="00AF2781" w:rsidRDefault="00000000" w:rsidP="00156F0A">
      <w:pPr>
        <w:rPr>
          <w:rFonts w:eastAsia="Times New Roman"/>
        </w:rPr>
      </w:pPr>
      <w:proofErr w:type="gramStart"/>
      <w:r w:rsidRPr="00AF2781">
        <w:rPr>
          <w:rFonts w:eastAsia="Times New Roman"/>
        </w:rPr>
        <w:t>a</w:t>
      </w:r>
      <w:proofErr w:type="gramEnd"/>
      <w:r w:rsidRPr="00AF2781">
        <w:rPr>
          <w:rFonts w:eastAsia="Times New Roman"/>
        </w:rPr>
        <w:t xml:space="preserve"> levé son rideau</w:t>
      </w:r>
    </w:p>
    <w:p w14:paraId="0A011656" w14:textId="77777777" w:rsidR="006D797F" w:rsidRPr="00AF2781" w:rsidRDefault="00000000" w:rsidP="00156F0A">
      <w:pPr>
        <w:rPr>
          <w:rFonts w:eastAsia="Times New Roman"/>
        </w:rPr>
      </w:pPr>
      <w:r w:rsidRPr="00AF2781">
        <w:rPr>
          <w:rFonts w:eastAsia="Times New Roman"/>
        </w:rPr>
        <w:t>Billevesées de fantômes</w:t>
      </w:r>
    </w:p>
    <w:p w14:paraId="66C28C06" w14:textId="77777777" w:rsidR="006D797F" w:rsidRPr="00AF2781" w:rsidRDefault="00000000" w:rsidP="00156F0A">
      <w:pPr>
        <w:rPr>
          <w:rFonts w:eastAsia="Times New Roman"/>
        </w:rPr>
      </w:pPr>
      <w:proofErr w:type="gramStart"/>
      <w:r w:rsidRPr="00AF2781">
        <w:rPr>
          <w:rFonts w:eastAsia="Times New Roman"/>
        </w:rPr>
        <w:lastRenderedPageBreak/>
        <w:t>répètent</w:t>
      </w:r>
      <w:proofErr w:type="gramEnd"/>
      <w:r w:rsidRPr="00AF2781">
        <w:rPr>
          <w:rFonts w:eastAsia="Times New Roman"/>
        </w:rPr>
        <w:t xml:space="preserve"> en vrac</w:t>
      </w:r>
    </w:p>
    <w:p w14:paraId="5082B784" w14:textId="77777777" w:rsidR="006D797F" w:rsidRPr="00AF2781" w:rsidRDefault="00000000" w:rsidP="00156F0A">
      <w:pPr>
        <w:rPr>
          <w:rFonts w:eastAsia="Times New Roman"/>
        </w:rPr>
      </w:pPr>
      <w:proofErr w:type="gramStart"/>
      <w:r w:rsidRPr="00AF2781">
        <w:rPr>
          <w:rFonts w:eastAsia="Times New Roman"/>
        </w:rPr>
        <w:t>leurs</w:t>
      </w:r>
      <w:proofErr w:type="gramEnd"/>
      <w:r w:rsidRPr="00AF2781">
        <w:rPr>
          <w:rFonts w:eastAsia="Times New Roman"/>
        </w:rPr>
        <w:t xml:space="preserve"> frasques</w:t>
      </w:r>
    </w:p>
    <w:p w14:paraId="41C72E07" w14:textId="77777777" w:rsidR="006D797F" w:rsidRPr="00AF2781" w:rsidRDefault="006D797F" w:rsidP="00156F0A">
      <w:pPr>
        <w:rPr>
          <w:rFonts w:eastAsia="Times New Roman"/>
        </w:rPr>
      </w:pPr>
    </w:p>
    <w:p w14:paraId="113D8BAD" w14:textId="77777777" w:rsidR="006D797F" w:rsidRPr="00AF2781" w:rsidRDefault="00000000" w:rsidP="00156F0A">
      <w:pPr>
        <w:rPr>
          <w:rFonts w:eastAsia="Times New Roman"/>
        </w:rPr>
      </w:pPr>
      <w:r w:rsidRPr="00AF2781">
        <w:rPr>
          <w:rFonts w:eastAsia="Times New Roman"/>
        </w:rPr>
        <w:t>Feux follets et gnomes</w:t>
      </w:r>
    </w:p>
    <w:p w14:paraId="01242A1E" w14:textId="77777777" w:rsidR="006D797F" w:rsidRPr="00AF2781" w:rsidRDefault="00000000" w:rsidP="00156F0A">
      <w:pPr>
        <w:rPr>
          <w:rFonts w:eastAsia="Times New Roman"/>
        </w:rPr>
      </w:pPr>
      <w:r w:rsidRPr="00AF2781">
        <w:rPr>
          <w:rFonts w:eastAsia="Times New Roman"/>
        </w:rPr>
        <w:t>Hallucinants faussaires</w:t>
      </w:r>
    </w:p>
    <w:p w14:paraId="63707233" w14:textId="77777777" w:rsidR="006D797F" w:rsidRPr="00AF2781" w:rsidRDefault="00000000" w:rsidP="00156F0A">
      <w:pPr>
        <w:rPr>
          <w:rFonts w:eastAsia="Times New Roman"/>
        </w:rPr>
      </w:pPr>
      <w:proofErr w:type="gramStart"/>
      <w:r w:rsidRPr="00AF2781">
        <w:rPr>
          <w:rFonts w:eastAsia="Times New Roman"/>
        </w:rPr>
        <w:t>scintillements</w:t>
      </w:r>
      <w:proofErr w:type="gramEnd"/>
      <w:r w:rsidRPr="00AF2781">
        <w:rPr>
          <w:rFonts w:eastAsia="Times New Roman"/>
        </w:rPr>
        <w:t xml:space="preserve"> de souvenirs anagrammes</w:t>
      </w:r>
    </w:p>
    <w:p w14:paraId="6BD9FC4C"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dansent sous la lune</w:t>
      </w:r>
    </w:p>
    <w:p w14:paraId="24B0D8E3" w14:textId="77777777" w:rsidR="006D797F" w:rsidRPr="00AF2781" w:rsidRDefault="006D797F" w:rsidP="00156F0A">
      <w:pPr>
        <w:rPr>
          <w:rFonts w:eastAsia="Times New Roman"/>
        </w:rPr>
      </w:pPr>
    </w:p>
    <w:p w14:paraId="2F7D37E2" w14:textId="77777777" w:rsidR="006D797F" w:rsidRPr="00AF2781" w:rsidRDefault="00000000" w:rsidP="00156F0A">
      <w:pPr>
        <w:rPr>
          <w:rFonts w:eastAsia="Times New Roman"/>
        </w:rPr>
      </w:pPr>
      <w:r w:rsidRPr="00AF2781">
        <w:rPr>
          <w:rFonts w:eastAsia="Times New Roman"/>
        </w:rPr>
        <w:t>Et pour trois sous de Bohème</w:t>
      </w:r>
    </w:p>
    <w:p w14:paraId="71D5B483" w14:textId="77777777" w:rsidR="006D797F" w:rsidRPr="00AF2781" w:rsidRDefault="00000000" w:rsidP="00156F0A">
      <w:pPr>
        <w:rPr>
          <w:rFonts w:eastAsia="Times New Roman"/>
        </w:rPr>
      </w:pPr>
      <w:r w:rsidRPr="00AF2781">
        <w:rPr>
          <w:rFonts w:eastAsia="Times New Roman"/>
        </w:rPr>
        <w:t>Cette scène</w:t>
      </w:r>
    </w:p>
    <w:p w14:paraId="2E7AF682" w14:textId="77777777" w:rsidR="006D797F" w:rsidRPr="00AF2781" w:rsidRDefault="00000000" w:rsidP="00156F0A">
      <w:pPr>
        <w:rPr>
          <w:rFonts w:eastAsia="Times New Roman"/>
        </w:rPr>
      </w:pPr>
      <w:proofErr w:type="gramStart"/>
      <w:r w:rsidRPr="00AF2781">
        <w:rPr>
          <w:rFonts w:eastAsia="Times New Roman"/>
        </w:rPr>
        <w:t>ces</w:t>
      </w:r>
      <w:proofErr w:type="gramEnd"/>
      <w:r w:rsidRPr="00AF2781">
        <w:rPr>
          <w:rFonts w:eastAsia="Times New Roman"/>
        </w:rPr>
        <w:t xml:space="preserve"> champs blêmes</w:t>
      </w:r>
    </w:p>
    <w:p w14:paraId="3E4FA8E0" w14:textId="77777777" w:rsidR="006D797F" w:rsidRPr="00AF2781" w:rsidRDefault="00000000" w:rsidP="00156F0A">
      <w:pPr>
        <w:rPr>
          <w:rFonts w:eastAsia="Times New Roman"/>
        </w:rPr>
      </w:pPr>
      <w:proofErr w:type="gramStart"/>
      <w:r w:rsidRPr="00AF2781">
        <w:rPr>
          <w:rFonts w:eastAsia="Times New Roman"/>
        </w:rPr>
        <w:t>sont</w:t>
      </w:r>
      <w:proofErr w:type="gramEnd"/>
      <w:r w:rsidRPr="00AF2781">
        <w:rPr>
          <w:rFonts w:eastAsia="Times New Roman"/>
        </w:rPr>
        <w:t xml:space="preserve"> à moi</w:t>
      </w:r>
    </w:p>
    <w:p w14:paraId="110E7670" w14:textId="77777777" w:rsidR="006D797F" w:rsidRPr="00AF2781" w:rsidRDefault="00000000" w:rsidP="00156F0A">
      <w:pPr>
        <w:rPr>
          <w:rFonts w:eastAsia="Times New Roman"/>
        </w:rPr>
      </w:pPr>
      <w:proofErr w:type="gramStart"/>
      <w:r w:rsidRPr="00AF2781">
        <w:rPr>
          <w:rFonts w:eastAsia="Times New Roman"/>
        </w:rPr>
        <w:t>l’espace</w:t>
      </w:r>
      <w:proofErr w:type="gramEnd"/>
      <w:r w:rsidRPr="00AF2781">
        <w:rPr>
          <w:rFonts w:eastAsia="Times New Roman"/>
        </w:rPr>
        <w:t xml:space="preserve"> d’un rêve réel</w:t>
      </w:r>
    </w:p>
    <w:p w14:paraId="72E27117" w14:textId="77777777" w:rsidR="006D797F" w:rsidRPr="00AF2781" w:rsidRDefault="006D797F" w:rsidP="00156F0A">
      <w:pPr>
        <w:rPr>
          <w:rFonts w:eastAsia="Times New Roman"/>
        </w:rPr>
      </w:pPr>
    </w:p>
    <w:p w14:paraId="7419675A" w14:textId="77777777" w:rsidR="006D797F" w:rsidRPr="00AF2781" w:rsidRDefault="00000000" w:rsidP="00156F0A">
      <w:pPr>
        <w:rPr>
          <w:rFonts w:eastAsia="Times New Roman"/>
        </w:rPr>
      </w:pPr>
      <w:r w:rsidRPr="00AF2781">
        <w:rPr>
          <w:rFonts w:eastAsia="Times New Roman"/>
        </w:rPr>
        <w:t>Cubes enfantins</w:t>
      </w:r>
    </w:p>
    <w:p w14:paraId="0D9EEC66" w14:textId="77777777" w:rsidR="006D797F" w:rsidRPr="00AF2781" w:rsidRDefault="00000000" w:rsidP="00156F0A">
      <w:pPr>
        <w:rPr>
          <w:rFonts w:eastAsia="Times New Roman"/>
        </w:rPr>
      </w:pPr>
      <w:proofErr w:type="gramStart"/>
      <w:r w:rsidRPr="00AF2781">
        <w:rPr>
          <w:rFonts w:eastAsia="Times New Roman"/>
        </w:rPr>
        <w:t>vous</w:t>
      </w:r>
      <w:proofErr w:type="gramEnd"/>
      <w:r w:rsidRPr="00AF2781">
        <w:rPr>
          <w:rFonts w:eastAsia="Times New Roman"/>
        </w:rPr>
        <w:t xml:space="preserve"> voilà grands avec moi</w:t>
      </w:r>
    </w:p>
    <w:p w14:paraId="24DFAC8B" w14:textId="77777777" w:rsidR="006D797F" w:rsidRPr="00AF2781" w:rsidRDefault="00000000" w:rsidP="00156F0A">
      <w:pPr>
        <w:rPr>
          <w:rFonts w:eastAsia="Times New Roman"/>
        </w:rPr>
      </w:pPr>
      <w:proofErr w:type="gramStart"/>
      <w:r w:rsidRPr="00AF2781">
        <w:rPr>
          <w:rFonts w:eastAsia="Times New Roman"/>
        </w:rPr>
        <w:t>mieux</w:t>
      </w:r>
      <w:proofErr w:type="gramEnd"/>
      <w:r w:rsidRPr="00AF2781">
        <w:rPr>
          <w:rFonts w:eastAsia="Times New Roman"/>
        </w:rPr>
        <w:t xml:space="preserve"> que </w:t>
      </w:r>
      <w:proofErr w:type="spellStart"/>
      <w:r w:rsidRPr="00AF2781">
        <w:rPr>
          <w:rFonts w:eastAsia="Times New Roman"/>
        </w:rPr>
        <w:t>ponts-levis</w:t>
      </w:r>
      <w:proofErr w:type="spellEnd"/>
    </w:p>
    <w:p w14:paraId="33EB1FC5" w14:textId="77777777" w:rsidR="006D797F" w:rsidRPr="00AF2781" w:rsidRDefault="00000000" w:rsidP="00156F0A">
      <w:pPr>
        <w:rPr>
          <w:rFonts w:eastAsia="Times New Roman"/>
        </w:rPr>
      </w:pPr>
      <w:proofErr w:type="gramStart"/>
      <w:r w:rsidRPr="00AF2781">
        <w:rPr>
          <w:rFonts w:eastAsia="Times New Roman"/>
        </w:rPr>
        <w:t>désastreux</w:t>
      </w:r>
      <w:proofErr w:type="gramEnd"/>
      <w:r w:rsidRPr="00AF2781">
        <w:rPr>
          <w:rFonts w:eastAsia="Times New Roman"/>
        </w:rPr>
        <w:t xml:space="preserve"> charivari</w:t>
      </w:r>
    </w:p>
    <w:p w14:paraId="5E2EA926" w14:textId="77777777" w:rsidR="006D797F" w:rsidRPr="00AF2781" w:rsidRDefault="00000000" w:rsidP="00156F0A">
      <w:pPr>
        <w:rPr>
          <w:rFonts w:eastAsia="Times New Roman"/>
        </w:rPr>
      </w:pPr>
      <w:proofErr w:type="gramStart"/>
      <w:r w:rsidRPr="00AF2781">
        <w:rPr>
          <w:rFonts w:eastAsia="Times New Roman"/>
        </w:rPr>
        <w:t>d’un</w:t>
      </w:r>
      <w:proofErr w:type="gramEnd"/>
      <w:r w:rsidRPr="00AF2781">
        <w:rPr>
          <w:rFonts w:eastAsia="Times New Roman"/>
        </w:rPr>
        <w:t xml:space="preserve"> toit de glace</w:t>
      </w:r>
    </w:p>
    <w:p w14:paraId="3F1BF5D0" w14:textId="77777777" w:rsidR="006D797F" w:rsidRPr="00AF2781" w:rsidRDefault="00000000" w:rsidP="00156F0A">
      <w:pPr>
        <w:rPr>
          <w:rFonts w:eastAsia="Times New Roman"/>
        </w:rPr>
      </w:pPr>
      <w:proofErr w:type="gramStart"/>
      <w:r w:rsidRPr="00AF2781">
        <w:rPr>
          <w:rFonts w:eastAsia="Times New Roman"/>
        </w:rPr>
        <w:t>vomissant</w:t>
      </w:r>
      <w:proofErr w:type="gramEnd"/>
    </w:p>
    <w:p w14:paraId="2EB212B1" w14:textId="77777777" w:rsidR="006D797F" w:rsidRPr="00AF2781" w:rsidRDefault="00000000" w:rsidP="00156F0A">
      <w:pPr>
        <w:rPr>
          <w:rFonts w:eastAsia="Times New Roman"/>
        </w:rPr>
      </w:pPr>
      <w:proofErr w:type="gramStart"/>
      <w:r w:rsidRPr="00AF2781">
        <w:rPr>
          <w:rFonts w:eastAsia="Times New Roman"/>
        </w:rPr>
        <w:t>son</w:t>
      </w:r>
      <w:proofErr w:type="gramEnd"/>
      <w:r w:rsidRPr="00AF2781">
        <w:rPr>
          <w:rFonts w:eastAsia="Times New Roman"/>
        </w:rPr>
        <w:t xml:space="preserve"> trop plein de place</w:t>
      </w:r>
    </w:p>
    <w:p w14:paraId="0083D9E2" w14:textId="77777777" w:rsidR="006D797F" w:rsidRPr="00AF2781" w:rsidRDefault="006D797F" w:rsidP="00156F0A">
      <w:pPr>
        <w:rPr>
          <w:rFonts w:eastAsia="Times New Roman"/>
        </w:rPr>
      </w:pPr>
    </w:p>
    <w:p w14:paraId="5D4A74D0" w14:textId="77777777" w:rsidR="006D797F" w:rsidRPr="00AF2781" w:rsidRDefault="00000000" w:rsidP="00156F0A">
      <w:pPr>
        <w:rPr>
          <w:rFonts w:eastAsia="Times New Roman"/>
        </w:rPr>
      </w:pPr>
      <w:r w:rsidRPr="00AF2781">
        <w:rPr>
          <w:rFonts w:eastAsia="Times New Roman"/>
        </w:rPr>
        <w:t>Et tout ça blanchement</w:t>
      </w:r>
    </w:p>
    <w:p w14:paraId="0C7034DF" w14:textId="77777777" w:rsidR="006D797F" w:rsidRPr="00AF2781" w:rsidRDefault="00000000" w:rsidP="00156F0A">
      <w:pPr>
        <w:rPr>
          <w:rFonts w:eastAsia="Times New Roman"/>
        </w:rPr>
      </w:pPr>
      <w:proofErr w:type="gramStart"/>
      <w:r w:rsidRPr="00AF2781">
        <w:rPr>
          <w:rFonts w:eastAsia="Times New Roman"/>
        </w:rPr>
        <w:t>sous</w:t>
      </w:r>
      <w:proofErr w:type="gramEnd"/>
      <w:r w:rsidRPr="00AF2781">
        <w:rPr>
          <w:rFonts w:eastAsia="Times New Roman"/>
        </w:rPr>
        <w:t xml:space="preserve"> la lune</w:t>
      </w:r>
    </w:p>
    <w:p w14:paraId="47A8FDC4" w14:textId="77777777" w:rsidR="006D797F" w:rsidRPr="00AF2781" w:rsidRDefault="00000000" w:rsidP="00156F0A">
      <w:pPr>
        <w:rPr>
          <w:rFonts w:eastAsia="Times New Roman"/>
        </w:rPr>
      </w:pPr>
      <w:proofErr w:type="spellStart"/>
      <w:proofErr w:type="gramStart"/>
      <w:r w:rsidRPr="00AF2781">
        <w:rPr>
          <w:rFonts w:eastAsia="Times New Roman"/>
        </w:rPr>
        <w:t>foetus</w:t>
      </w:r>
      <w:proofErr w:type="spellEnd"/>
      <w:proofErr w:type="gramEnd"/>
      <w:r w:rsidRPr="00AF2781">
        <w:rPr>
          <w:rFonts w:eastAsia="Times New Roman"/>
        </w:rPr>
        <w:t xml:space="preserve"> prodigue</w:t>
      </w:r>
    </w:p>
    <w:p w14:paraId="391C2F3B" w14:textId="77777777" w:rsidR="006D797F" w:rsidRPr="00AF2781" w:rsidRDefault="00000000" w:rsidP="00156F0A">
      <w:pPr>
        <w:rPr>
          <w:rFonts w:eastAsia="Times New Roman"/>
        </w:rPr>
      </w:pPr>
      <w:proofErr w:type="gramStart"/>
      <w:r w:rsidRPr="00AF2781">
        <w:rPr>
          <w:rFonts w:eastAsia="Times New Roman"/>
        </w:rPr>
        <w:t>grandissant</w:t>
      </w:r>
      <w:proofErr w:type="gramEnd"/>
      <w:r w:rsidRPr="00AF2781">
        <w:rPr>
          <w:rFonts w:eastAsia="Times New Roman"/>
        </w:rPr>
        <w:t xml:space="preserve"> loin de l’</w:t>
      </w:r>
      <w:proofErr w:type="spellStart"/>
      <w:r w:rsidRPr="00AF2781">
        <w:rPr>
          <w:rFonts w:eastAsia="Times New Roman"/>
        </w:rPr>
        <w:t>oeuf</w:t>
      </w:r>
      <w:proofErr w:type="spellEnd"/>
    </w:p>
    <w:p w14:paraId="094CBAE9" w14:textId="77777777" w:rsidR="006D797F" w:rsidRPr="00AF2781" w:rsidRDefault="00000000" w:rsidP="00156F0A">
      <w:pPr>
        <w:rPr>
          <w:rFonts w:eastAsia="Times New Roman"/>
        </w:rPr>
      </w:pPr>
      <w:proofErr w:type="gramStart"/>
      <w:r w:rsidRPr="00AF2781">
        <w:rPr>
          <w:rFonts w:eastAsia="Times New Roman"/>
        </w:rPr>
        <w:t>inconscient</w:t>
      </w:r>
      <w:proofErr w:type="gramEnd"/>
      <w:r w:rsidRPr="00AF2781">
        <w:rPr>
          <w:rFonts w:eastAsia="Times New Roman"/>
        </w:rPr>
        <w:t xml:space="preserve"> puissant immature</w:t>
      </w:r>
    </w:p>
    <w:p w14:paraId="5FAB3344"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pourtant déjà vieux</w:t>
      </w:r>
    </w:p>
    <w:p w14:paraId="45DAA180" w14:textId="77777777" w:rsidR="006D797F" w:rsidRPr="00AF2781" w:rsidRDefault="00000000" w:rsidP="00156F0A">
      <w:pPr>
        <w:rPr>
          <w:rFonts w:eastAsia="Times New Roman"/>
        </w:rPr>
      </w:pPr>
      <w:proofErr w:type="gramStart"/>
      <w:r w:rsidRPr="00AF2781">
        <w:rPr>
          <w:rFonts w:eastAsia="Times New Roman"/>
        </w:rPr>
        <w:t>pourrissant</w:t>
      </w:r>
      <w:proofErr w:type="gramEnd"/>
      <w:r w:rsidRPr="00AF2781">
        <w:rPr>
          <w:rFonts w:eastAsia="Times New Roman"/>
        </w:rPr>
        <w:t xml:space="preserve"> mieux</w:t>
      </w:r>
    </w:p>
    <w:p w14:paraId="6F72979E" w14:textId="77777777" w:rsidR="006D797F" w:rsidRPr="00AF2781" w:rsidRDefault="00000000" w:rsidP="00156F0A">
      <w:pPr>
        <w:rPr>
          <w:rFonts w:eastAsia="Times New Roman"/>
        </w:rPr>
      </w:pPr>
      <w:proofErr w:type="gramStart"/>
      <w:r w:rsidRPr="00AF2781">
        <w:rPr>
          <w:rFonts w:eastAsia="Times New Roman"/>
        </w:rPr>
        <w:t>qu’un</w:t>
      </w:r>
      <w:proofErr w:type="gramEnd"/>
      <w:r w:rsidRPr="00AF2781">
        <w:rPr>
          <w:rFonts w:eastAsia="Times New Roman"/>
        </w:rPr>
        <w:t xml:space="preserve"> tas d’os</w:t>
      </w:r>
    </w:p>
    <w:p w14:paraId="1A2F8CB9" w14:textId="77777777" w:rsidR="006D797F" w:rsidRPr="00AF2781" w:rsidRDefault="006D797F" w:rsidP="00156F0A">
      <w:pPr>
        <w:rPr>
          <w:rFonts w:eastAsia="Times New Roman"/>
        </w:rPr>
      </w:pPr>
    </w:p>
    <w:p w14:paraId="2D3666A8" w14:textId="77777777" w:rsidR="006D797F" w:rsidRPr="00AF2781" w:rsidRDefault="00000000" w:rsidP="00156F0A">
      <w:pPr>
        <w:rPr>
          <w:rFonts w:eastAsia="Times New Roman"/>
        </w:rPr>
      </w:pPr>
      <w:r w:rsidRPr="00AF2781">
        <w:rPr>
          <w:rFonts w:eastAsia="Times New Roman"/>
        </w:rPr>
        <w:t>C’est plus propre sans doute</w:t>
      </w:r>
    </w:p>
    <w:p w14:paraId="1B0CFF85" w14:textId="77777777" w:rsidR="006D797F" w:rsidRPr="00AF2781" w:rsidRDefault="00000000" w:rsidP="00156F0A">
      <w:pPr>
        <w:rPr>
          <w:rFonts w:eastAsia="Times New Roman"/>
        </w:rPr>
      </w:pPr>
      <w:r w:rsidRPr="00AF2781">
        <w:rPr>
          <w:rFonts w:eastAsia="Times New Roman"/>
        </w:rPr>
        <w:t>Et ça sait revivre</w:t>
      </w:r>
    </w:p>
    <w:p w14:paraId="5CB3458A" w14:textId="77777777" w:rsidR="006D797F" w:rsidRPr="00AF2781" w:rsidRDefault="00000000" w:rsidP="00156F0A">
      <w:pPr>
        <w:rPr>
          <w:rFonts w:eastAsia="Times New Roman"/>
        </w:rPr>
      </w:pPr>
      <w:proofErr w:type="gramStart"/>
      <w:r w:rsidRPr="00AF2781">
        <w:rPr>
          <w:rFonts w:eastAsia="Times New Roman"/>
        </w:rPr>
        <w:t>dans</w:t>
      </w:r>
      <w:proofErr w:type="gramEnd"/>
      <w:r w:rsidRPr="00AF2781">
        <w:rPr>
          <w:rFonts w:eastAsia="Times New Roman"/>
        </w:rPr>
        <w:t xml:space="preserve"> la peau</w:t>
      </w:r>
    </w:p>
    <w:p w14:paraId="647FB01F" w14:textId="77777777" w:rsidR="006D797F" w:rsidRPr="00AF2781" w:rsidRDefault="00000000" w:rsidP="00156F0A">
      <w:pPr>
        <w:rPr>
          <w:rFonts w:eastAsia="Times New Roman"/>
        </w:rPr>
      </w:pPr>
      <w:proofErr w:type="gramStart"/>
      <w:r w:rsidRPr="00AF2781">
        <w:rPr>
          <w:rFonts w:eastAsia="Times New Roman"/>
        </w:rPr>
        <w:t>du</w:t>
      </w:r>
      <w:proofErr w:type="gramEnd"/>
      <w:r w:rsidRPr="00AF2781">
        <w:rPr>
          <w:rFonts w:eastAsia="Times New Roman"/>
        </w:rPr>
        <w:t xml:space="preserve"> nuage</w:t>
      </w:r>
    </w:p>
    <w:p w14:paraId="1194922C" w14:textId="77777777" w:rsidR="006D797F" w:rsidRPr="00AF2781" w:rsidRDefault="00000000" w:rsidP="00156F0A">
      <w:pPr>
        <w:rPr>
          <w:rFonts w:eastAsia="Times New Roman"/>
        </w:rPr>
      </w:pPr>
      <w:proofErr w:type="gramStart"/>
      <w:r w:rsidRPr="00AF2781">
        <w:rPr>
          <w:rFonts w:eastAsia="Times New Roman"/>
        </w:rPr>
        <w:t>ça</w:t>
      </w:r>
      <w:proofErr w:type="gramEnd"/>
      <w:r w:rsidRPr="00AF2781">
        <w:rPr>
          <w:rFonts w:eastAsia="Times New Roman"/>
        </w:rPr>
        <w:t xml:space="preserve"> voyage</w:t>
      </w:r>
    </w:p>
    <w:p w14:paraId="0BB84D99" w14:textId="77777777" w:rsidR="006D797F" w:rsidRPr="00AF2781" w:rsidRDefault="00000000" w:rsidP="00156F0A">
      <w:pPr>
        <w:rPr>
          <w:rFonts w:eastAsia="Times New Roman"/>
        </w:rPr>
      </w:pPr>
      <w:proofErr w:type="gramStart"/>
      <w:r w:rsidRPr="00AF2781">
        <w:rPr>
          <w:rFonts w:eastAsia="Times New Roman"/>
        </w:rPr>
        <w:t>sous</w:t>
      </w:r>
      <w:proofErr w:type="gramEnd"/>
      <w:r w:rsidRPr="00AF2781">
        <w:rPr>
          <w:rFonts w:eastAsia="Times New Roman"/>
        </w:rPr>
        <w:t xml:space="preserve"> la lune</w:t>
      </w:r>
    </w:p>
    <w:p w14:paraId="38858F1E" w14:textId="77777777" w:rsidR="006D797F" w:rsidRPr="00AF2781" w:rsidRDefault="006D797F" w:rsidP="00156F0A">
      <w:pPr>
        <w:rPr>
          <w:rFonts w:eastAsia="Times New Roman"/>
        </w:rPr>
      </w:pPr>
    </w:p>
    <w:p w14:paraId="76D05600" w14:textId="77777777" w:rsidR="006D797F" w:rsidRPr="00AF2781" w:rsidRDefault="00000000" w:rsidP="00156F0A">
      <w:pPr>
        <w:rPr>
          <w:rFonts w:eastAsia="Times New Roman"/>
        </w:rPr>
      </w:pPr>
      <w:r w:rsidRPr="00AF2781">
        <w:rPr>
          <w:rFonts w:eastAsia="Times New Roman"/>
        </w:rPr>
        <w:t>Cette hautaine</w:t>
      </w:r>
    </w:p>
    <w:p w14:paraId="3180319E" w14:textId="77777777" w:rsidR="006D797F" w:rsidRPr="00AF2781" w:rsidRDefault="00000000" w:rsidP="00156F0A">
      <w:pPr>
        <w:rPr>
          <w:rFonts w:eastAsia="Times New Roman"/>
        </w:rPr>
      </w:pPr>
      <w:proofErr w:type="gramStart"/>
      <w:r w:rsidRPr="00AF2781">
        <w:rPr>
          <w:rFonts w:eastAsia="Times New Roman"/>
        </w:rPr>
        <w:t>insolemment</w:t>
      </w:r>
      <w:proofErr w:type="gramEnd"/>
      <w:r w:rsidRPr="00AF2781">
        <w:rPr>
          <w:rFonts w:eastAsia="Times New Roman"/>
        </w:rPr>
        <w:t xml:space="preserve"> suspendue</w:t>
      </w:r>
    </w:p>
    <w:p w14:paraId="1DFC385E" w14:textId="77777777" w:rsidR="006D797F" w:rsidRPr="00AF2781" w:rsidRDefault="00000000" w:rsidP="00156F0A">
      <w:pPr>
        <w:rPr>
          <w:rFonts w:eastAsia="Times New Roman"/>
        </w:rPr>
      </w:pPr>
      <w:proofErr w:type="gramStart"/>
      <w:r w:rsidRPr="00AF2781">
        <w:rPr>
          <w:rFonts w:eastAsia="Times New Roman"/>
        </w:rPr>
        <w:t>ensoleillement</w:t>
      </w:r>
      <w:proofErr w:type="gramEnd"/>
    </w:p>
    <w:p w14:paraId="700B29F0" w14:textId="77777777" w:rsidR="006D797F" w:rsidRPr="00AF2781" w:rsidRDefault="00000000" w:rsidP="00156F0A">
      <w:pPr>
        <w:rPr>
          <w:rFonts w:eastAsia="Times New Roman"/>
        </w:rPr>
      </w:pPr>
      <w:proofErr w:type="gramStart"/>
      <w:r w:rsidRPr="00AF2781">
        <w:rPr>
          <w:rFonts w:eastAsia="Times New Roman"/>
        </w:rPr>
        <w:t>du</w:t>
      </w:r>
      <w:proofErr w:type="gramEnd"/>
      <w:r w:rsidRPr="00AF2781">
        <w:rPr>
          <w:rFonts w:eastAsia="Times New Roman"/>
        </w:rPr>
        <w:t xml:space="preserve"> farfelu savant</w:t>
      </w:r>
    </w:p>
    <w:p w14:paraId="7754DA70" w14:textId="77777777" w:rsidR="006D797F" w:rsidRPr="00AF2781" w:rsidRDefault="00000000" w:rsidP="00156F0A">
      <w:pPr>
        <w:rPr>
          <w:rFonts w:eastAsia="Times New Roman"/>
        </w:rPr>
      </w:pPr>
      <w:proofErr w:type="gramStart"/>
      <w:r w:rsidRPr="00AF2781">
        <w:rPr>
          <w:rFonts w:eastAsia="Times New Roman"/>
        </w:rPr>
        <w:t>qui</w:t>
      </w:r>
      <w:proofErr w:type="gramEnd"/>
      <w:r w:rsidRPr="00AF2781">
        <w:rPr>
          <w:rFonts w:eastAsia="Times New Roman"/>
        </w:rPr>
        <w:t xml:space="preserve"> vous dira</w:t>
      </w:r>
    </w:p>
    <w:p w14:paraId="0D4CFD71" w14:textId="77777777" w:rsidR="006D797F" w:rsidRPr="00AF2781" w:rsidRDefault="00000000" w:rsidP="00156F0A">
      <w:pPr>
        <w:rPr>
          <w:rFonts w:eastAsia="Times New Roman"/>
        </w:rPr>
      </w:pPr>
      <w:proofErr w:type="gramStart"/>
      <w:r w:rsidRPr="00AF2781">
        <w:rPr>
          <w:rFonts w:eastAsia="Times New Roman"/>
        </w:rPr>
        <w:t>pourquoi</w:t>
      </w:r>
      <w:proofErr w:type="gramEnd"/>
      <w:r w:rsidRPr="00AF2781">
        <w:rPr>
          <w:rFonts w:eastAsia="Times New Roman"/>
        </w:rPr>
        <w:t xml:space="preserve"> elle tient</w:t>
      </w:r>
    </w:p>
    <w:p w14:paraId="5DA38A2D" w14:textId="77777777" w:rsidR="006D797F" w:rsidRPr="00AF2781" w:rsidRDefault="006D797F" w:rsidP="00156F0A">
      <w:pPr>
        <w:rPr>
          <w:rFonts w:eastAsia="Times New Roman"/>
        </w:rPr>
      </w:pPr>
    </w:p>
    <w:p w14:paraId="65F8CE0A" w14:textId="77777777" w:rsidR="006D797F" w:rsidRPr="00AF2781" w:rsidRDefault="00000000" w:rsidP="00156F0A">
      <w:pPr>
        <w:rPr>
          <w:rFonts w:eastAsia="Times New Roman"/>
        </w:rPr>
      </w:pPr>
      <w:r w:rsidRPr="00AF2781">
        <w:rPr>
          <w:rFonts w:eastAsia="Times New Roman"/>
        </w:rPr>
        <w:t>Terre Adélie 1969</w:t>
      </w:r>
    </w:p>
    <w:p w14:paraId="150552D7" w14:textId="1E4F865B" w:rsidR="006D797F" w:rsidRPr="00AF2781" w:rsidRDefault="00000000" w:rsidP="002F5DBD">
      <w:pPr>
        <w:pStyle w:val="Titre1"/>
      </w:pPr>
      <w:r w:rsidRPr="00AF2781">
        <w:t>Espaliers - d</w:t>
      </w:r>
    </w:p>
    <w:p w14:paraId="0847C997" w14:textId="66AA3839" w:rsidR="006D797F" w:rsidRPr="00AF2781" w:rsidRDefault="00000000" w:rsidP="00156F0A">
      <w:pPr>
        <w:rPr>
          <w:rFonts w:eastAsia="Times New Roman"/>
        </w:rPr>
      </w:pPr>
      <w:proofErr w:type="gramStart"/>
      <w:r w:rsidRPr="00AF2781">
        <w:rPr>
          <w:rFonts w:eastAsia="Times New Roman"/>
        </w:rPr>
        <w:t>photo</w:t>
      </w:r>
      <w:proofErr w:type="gramEnd"/>
    </w:p>
    <w:p w14:paraId="450D6445" w14:textId="7191011D" w:rsidR="006D797F" w:rsidRPr="00AF2781" w:rsidRDefault="00000000" w:rsidP="002F5DBD">
      <w:pPr>
        <w:pStyle w:val="Titre1"/>
      </w:pPr>
      <w:r w:rsidRPr="00AF2781">
        <w:t xml:space="preserve">Original modern et triste </w:t>
      </w:r>
      <w:proofErr w:type="spellStart"/>
      <w:r w:rsidRPr="00AF2781">
        <w:t>musik</w:t>
      </w:r>
      <w:proofErr w:type="spellEnd"/>
      <w:r w:rsidRPr="00AF2781">
        <w:t xml:space="preserve"> </w:t>
      </w:r>
      <w:proofErr w:type="spellStart"/>
      <w:r w:rsidRPr="00AF2781">
        <w:t>für</w:t>
      </w:r>
      <w:proofErr w:type="spellEnd"/>
      <w:r w:rsidRPr="00AF2781">
        <w:t xml:space="preserve"> </w:t>
      </w:r>
      <w:proofErr w:type="spellStart"/>
      <w:r w:rsidRPr="00AF2781">
        <w:t>blockflöte</w:t>
      </w:r>
      <w:proofErr w:type="spellEnd"/>
    </w:p>
    <w:p w14:paraId="2DCC90AC" w14:textId="77777777" w:rsidR="006D797F" w:rsidRPr="00AF2781" w:rsidRDefault="00000000" w:rsidP="00156F0A">
      <w:pPr>
        <w:rPr>
          <w:rFonts w:eastAsia="Times New Roman"/>
        </w:rPr>
      </w:pPr>
      <w:r w:rsidRPr="00AF2781">
        <w:rPr>
          <w:rFonts w:eastAsia="Times New Roman"/>
        </w:rPr>
        <w:t xml:space="preserve">Penseur as-tu </w:t>
      </w:r>
      <w:proofErr w:type="gramStart"/>
      <w:r w:rsidRPr="00AF2781">
        <w:rPr>
          <w:rFonts w:eastAsia="Times New Roman"/>
        </w:rPr>
        <w:t>songé?</w:t>
      </w:r>
      <w:proofErr w:type="gramEnd"/>
    </w:p>
    <w:p w14:paraId="1BD6D5A7" w14:textId="1A092B21" w:rsidR="006D797F" w:rsidRPr="00AF2781" w:rsidRDefault="00000000" w:rsidP="00156F0A">
      <w:pPr>
        <w:rPr>
          <w:rFonts w:eastAsia="Times New Roman"/>
        </w:rPr>
      </w:pPr>
      <w:proofErr w:type="gramStart"/>
      <w:r w:rsidRPr="00AF2781">
        <w:rPr>
          <w:rFonts w:eastAsia="Times New Roman"/>
        </w:rPr>
        <w:t>as</w:t>
      </w:r>
      <w:proofErr w:type="gramEnd"/>
      <w:r w:rsidRPr="00AF2781">
        <w:rPr>
          <w:rFonts w:eastAsia="Times New Roman"/>
        </w:rPr>
        <w:t>-tu songé que tes r</w:t>
      </w:r>
      <w:r w:rsidR="003072B7">
        <w:t>ê</w:t>
      </w:r>
      <w:r w:rsidRPr="00AF2781">
        <w:rPr>
          <w:rFonts w:eastAsia="Times New Roman"/>
        </w:rPr>
        <w:t>ves ont fait</w:t>
      </w:r>
    </w:p>
    <w:p w14:paraId="1BCF1FDE" w14:textId="77777777" w:rsidR="006D797F" w:rsidRPr="00AF2781" w:rsidRDefault="00000000" w:rsidP="00156F0A">
      <w:pPr>
        <w:rPr>
          <w:rFonts w:eastAsia="Times New Roman"/>
        </w:rPr>
      </w:pPr>
      <w:proofErr w:type="gramStart"/>
      <w:r w:rsidRPr="00AF2781">
        <w:rPr>
          <w:rFonts w:eastAsia="Times New Roman"/>
        </w:rPr>
        <w:t>des</w:t>
      </w:r>
      <w:proofErr w:type="gramEnd"/>
      <w:r w:rsidRPr="00AF2781">
        <w:rPr>
          <w:rFonts w:eastAsia="Times New Roman"/>
        </w:rPr>
        <w:t xml:space="preserve"> mille soleils, des millions de pauvres</w:t>
      </w:r>
    </w:p>
    <w:p w14:paraId="740643F6" w14:textId="77777777" w:rsidR="006D797F" w:rsidRPr="00AF2781" w:rsidRDefault="00000000" w:rsidP="00156F0A">
      <w:pPr>
        <w:rPr>
          <w:rFonts w:eastAsia="Times New Roman"/>
        </w:rPr>
      </w:pPr>
      <w:proofErr w:type="gramStart"/>
      <w:r w:rsidRPr="00AF2781">
        <w:rPr>
          <w:rFonts w:eastAsia="Times New Roman"/>
        </w:rPr>
        <w:t>que</w:t>
      </w:r>
      <w:proofErr w:type="gramEnd"/>
      <w:r w:rsidRPr="00AF2781">
        <w:rPr>
          <w:rFonts w:eastAsia="Times New Roman"/>
        </w:rPr>
        <w:t xml:space="preserve"> ton songe écarlate</w:t>
      </w:r>
    </w:p>
    <w:p w14:paraId="2F6A3D0A" w14:textId="77777777" w:rsidR="006D797F" w:rsidRPr="00AF2781" w:rsidRDefault="00000000" w:rsidP="00156F0A">
      <w:pPr>
        <w:rPr>
          <w:rFonts w:eastAsia="Times New Roman"/>
        </w:rPr>
      </w:pPr>
      <w:proofErr w:type="gramStart"/>
      <w:r w:rsidRPr="00AF2781">
        <w:rPr>
          <w:rFonts w:eastAsia="Times New Roman"/>
        </w:rPr>
        <w:t>a</w:t>
      </w:r>
      <w:proofErr w:type="gramEnd"/>
      <w:r w:rsidRPr="00AF2781">
        <w:rPr>
          <w:rFonts w:eastAsia="Times New Roman"/>
        </w:rPr>
        <w:t xml:space="preserve"> nié  qu’il y a toujours au fond des ...</w:t>
      </w:r>
    </w:p>
    <w:p w14:paraId="19B4681A" w14:textId="77777777" w:rsidR="006D797F" w:rsidRPr="00AF2781" w:rsidRDefault="00000000" w:rsidP="00156F0A">
      <w:pPr>
        <w:rPr>
          <w:rFonts w:eastAsia="Times New Roman"/>
        </w:rPr>
      </w:pPr>
      <w:proofErr w:type="gramStart"/>
      <w:r w:rsidRPr="00AF2781">
        <w:rPr>
          <w:rFonts w:eastAsia="Times New Roman"/>
        </w:rPr>
        <w:t>une</w:t>
      </w:r>
      <w:proofErr w:type="gramEnd"/>
      <w:r w:rsidRPr="00AF2781">
        <w:rPr>
          <w:rFonts w:eastAsia="Times New Roman"/>
        </w:rPr>
        <w:t xml:space="preserve"> petite fleur de bonté</w:t>
      </w:r>
    </w:p>
    <w:p w14:paraId="390A5B27" w14:textId="77777777" w:rsidR="006D797F" w:rsidRPr="00AF2781" w:rsidRDefault="00000000" w:rsidP="00156F0A">
      <w:pPr>
        <w:rPr>
          <w:rFonts w:eastAsia="Times New Roman"/>
        </w:rPr>
      </w:pPr>
      <w:proofErr w:type="gramStart"/>
      <w:r w:rsidRPr="00AF2781">
        <w:rPr>
          <w:rFonts w:eastAsia="Times New Roman"/>
        </w:rPr>
        <w:t>petite</w:t>
      </w:r>
      <w:proofErr w:type="gramEnd"/>
      <w:r w:rsidRPr="00AF2781">
        <w:rPr>
          <w:rFonts w:eastAsia="Times New Roman"/>
        </w:rPr>
        <w:t xml:space="preserve"> flamme</w:t>
      </w:r>
    </w:p>
    <w:p w14:paraId="5D57B95D" w14:textId="77777777" w:rsidR="006D797F" w:rsidRPr="00AF2781" w:rsidRDefault="00000000" w:rsidP="00156F0A">
      <w:pPr>
        <w:rPr>
          <w:rFonts w:eastAsia="Times New Roman"/>
        </w:rPr>
      </w:pPr>
      <w:proofErr w:type="gramStart"/>
      <w:r w:rsidRPr="00AF2781">
        <w:rPr>
          <w:rFonts w:eastAsia="Times New Roman"/>
        </w:rPr>
        <w:t>qui</w:t>
      </w:r>
      <w:proofErr w:type="gramEnd"/>
      <w:r w:rsidRPr="00AF2781">
        <w:rPr>
          <w:rFonts w:eastAsia="Times New Roman"/>
        </w:rPr>
        <w:t xml:space="preserve"> brûle clandestine</w:t>
      </w:r>
    </w:p>
    <w:p w14:paraId="096F0898" w14:textId="77777777" w:rsidR="006D797F" w:rsidRPr="00AF2781" w:rsidRDefault="00000000" w:rsidP="00156F0A">
      <w:pPr>
        <w:rPr>
          <w:rFonts w:eastAsia="Times New Roman"/>
        </w:rPr>
      </w:pPr>
      <w:proofErr w:type="gramStart"/>
      <w:r w:rsidRPr="00AF2781">
        <w:rPr>
          <w:rFonts w:eastAsia="Times New Roman"/>
        </w:rPr>
        <w:lastRenderedPageBreak/>
        <w:t>aveuglée</w:t>
      </w:r>
      <w:proofErr w:type="gramEnd"/>
      <w:r w:rsidRPr="00AF2781">
        <w:rPr>
          <w:rFonts w:eastAsia="Times New Roman"/>
        </w:rPr>
        <w:t xml:space="preserve"> par les phares du processus</w:t>
      </w:r>
    </w:p>
    <w:p w14:paraId="03A9609A" w14:textId="77777777" w:rsidR="006D797F" w:rsidRPr="00AF2781" w:rsidRDefault="00000000" w:rsidP="00156F0A">
      <w:pPr>
        <w:rPr>
          <w:rFonts w:eastAsia="Times New Roman"/>
        </w:rPr>
      </w:pPr>
      <w:proofErr w:type="gramStart"/>
      <w:r w:rsidRPr="00AF2781">
        <w:rPr>
          <w:rFonts w:eastAsia="Times New Roman"/>
        </w:rPr>
        <w:t>rasée</w:t>
      </w:r>
      <w:proofErr w:type="gramEnd"/>
      <w:r w:rsidRPr="00AF2781">
        <w:rPr>
          <w:rFonts w:eastAsia="Times New Roman"/>
        </w:rPr>
        <w:t xml:space="preserve"> par le faisceau croisé</w:t>
      </w:r>
    </w:p>
    <w:p w14:paraId="13EB9BF6" w14:textId="77777777"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la dialectique?</w:t>
      </w:r>
    </w:p>
    <w:p w14:paraId="50CADFB1" w14:textId="77777777" w:rsidR="006D797F" w:rsidRPr="00AF2781" w:rsidRDefault="006D797F" w:rsidP="00156F0A">
      <w:pPr>
        <w:rPr>
          <w:rFonts w:eastAsia="Times New Roman"/>
        </w:rPr>
      </w:pPr>
    </w:p>
    <w:p w14:paraId="11F47367" w14:textId="77777777" w:rsidR="006D797F" w:rsidRPr="00AF2781" w:rsidRDefault="00000000" w:rsidP="00156F0A">
      <w:pPr>
        <w:rPr>
          <w:rFonts w:eastAsia="Times New Roman"/>
        </w:rPr>
      </w:pPr>
      <w:r w:rsidRPr="00AF2781">
        <w:rPr>
          <w:rFonts w:eastAsia="Times New Roman"/>
        </w:rPr>
        <w:t xml:space="preserve">Rêveur as-tu </w:t>
      </w:r>
      <w:proofErr w:type="gramStart"/>
      <w:r w:rsidRPr="00AF2781">
        <w:rPr>
          <w:rFonts w:eastAsia="Times New Roman"/>
        </w:rPr>
        <w:t>pensé?</w:t>
      </w:r>
      <w:proofErr w:type="gramEnd"/>
    </w:p>
    <w:p w14:paraId="69FBF1AF" w14:textId="77777777" w:rsidR="006D797F" w:rsidRPr="00AF2781" w:rsidRDefault="00000000" w:rsidP="00156F0A">
      <w:pPr>
        <w:rPr>
          <w:rFonts w:eastAsia="Times New Roman"/>
        </w:rPr>
      </w:pPr>
      <w:proofErr w:type="gramStart"/>
      <w:r w:rsidRPr="00AF2781">
        <w:rPr>
          <w:rFonts w:eastAsia="Times New Roman"/>
        </w:rPr>
        <w:t>as</w:t>
      </w:r>
      <w:proofErr w:type="gramEnd"/>
      <w:r w:rsidRPr="00AF2781">
        <w:rPr>
          <w:rFonts w:eastAsia="Times New Roman"/>
        </w:rPr>
        <w:t>-tu pensé qu’un songe</w:t>
      </w:r>
    </w:p>
    <w:p w14:paraId="0173BA6B" w14:textId="77777777" w:rsidR="006D797F" w:rsidRPr="00AF2781" w:rsidRDefault="00000000" w:rsidP="00156F0A">
      <w:pPr>
        <w:rPr>
          <w:rFonts w:eastAsia="Times New Roman"/>
        </w:rPr>
      </w:pPr>
      <w:proofErr w:type="gramStart"/>
      <w:r w:rsidRPr="00AF2781">
        <w:rPr>
          <w:rFonts w:eastAsia="Times New Roman"/>
        </w:rPr>
        <w:t>c’est</w:t>
      </w:r>
      <w:proofErr w:type="gramEnd"/>
      <w:r w:rsidRPr="00AF2781">
        <w:rPr>
          <w:rFonts w:eastAsia="Times New Roman"/>
        </w:rPr>
        <w:t xml:space="preserve"> une vie qui s’arrête</w:t>
      </w:r>
    </w:p>
    <w:p w14:paraId="4FC3474E" w14:textId="77777777" w:rsidR="006D797F" w:rsidRPr="00AF2781" w:rsidRDefault="00000000" w:rsidP="00156F0A">
      <w:pPr>
        <w:rPr>
          <w:rFonts w:eastAsia="Times New Roman"/>
        </w:rPr>
      </w:pPr>
      <w:proofErr w:type="gramStart"/>
      <w:r w:rsidRPr="00AF2781">
        <w:rPr>
          <w:rFonts w:eastAsia="Times New Roman"/>
        </w:rPr>
        <w:t>au</w:t>
      </w:r>
      <w:proofErr w:type="gramEnd"/>
      <w:r w:rsidRPr="00AF2781">
        <w:rPr>
          <w:rFonts w:eastAsia="Times New Roman"/>
        </w:rPr>
        <w:t xml:space="preserve"> bord du pont détruit</w:t>
      </w:r>
    </w:p>
    <w:p w14:paraId="11934A2A" w14:textId="77777777" w:rsidR="006D797F" w:rsidRPr="00AF2781" w:rsidRDefault="00000000" w:rsidP="00156F0A">
      <w:pPr>
        <w:rPr>
          <w:rFonts w:eastAsia="Times New Roman"/>
        </w:rPr>
      </w:pPr>
      <w:proofErr w:type="gramStart"/>
      <w:r w:rsidRPr="00AF2781">
        <w:rPr>
          <w:rFonts w:eastAsia="Times New Roman"/>
        </w:rPr>
        <w:t>toutes</w:t>
      </w:r>
      <w:proofErr w:type="gramEnd"/>
      <w:r w:rsidRPr="00AF2781">
        <w:rPr>
          <w:rFonts w:eastAsia="Times New Roman"/>
        </w:rPr>
        <w:t xml:space="preserve"> pierres </w:t>
      </w:r>
    </w:p>
    <w:p w14:paraId="5A90EF7E" w14:textId="77777777" w:rsidR="006D797F" w:rsidRPr="00AF2781" w:rsidRDefault="00000000" w:rsidP="00156F0A">
      <w:pPr>
        <w:rPr>
          <w:rFonts w:eastAsia="Times New Roman"/>
        </w:rPr>
      </w:pPr>
      <w:proofErr w:type="gramStart"/>
      <w:r w:rsidRPr="00AF2781">
        <w:rPr>
          <w:rFonts w:eastAsia="Times New Roman"/>
        </w:rPr>
        <w:t>emportées</w:t>
      </w:r>
      <w:proofErr w:type="gramEnd"/>
      <w:r w:rsidRPr="00AF2781">
        <w:rPr>
          <w:rFonts w:eastAsia="Times New Roman"/>
        </w:rPr>
        <w:t xml:space="preserve"> par le torrent</w:t>
      </w:r>
    </w:p>
    <w:p w14:paraId="0540A47F" w14:textId="77777777" w:rsidR="006D797F" w:rsidRPr="00AF2781" w:rsidRDefault="00000000" w:rsidP="00156F0A">
      <w:pPr>
        <w:rPr>
          <w:rFonts w:eastAsia="Times New Roman"/>
        </w:rPr>
      </w:pPr>
      <w:proofErr w:type="gramStart"/>
      <w:r w:rsidRPr="00AF2781">
        <w:rPr>
          <w:rFonts w:eastAsia="Times New Roman"/>
        </w:rPr>
        <w:t>des</w:t>
      </w:r>
      <w:proofErr w:type="gramEnd"/>
      <w:r w:rsidRPr="00AF2781">
        <w:rPr>
          <w:rFonts w:eastAsia="Times New Roman"/>
        </w:rPr>
        <w:t xml:space="preserve"> pensées des songeurs?</w:t>
      </w:r>
    </w:p>
    <w:p w14:paraId="1BF348F2" w14:textId="77777777" w:rsidR="006D797F" w:rsidRPr="00AF2781" w:rsidRDefault="006D797F" w:rsidP="00156F0A">
      <w:pPr>
        <w:rPr>
          <w:rFonts w:eastAsia="Times New Roman"/>
        </w:rPr>
      </w:pPr>
    </w:p>
    <w:p w14:paraId="5F423737" w14:textId="77777777" w:rsidR="006D797F" w:rsidRPr="00AF2781" w:rsidRDefault="00000000" w:rsidP="00156F0A">
      <w:pPr>
        <w:rPr>
          <w:rFonts w:eastAsia="Times New Roman"/>
        </w:rPr>
      </w:pPr>
      <w:r w:rsidRPr="00AF2781">
        <w:rPr>
          <w:rFonts w:eastAsia="Times New Roman"/>
        </w:rPr>
        <w:t xml:space="preserve">Songeur as-tu </w:t>
      </w:r>
      <w:proofErr w:type="gramStart"/>
      <w:r w:rsidRPr="00AF2781">
        <w:rPr>
          <w:rFonts w:eastAsia="Times New Roman"/>
        </w:rPr>
        <w:t>rêvé?</w:t>
      </w:r>
      <w:proofErr w:type="gramEnd"/>
    </w:p>
    <w:p w14:paraId="0A4D27E1" w14:textId="77777777" w:rsidR="006D797F" w:rsidRPr="00AF2781" w:rsidRDefault="00000000" w:rsidP="00156F0A">
      <w:pPr>
        <w:rPr>
          <w:rFonts w:eastAsia="Times New Roman"/>
        </w:rPr>
      </w:pPr>
      <w:proofErr w:type="gramStart"/>
      <w:r w:rsidRPr="00AF2781">
        <w:rPr>
          <w:rFonts w:eastAsia="Times New Roman"/>
        </w:rPr>
        <w:t>as</w:t>
      </w:r>
      <w:proofErr w:type="gramEnd"/>
      <w:r w:rsidRPr="00AF2781">
        <w:rPr>
          <w:rFonts w:eastAsia="Times New Roman"/>
        </w:rPr>
        <w:t>-tu rêvé qu’une pensée</w:t>
      </w:r>
    </w:p>
    <w:p w14:paraId="4CFF8F9F" w14:textId="77777777" w:rsidR="006D797F" w:rsidRPr="00AF2781" w:rsidRDefault="00000000" w:rsidP="00156F0A">
      <w:pPr>
        <w:rPr>
          <w:rFonts w:eastAsia="Times New Roman"/>
        </w:rPr>
      </w:pPr>
      <w:proofErr w:type="spellStart"/>
      <w:proofErr w:type="gramStart"/>
      <w:r w:rsidRPr="00AF2781">
        <w:rPr>
          <w:rFonts w:eastAsia="Times New Roman"/>
        </w:rPr>
        <w:t>peut</w:t>
      </w:r>
      <w:proofErr w:type="gramEnd"/>
      <w:r w:rsidRPr="00AF2781">
        <w:rPr>
          <w:rFonts w:eastAsia="Times New Roman"/>
        </w:rPr>
        <w:t xml:space="preserve"> être</w:t>
      </w:r>
      <w:proofErr w:type="spellEnd"/>
      <w:r w:rsidRPr="00AF2781">
        <w:rPr>
          <w:rFonts w:eastAsia="Times New Roman"/>
        </w:rPr>
        <w:t xml:space="preserve"> pierre ou fer ou pain</w:t>
      </w:r>
    </w:p>
    <w:p w14:paraId="03359909" w14:textId="77777777" w:rsidR="006D797F" w:rsidRPr="00AF2781" w:rsidRDefault="00000000" w:rsidP="00156F0A">
      <w:pPr>
        <w:rPr>
          <w:rFonts w:eastAsia="Times New Roman"/>
        </w:rPr>
      </w:pPr>
      <w:proofErr w:type="gramStart"/>
      <w:r w:rsidRPr="00AF2781">
        <w:rPr>
          <w:rFonts w:eastAsia="Times New Roman"/>
        </w:rPr>
        <w:t>fleur</w:t>
      </w:r>
      <w:proofErr w:type="gramEnd"/>
      <w:r w:rsidRPr="00AF2781">
        <w:rPr>
          <w:rFonts w:eastAsia="Times New Roman"/>
        </w:rPr>
        <w:t xml:space="preserve"> de bonté ou faisceau croisé?</w:t>
      </w:r>
    </w:p>
    <w:p w14:paraId="3A3CB2AE" w14:textId="15A33F2E" w:rsidR="006D797F" w:rsidRPr="00AF2781" w:rsidRDefault="006A1A11" w:rsidP="002F5DBD">
      <w:pPr>
        <w:pStyle w:val="Titre1"/>
      </w:pPr>
      <w:r>
        <w:t>F</w:t>
      </w:r>
      <w:r w:rsidR="00000000" w:rsidRPr="00AF2781">
        <w:t>emmes et hommes obliques - d</w:t>
      </w:r>
    </w:p>
    <w:p w14:paraId="459F90D5"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15842122" w14:textId="32665AB1" w:rsidR="006D797F" w:rsidRPr="00AF2781" w:rsidRDefault="00000000" w:rsidP="002F5DBD">
      <w:pPr>
        <w:pStyle w:val="Titre1"/>
      </w:pPr>
      <w:r w:rsidRPr="00AF2781">
        <w:t>Bateau, bats l’eau</w:t>
      </w:r>
    </w:p>
    <w:p w14:paraId="08F7E275" w14:textId="77777777" w:rsidR="006D797F" w:rsidRPr="00AF2781" w:rsidRDefault="00000000" w:rsidP="00156F0A">
      <w:pPr>
        <w:rPr>
          <w:rFonts w:eastAsia="Times New Roman"/>
        </w:rPr>
      </w:pPr>
      <w:r w:rsidRPr="00AF2781">
        <w:rPr>
          <w:rFonts w:eastAsia="Times New Roman"/>
        </w:rPr>
        <w:t>Bateau, bats l’eau</w:t>
      </w:r>
    </w:p>
    <w:p w14:paraId="28B75276" w14:textId="77777777" w:rsidR="006D797F" w:rsidRPr="00AF2781" w:rsidRDefault="00000000" w:rsidP="00156F0A">
      <w:pPr>
        <w:rPr>
          <w:rFonts w:eastAsia="Times New Roman"/>
        </w:rPr>
      </w:pPr>
      <w:r w:rsidRPr="00AF2781">
        <w:rPr>
          <w:rFonts w:eastAsia="Times New Roman"/>
        </w:rPr>
        <w:t>Ballot de bas en haut</w:t>
      </w:r>
    </w:p>
    <w:p w14:paraId="1BE335F0" w14:textId="77777777"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l’eau</w:t>
      </w:r>
    </w:p>
    <w:p w14:paraId="7698ED15" w14:textId="77777777" w:rsidR="006D797F" w:rsidRPr="00AF2781" w:rsidRDefault="00000000" w:rsidP="00156F0A">
      <w:pPr>
        <w:rPr>
          <w:rFonts w:eastAsia="Times New Roman"/>
        </w:rPr>
      </w:pPr>
      <w:r w:rsidRPr="00AF2781">
        <w:rPr>
          <w:rFonts w:eastAsia="Times New Roman"/>
        </w:rPr>
        <w:t>Pépins, prépeints de pluie</w:t>
      </w:r>
    </w:p>
    <w:p w14:paraId="63CC47F8" w14:textId="77777777" w:rsidR="006D797F" w:rsidRPr="00AF2781" w:rsidRDefault="00000000" w:rsidP="00156F0A">
      <w:pPr>
        <w:rPr>
          <w:rFonts w:eastAsia="Times New Roman"/>
        </w:rPr>
      </w:pPr>
      <w:r w:rsidRPr="00AF2781">
        <w:rPr>
          <w:rFonts w:eastAsia="Times New Roman"/>
        </w:rPr>
        <w:t>Cortège de pépins, de lampions</w:t>
      </w:r>
    </w:p>
    <w:p w14:paraId="2EF1F359" w14:textId="77777777" w:rsidR="006D797F" w:rsidRPr="00AF2781" w:rsidRDefault="00000000" w:rsidP="00156F0A">
      <w:pPr>
        <w:rPr>
          <w:rFonts w:eastAsia="Times New Roman"/>
        </w:rPr>
      </w:pPr>
      <w:r w:rsidRPr="00AF2781">
        <w:rPr>
          <w:rFonts w:eastAsia="Times New Roman"/>
        </w:rPr>
        <w:t>C’est procession</w:t>
      </w:r>
    </w:p>
    <w:p w14:paraId="131179A6" w14:textId="77777777" w:rsidR="006D797F" w:rsidRPr="00AF2781" w:rsidRDefault="00000000" w:rsidP="00156F0A">
      <w:pPr>
        <w:rPr>
          <w:rFonts w:eastAsia="Times New Roman"/>
        </w:rPr>
      </w:pPr>
      <w:r w:rsidRPr="00AF2781">
        <w:rPr>
          <w:rFonts w:eastAsia="Times New Roman"/>
        </w:rPr>
        <w:t>L’eau, dans la gourde</w:t>
      </w:r>
    </w:p>
    <w:p w14:paraId="20748064" w14:textId="77777777" w:rsidR="006D797F" w:rsidRPr="00AF2781" w:rsidRDefault="00000000" w:rsidP="00156F0A">
      <w:pPr>
        <w:rPr>
          <w:rFonts w:eastAsia="Times New Roman"/>
        </w:rPr>
      </w:pPr>
      <w:r w:rsidRPr="00AF2781">
        <w:rPr>
          <w:rFonts w:eastAsia="Times New Roman"/>
        </w:rPr>
        <w:t>L’eau de Lourdes</w:t>
      </w:r>
    </w:p>
    <w:p w14:paraId="306E40D0" w14:textId="77777777" w:rsidR="006D797F" w:rsidRPr="00AF2781" w:rsidRDefault="00000000" w:rsidP="00156F0A">
      <w:pPr>
        <w:rPr>
          <w:rFonts w:eastAsia="Times New Roman"/>
        </w:rPr>
      </w:pPr>
      <w:proofErr w:type="gramStart"/>
      <w:r w:rsidRPr="00AF2781">
        <w:rPr>
          <w:rFonts w:eastAsia="Times New Roman"/>
        </w:rPr>
        <w:t>sous</w:t>
      </w:r>
      <w:proofErr w:type="gramEnd"/>
      <w:r w:rsidRPr="00AF2781">
        <w:rPr>
          <w:rFonts w:eastAsia="Times New Roman"/>
        </w:rPr>
        <w:t xml:space="preserve"> la pluie</w:t>
      </w:r>
    </w:p>
    <w:p w14:paraId="10B94627" w14:textId="03634A70" w:rsidR="006D797F" w:rsidRPr="00AF2781" w:rsidRDefault="00000000" w:rsidP="002F5DBD">
      <w:pPr>
        <w:pStyle w:val="Titre1"/>
      </w:pPr>
      <w:r w:rsidRPr="00AF2781">
        <w:lastRenderedPageBreak/>
        <w:t>Cimetière militaire</w:t>
      </w:r>
    </w:p>
    <w:p w14:paraId="2EC510CC" w14:textId="77777777" w:rsidR="006D797F" w:rsidRPr="00AF2781" w:rsidRDefault="00000000" w:rsidP="00156F0A">
      <w:pPr>
        <w:rPr>
          <w:rFonts w:eastAsia="Times New Roman"/>
        </w:rPr>
      </w:pPr>
      <w:r w:rsidRPr="00AF2781">
        <w:rPr>
          <w:rFonts w:eastAsia="Times New Roman"/>
        </w:rPr>
        <w:t>Cimetière militaire</w:t>
      </w:r>
    </w:p>
    <w:p w14:paraId="592238A6" w14:textId="77777777" w:rsidR="006D797F" w:rsidRPr="00AF2781" w:rsidRDefault="00000000" w:rsidP="00156F0A">
      <w:pPr>
        <w:rPr>
          <w:rFonts w:eastAsia="Times New Roman"/>
        </w:rPr>
      </w:pPr>
      <w:r w:rsidRPr="00AF2781">
        <w:rPr>
          <w:rFonts w:eastAsia="Times New Roman"/>
        </w:rPr>
        <w:t>120 rangs de 100</w:t>
      </w:r>
    </w:p>
    <w:p w14:paraId="10E430A5" w14:textId="77777777" w:rsidR="006D797F" w:rsidRPr="00AF2781" w:rsidRDefault="00000000" w:rsidP="00156F0A">
      <w:pPr>
        <w:rPr>
          <w:rFonts w:eastAsia="Times New Roman"/>
        </w:rPr>
      </w:pPr>
      <w:proofErr w:type="gramStart"/>
      <w:r w:rsidRPr="00AF2781">
        <w:rPr>
          <w:rFonts w:eastAsia="Times New Roman"/>
        </w:rPr>
        <w:t>rangs</w:t>
      </w:r>
      <w:proofErr w:type="gramEnd"/>
      <w:r w:rsidRPr="00AF2781">
        <w:rPr>
          <w:rFonts w:eastAsia="Times New Roman"/>
        </w:rPr>
        <w:t xml:space="preserve"> de sang</w:t>
      </w:r>
    </w:p>
    <w:p w14:paraId="1D2AD27B" w14:textId="77777777" w:rsidR="006D797F" w:rsidRPr="00AF2781" w:rsidRDefault="006D797F" w:rsidP="00156F0A">
      <w:pPr>
        <w:rPr>
          <w:rFonts w:eastAsia="Times New Roman"/>
        </w:rPr>
      </w:pPr>
    </w:p>
    <w:p w14:paraId="0ED9766E" w14:textId="77777777" w:rsidR="006D797F" w:rsidRPr="00AF2781" w:rsidRDefault="00000000" w:rsidP="00156F0A">
      <w:pPr>
        <w:rPr>
          <w:rFonts w:eastAsia="Times New Roman"/>
        </w:rPr>
      </w:pPr>
      <w:r w:rsidRPr="00AF2781">
        <w:rPr>
          <w:rFonts w:eastAsia="Times New Roman"/>
        </w:rPr>
        <w:t>Trois allées de cyprès géants circoncis</w:t>
      </w:r>
    </w:p>
    <w:p w14:paraId="47A100D9" w14:textId="77777777" w:rsidR="006D797F" w:rsidRPr="00AF2781" w:rsidRDefault="00000000" w:rsidP="00156F0A">
      <w:pPr>
        <w:rPr>
          <w:rFonts w:eastAsia="Times New Roman"/>
        </w:rPr>
      </w:pPr>
      <w:r w:rsidRPr="00AF2781">
        <w:rPr>
          <w:rFonts w:eastAsia="Times New Roman"/>
        </w:rPr>
        <w:t>Autant de phallus grossis</w:t>
      </w:r>
    </w:p>
    <w:p w14:paraId="06AA6917" w14:textId="77777777" w:rsidR="006D797F" w:rsidRPr="00AF2781" w:rsidRDefault="00000000" w:rsidP="00156F0A">
      <w:pPr>
        <w:rPr>
          <w:rFonts w:eastAsia="Times New Roman"/>
        </w:rPr>
      </w:pPr>
      <w:proofErr w:type="gramStart"/>
      <w:r w:rsidRPr="00AF2781">
        <w:rPr>
          <w:rFonts w:eastAsia="Times New Roman"/>
        </w:rPr>
        <w:t>par</w:t>
      </w:r>
      <w:proofErr w:type="gramEnd"/>
      <w:r w:rsidRPr="00AF2781">
        <w:rPr>
          <w:rFonts w:eastAsia="Times New Roman"/>
        </w:rPr>
        <w:t xml:space="preserve"> les millions d’érections</w:t>
      </w:r>
    </w:p>
    <w:p w14:paraId="528E4C2E" w14:textId="77777777" w:rsidR="006D797F" w:rsidRPr="00AF2781" w:rsidRDefault="00000000" w:rsidP="00156F0A">
      <w:pPr>
        <w:rPr>
          <w:rFonts w:eastAsia="Times New Roman"/>
        </w:rPr>
      </w:pPr>
      <w:proofErr w:type="gramStart"/>
      <w:r w:rsidRPr="00AF2781">
        <w:rPr>
          <w:rFonts w:eastAsia="Times New Roman"/>
        </w:rPr>
        <w:t>que</w:t>
      </w:r>
      <w:proofErr w:type="gramEnd"/>
      <w:r w:rsidRPr="00AF2781">
        <w:rPr>
          <w:rFonts w:eastAsia="Times New Roman"/>
        </w:rPr>
        <w:t xml:space="preserve"> ces morts n’ont pas eu</w:t>
      </w:r>
    </w:p>
    <w:p w14:paraId="380D5CB9" w14:textId="77777777" w:rsidR="006D797F" w:rsidRPr="00AF2781" w:rsidRDefault="006D797F" w:rsidP="00156F0A">
      <w:pPr>
        <w:rPr>
          <w:rFonts w:eastAsia="Times New Roman"/>
        </w:rPr>
      </w:pPr>
    </w:p>
    <w:p w14:paraId="73AB0124" w14:textId="77777777" w:rsidR="006D797F" w:rsidRPr="00AF2781" w:rsidRDefault="00000000" w:rsidP="00156F0A">
      <w:pPr>
        <w:rPr>
          <w:rFonts w:eastAsia="Times New Roman"/>
        </w:rPr>
      </w:pPr>
      <w:proofErr w:type="gramStart"/>
      <w:r w:rsidRPr="00AF2781">
        <w:rPr>
          <w:rFonts w:eastAsia="Times New Roman"/>
        </w:rPr>
        <w:t>Politiques!</w:t>
      </w:r>
      <w:proofErr w:type="gramEnd"/>
    </w:p>
    <w:p w14:paraId="0257BD6A" w14:textId="77777777" w:rsidR="006D797F" w:rsidRPr="00AF2781" w:rsidRDefault="00000000" w:rsidP="00156F0A">
      <w:pPr>
        <w:rPr>
          <w:rFonts w:eastAsia="Times New Roman"/>
        </w:rPr>
      </w:pPr>
      <w:r w:rsidRPr="00AF2781">
        <w:rPr>
          <w:rFonts w:eastAsia="Times New Roman"/>
        </w:rPr>
        <w:t>N’avez-vous pas honte de ces mutations</w:t>
      </w:r>
    </w:p>
    <w:p w14:paraId="7B0A3E61" w14:textId="77777777"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ces mutilations </w:t>
      </w:r>
    </w:p>
    <w:p w14:paraId="53081C41" w14:textId="6CC83FE4"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l’espèce humaine</w:t>
      </w:r>
    </w:p>
    <w:p w14:paraId="7930D4AF" w14:textId="4C559FDA" w:rsidR="006D797F" w:rsidRPr="00AF2781" w:rsidRDefault="00000000" w:rsidP="002F5DBD">
      <w:pPr>
        <w:pStyle w:val="Titre1"/>
      </w:pPr>
      <w:r w:rsidRPr="00AF2781">
        <w:t>Yeux oublieux de l’absence</w:t>
      </w:r>
    </w:p>
    <w:p w14:paraId="615C2D11" w14:textId="77777777" w:rsidR="006D797F" w:rsidRPr="00AF2781" w:rsidRDefault="00000000" w:rsidP="00156F0A">
      <w:pPr>
        <w:rPr>
          <w:rFonts w:eastAsia="Times New Roman"/>
        </w:rPr>
      </w:pPr>
      <w:r w:rsidRPr="00AF2781">
        <w:rPr>
          <w:rFonts w:eastAsia="Times New Roman"/>
        </w:rPr>
        <w:t>C’est immense comme des yeux oublieux de l’absence</w:t>
      </w:r>
    </w:p>
    <w:p w14:paraId="2839C9CE" w14:textId="77777777" w:rsidR="006D797F" w:rsidRPr="00AF2781" w:rsidRDefault="00000000" w:rsidP="00156F0A">
      <w:pPr>
        <w:rPr>
          <w:rFonts w:eastAsia="Times New Roman"/>
        </w:rPr>
      </w:pPr>
      <w:r w:rsidRPr="00AF2781">
        <w:rPr>
          <w:rFonts w:eastAsia="Times New Roman"/>
        </w:rPr>
        <w:t>L’aumône d’un rêve en blanc et sans décence</w:t>
      </w:r>
    </w:p>
    <w:p w14:paraId="4BFFBB80" w14:textId="77777777" w:rsidR="006D797F" w:rsidRPr="00AF2781" w:rsidRDefault="00000000" w:rsidP="00156F0A">
      <w:pPr>
        <w:rPr>
          <w:rFonts w:eastAsia="Times New Roman"/>
        </w:rPr>
      </w:pPr>
      <w:r w:rsidRPr="00AF2781">
        <w:rPr>
          <w:rFonts w:eastAsia="Times New Roman"/>
        </w:rPr>
        <w:t xml:space="preserve">Futiles, </w:t>
      </w:r>
      <w:proofErr w:type="spellStart"/>
      <w:r w:rsidRPr="00AF2781">
        <w:rPr>
          <w:rFonts w:eastAsia="Times New Roman"/>
        </w:rPr>
        <w:t>dix huit</w:t>
      </w:r>
      <w:proofErr w:type="spellEnd"/>
      <w:r w:rsidRPr="00AF2781">
        <w:rPr>
          <w:rFonts w:eastAsia="Times New Roman"/>
        </w:rPr>
        <w:t xml:space="preserve"> lettres d’un coup tranchant postiche</w:t>
      </w:r>
    </w:p>
    <w:p w14:paraId="2CC90B45" w14:textId="77777777" w:rsidR="006D797F" w:rsidRPr="00AF2781" w:rsidRDefault="00000000" w:rsidP="00156F0A">
      <w:pPr>
        <w:rPr>
          <w:rFonts w:eastAsia="Times New Roman"/>
        </w:rPr>
      </w:pPr>
      <w:r w:rsidRPr="00AF2781">
        <w:rPr>
          <w:rFonts w:eastAsia="Times New Roman"/>
        </w:rPr>
        <w:t>Vingt et vers, césure à l’hémistiche pastiche</w:t>
      </w:r>
    </w:p>
    <w:p w14:paraId="37C233E1" w14:textId="77777777" w:rsidR="006D797F" w:rsidRPr="00AF2781" w:rsidRDefault="006D797F" w:rsidP="00156F0A">
      <w:pPr>
        <w:rPr>
          <w:rFonts w:eastAsia="Times New Roman"/>
        </w:rPr>
      </w:pPr>
    </w:p>
    <w:p w14:paraId="304D021A" w14:textId="77777777" w:rsidR="006D797F" w:rsidRPr="00AF2781" w:rsidRDefault="00000000" w:rsidP="00156F0A">
      <w:pPr>
        <w:rPr>
          <w:rFonts w:eastAsia="Times New Roman"/>
        </w:rPr>
      </w:pPr>
      <w:r w:rsidRPr="00AF2781">
        <w:rPr>
          <w:rFonts w:eastAsia="Times New Roman"/>
        </w:rPr>
        <w:t>Si c’est amusant de mettre les mots à la suite</w:t>
      </w:r>
    </w:p>
    <w:p w14:paraId="15565E3D" w14:textId="77777777" w:rsidR="006D797F" w:rsidRPr="00AF2781" w:rsidRDefault="00000000" w:rsidP="00156F0A">
      <w:pPr>
        <w:rPr>
          <w:rFonts w:eastAsia="Times New Roman"/>
        </w:rPr>
      </w:pPr>
      <w:proofErr w:type="gramStart"/>
      <w:r w:rsidRPr="00AF2781">
        <w:rPr>
          <w:rFonts w:eastAsia="Times New Roman"/>
        </w:rPr>
        <w:t>d’y</w:t>
      </w:r>
      <w:proofErr w:type="gramEnd"/>
      <w:r w:rsidRPr="00AF2781">
        <w:rPr>
          <w:rFonts w:eastAsia="Times New Roman"/>
        </w:rPr>
        <w:t xml:space="preserve"> compter les syllabes, deux à deux, trois à trois</w:t>
      </w:r>
    </w:p>
    <w:p w14:paraId="2D6A05E1" w14:textId="77777777" w:rsidR="006D797F" w:rsidRPr="00AF2781" w:rsidRDefault="00000000" w:rsidP="00156F0A">
      <w:pPr>
        <w:rPr>
          <w:rFonts w:eastAsia="Times New Roman"/>
        </w:rPr>
      </w:pPr>
      <w:proofErr w:type="gramStart"/>
      <w:r w:rsidRPr="00AF2781">
        <w:rPr>
          <w:rFonts w:eastAsia="Times New Roman"/>
        </w:rPr>
        <w:t>d’y</w:t>
      </w:r>
      <w:proofErr w:type="gramEnd"/>
      <w:r w:rsidRPr="00AF2781">
        <w:rPr>
          <w:rFonts w:eastAsia="Times New Roman"/>
        </w:rPr>
        <w:t xml:space="preserve"> rompre un rythme et d’organiser sa fuite</w:t>
      </w:r>
    </w:p>
    <w:p w14:paraId="577059A9" w14:textId="77777777" w:rsidR="006D797F" w:rsidRPr="00AF2781" w:rsidRDefault="00000000" w:rsidP="00156F0A">
      <w:pPr>
        <w:rPr>
          <w:rFonts w:eastAsia="Times New Roman"/>
        </w:rPr>
      </w:pPr>
      <w:r w:rsidRPr="00AF2781">
        <w:rPr>
          <w:rFonts w:eastAsia="Times New Roman"/>
        </w:rPr>
        <w:t>O malheur du lecteur condamné par la loi</w:t>
      </w:r>
    </w:p>
    <w:p w14:paraId="0C2C88D5" w14:textId="77777777" w:rsidR="006D797F" w:rsidRPr="00AF2781" w:rsidRDefault="00000000" w:rsidP="00156F0A">
      <w:pPr>
        <w:rPr>
          <w:rFonts w:eastAsia="Times New Roman"/>
        </w:rPr>
      </w:pPr>
      <w:proofErr w:type="gramStart"/>
      <w:r w:rsidRPr="00AF2781">
        <w:rPr>
          <w:rFonts w:eastAsia="Times New Roman"/>
        </w:rPr>
        <w:t>à</w:t>
      </w:r>
      <w:proofErr w:type="gramEnd"/>
      <w:r w:rsidRPr="00AF2781">
        <w:rPr>
          <w:rFonts w:eastAsia="Times New Roman"/>
        </w:rPr>
        <w:t xml:space="preserve"> n’y chercher que la rime à la ligne chaque fois</w:t>
      </w:r>
    </w:p>
    <w:p w14:paraId="2389FE17" w14:textId="77777777" w:rsidR="006D797F" w:rsidRPr="00AF2781" w:rsidRDefault="00000000" w:rsidP="00156F0A">
      <w:pPr>
        <w:rPr>
          <w:rFonts w:eastAsia="Times New Roman"/>
        </w:rPr>
      </w:pPr>
      <w:proofErr w:type="gramStart"/>
      <w:r w:rsidRPr="00AF2781">
        <w:rPr>
          <w:rFonts w:eastAsia="Times New Roman"/>
        </w:rPr>
        <w:t>va</w:t>
      </w:r>
      <w:proofErr w:type="gramEnd"/>
      <w:r w:rsidRPr="00AF2781">
        <w:rPr>
          <w:rFonts w:eastAsia="Times New Roman"/>
        </w:rPr>
        <w:t>, fais-en autant ou bien garde avec toi</w:t>
      </w:r>
    </w:p>
    <w:p w14:paraId="7FE5805C" w14:textId="77777777" w:rsidR="006D797F" w:rsidRPr="00AF2781" w:rsidRDefault="00000000" w:rsidP="00156F0A">
      <w:pPr>
        <w:rPr>
          <w:rFonts w:eastAsia="Times New Roman"/>
        </w:rPr>
      </w:pPr>
      <w:proofErr w:type="gramStart"/>
      <w:r w:rsidRPr="00AF2781">
        <w:rPr>
          <w:rFonts w:eastAsia="Times New Roman"/>
        </w:rPr>
        <w:t>la</w:t>
      </w:r>
      <w:proofErr w:type="gramEnd"/>
      <w:r w:rsidRPr="00AF2781">
        <w:rPr>
          <w:rFonts w:eastAsia="Times New Roman"/>
        </w:rPr>
        <w:t xml:space="preserve"> chanson de l’alexandrin bien de chez soi</w:t>
      </w:r>
    </w:p>
    <w:p w14:paraId="227A389E" w14:textId="189F1101" w:rsidR="006D797F" w:rsidRPr="00AF2781" w:rsidRDefault="00000000" w:rsidP="002F5DBD">
      <w:pPr>
        <w:pStyle w:val="Titre1"/>
      </w:pPr>
      <w:r w:rsidRPr="00AF2781">
        <w:t>Orage de nuages</w:t>
      </w:r>
    </w:p>
    <w:p w14:paraId="45DACE27" w14:textId="77777777" w:rsidR="006D797F" w:rsidRPr="00AF2781" w:rsidRDefault="00000000" w:rsidP="00156F0A">
      <w:pPr>
        <w:rPr>
          <w:rFonts w:eastAsia="Times New Roman"/>
        </w:rPr>
      </w:pPr>
      <w:r w:rsidRPr="00AF2781">
        <w:rPr>
          <w:rFonts w:eastAsia="Times New Roman"/>
        </w:rPr>
        <w:lastRenderedPageBreak/>
        <w:t>Orage de nuages</w:t>
      </w:r>
    </w:p>
    <w:p w14:paraId="76239651" w14:textId="77777777" w:rsidR="006D797F" w:rsidRPr="00AF2781" w:rsidRDefault="00000000" w:rsidP="00156F0A">
      <w:pPr>
        <w:rPr>
          <w:rFonts w:eastAsia="Times New Roman"/>
        </w:rPr>
      </w:pPr>
      <w:r w:rsidRPr="00AF2781">
        <w:rPr>
          <w:rFonts w:eastAsia="Times New Roman"/>
        </w:rPr>
        <w:t>Avion ludion</w:t>
      </w:r>
    </w:p>
    <w:p w14:paraId="4E4A8DB2" w14:textId="77777777" w:rsidR="006D797F" w:rsidRPr="00AF2781" w:rsidRDefault="00000000" w:rsidP="00156F0A">
      <w:pPr>
        <w:rPr>
          <w:rFonts w:eastAsia="Times New Roman"/>
        </w:rPr>
      </w:pPr>
      <w:r w:rsidRPr="00AF2781">
        <w:rPr>
          <w:rFonts w:eastAsia="Times New Roman"/>
        </w:rPr>
        <w:t>Matin frileux</w:t>
      </w:r>
    </w:p>
    <w:p w14:paraId="1D2AD1A3" w14:textId="77777777" w:rsidR="006D797F" w:rsidRPr="00AF2781" w:rsidRDefault="00000000" w:rsidP="00156F0A">
      <w:pPr>
        <w:rPr>
          <w:rFonts w:eastAsia="Times New Roman"/>
        </w:rPr>
      </w:pPr>
      <w:r w:rsidRPr="00AF2781">
        <w:rPr>
          <w:rFonts w:eastAsia="Times New Roman"/>
        </w:rPr>
        <w:t>Midi les vagues</w:t>
      </w:r>
    </w:p>
    <w:p w14:paraId="0EB92A3E" w14:textId="77777777" w:rsidR="006D797F" w:rsidRPr="00AF2781" w:rsidRDefault="00000000" w:rsidP="00156F0A">
      <w:pPr>
        <w:rPr>
          <w:rFonts w:eastAsia="Times New Roman"/>
        </w:rPr>
      </w:pPr>
      <w:r w:rsidRPr="00AF2781">
        <w:rPr>
          <w:rFonts w:eastAsia="Times New Roman"/>
        </w:rPr>
        <w:t>Plongent</w:t>
      </w:r>
    </w:p>
    <w:p w14:paraId="70963FB2"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se battent</w:t>
      </w:r>
    </w:p>
    <w:p w14:paraId="4F169230"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s’agrippent</w:t>
      </w:r>
    </w:p>
    <w:p w14:paraId="2FF32576"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se lassent</w:t>
      </w:r>
    </w:p>
    <w:p w14:paraId="1DF0FA88" w14:textId="77777777" w:rsidR="006D797F" w:rsidRPr="00AF2781" w:rsidRDefault="00000000" w:rsidP="00156F0A">
      <w:pPr>
        <w:rPr>
          <w:rFonts w:eastAsia="Times New Roman"/>
        </w:rPr>
      </w:pPr>
      <w:proofErr w:type="gramStart"/>
      <w:r w:rsidRPr="00AF2781">
        <w:rPr>
          <w:rFonts w:eastAsia="Times New Roman"/>
        </w:rPr>
        <w:t>au</w:t>
      </w:r>
      <w:proofErr w:type="gramEnd"/>
      <w:r w:rsidRPr="00AF2781">
        <w:rPr>
          <w:rFonts w:eastAsia="Times New Roman"/>
        </w:rPr>
        <w:t xml:space="preserve"> soleil</w:t>
      </w:r>
    </w:p>
    <w:p w14:paraId="40C80501" w14:textId="77777777" w:rsidR="006D797F" w:rsidRPr="00AF2781" w:rsidRDefault="006D797F" w:rsidP="00156F0A">
      <w:pPr>
        <w:rPr>
          <w:rFonts w:eastAsia="Times New Roman"/>
        </w:rPr>
      </w:pPr>
    </w:p>
    <w:p w14:paraId="5474C9C9" w14:textId="77777777" w:rsidR="006D797F" w:rsidRPr="00AF2781" w:rsidRDefault="00000000" w:rsidP="00156F0A">
      <w:pPr>
        <w:rPr>
          <w:rFonts w:eastAsia="Times New Roman"/>
        </w:rPr>
      </w:pPr>
      <w:r w:rsidRPr="00AF2781">
        <w:rPr>
          <w:rFonts w:eastAsia="Times New Roman"/>
        </w:rPr>
        <w:t>Chaleur</w:t>
      </w:r>
    </w:p>
    <w:p w14:paraId="1F6DF65E" w14:textId="77777777" w:rsidR="006D797F" w:rsidRPr="00AF2781" w:rsidRDefault="00000000" w:rsidP="00156F0A">
      <w:pPr>
        <w:rPr>
          <w:rFonts w:eastAsia="Times New Roman"/>
        </w:rPr>
      </w:pPr>
      <w:proofErr w:type="gramStart"/>
      <w:r w:rsidRPr="00AF2781">
        <w:rPr>
          <w:rFonts w:eastAsia="Times New Roman"/>
        </w:rPr>
        <w:t>sous</w:t>
      </w:r>
      <w:proofErr w:type="gramEnd"/>
      <w:r w:rsidRPr="00AF2781">
        <w:rPr>
          <w:rFonts w:eastAsia="Times New Roman"/>
        </w:rPr>
        <w:t xml:space="preserve"> la lune</w:t>
      </w:r>
    </w:p>
    <w:p w14:paraId="58913F86" w14:textId="77777777" w:rsidR="006D797F" w:rsidRPr="00AF2781" w:rsidRDefault="00000000" w:rsidP="00156F0A">
      <w:pPr>
        <w:rPr>
          <w:rFonts w:eastAsia="Times New Roman"/>
        </w:rPr>
      </w:pPr>
      <w:r w:rsidRPr="00AF2781">
        <w:rPr>
          <w:rFonts w:eastAsia="Times New Roman"/>
        </w:rPr>
        <w:t>Reflets de paix</w:t>
      </w:r>
    </w:p>
    <w:p w14:paraId="573EED8A" w14:textId="77777777" w:rsidR="006D797F" w:rsidRPr="00AF2781" w:rsidRDefault="00000000" w:rsidP="00156F0A">
      <w:pPr>
        <w:rPr>
          <w:rFonts w:eastAsia="Times New Roman"/>
        </w:rPr>
      </w:pPr>
      <w:r w:rsidRPr="00AF2781">
        <w:rPr>
          <w:rFonts w:eastAsia="Times New Roman"/>
        </w:rPr>
        <w:t>Jeux sur les murs</w:t>
      </w:r>
    </w:p>
    <w:p w14:paraId="242BBC9F" w14:textId="77777777" w:rsidR="006D797F" w:rsidRPr="00AF2781" w:rsidRDefault="00000000" w:rsidP="00156F0A">
      <w:pPr>
        <w:rPr>
          <w:rFonts w:eastAsia="Times New Roman"/>
        </w:rPr>
      </w:pPr>
      <w:proofErr w:type="gramStart"/>
      <w:r w:rsidRPr="00AF2781">
        <w:rPr>
          <w:rFonts w:eastAsia="Times New Roman"/>
        </w:rPr>
        <w:t>d’écume</w:t>
      </w:r>
      <w:proofErr w:type="gramEnd"/>
      <w:r w:rsidRPr="00AF2781">
        <w:rPr>
          <w:rFonts w:eastAsia="Times New Roman"/>
        </w:rPr>
        <w:t xml:space="preserve"> qui bourdonne</w:t>
      </w:r>
    </w:p>
    <w:p w14:paraId="3CEFF268" w14:textId="77777777" w:rsidR="006D797F" w:rsidRPr="00AF2781" w:rsidRDefault="00000000" w:rsidP="00156F0A">
      <w:pPr>
        <w:rPr>
          <w:rFonts w:eastAsia="Times New Roman"/>
        </w:rPr>
      </w:pPr>
      <w:proofErr w:type="gramStart"/>
      <w:r w:rsidRPr="00AF2781">
        <w:rPr>
          <w:rFonts w:eastAsia="Times New Roman"/>
        </w:rPr>
        <w:t>ludion</w:t>
      </w:r>
      <w:proofErr w:type="gramEnd"/>
    </w:p>
    <w:p w14:paraId="5C336708" w14:textId="77777777" w:rsidR="006D797F" w:rsidRPr="00AF2781" w:rsidRDefault="00000000" w:rsidP="00156F0A">
      <w:pPr>
        <w:rPr>
          <w:rFonts w:eastAsia="Times New Roman"/>
        </w:rPr>
      </w:pPr>
      <w:proofErr w:type="gramStart"/>
      <w:r w:rsidRPr="00AF2781">
        <w:rPr>
          <w:rFonts w:eastAsia="Times New Roman"/>
        </w:rPr>
        <w:t>je</w:t>
      </w:r>
      <w:proofErr w:type="gramEnd"/>
      <w:r w:rsidRPr="00AF2781">
        <w:rPr>
          <w:rFonts w:eastAsia="Times New Roman"/>
        </w:rPr>
        <w:t xml:space="preserve"> suis dans les bulles</w:t>
      </w:r>
    </w:p>
    <w:p w14:paraId="3B048349" w14:textId="34B5F350" w:rsidR="006D797F" w:rsidRPr="00AF2781" w:rsidRDefault="00000000" w:rsidP="002F5DBD">
      <w:pPr>
        <w:pStyle w:val="Titre1"/>
      </w:pPr>
      <w:r w:rsidRPr="00AF2781">
        <w:t>La vindicte - d</w:t>
      </w:r>
    </w:p>
    <w:p w14:paraId="372D5825" w14:textId="77777777" w:rsidR="006D797F" w:rsidRPr="00AF2781" w:rsidRDefault="00000000" w:rsidP="00156F0A">
      <w:pPr>
        <w:rPr>
          <w:rFonts w:eastAsia="Times New Roman"/>
        </w:rPr>
      </w:pPr>
      <w:r w:rsidRPr="00AF2781">
        <w:rPr>
          <w:rFonts w:eastAsia="Times New Roman"/>
        </w:rPr>
        <w:t>La vindicte</w:t>
      </w:r>
    </w:p>
    <w:p w14:paraId="619B4800" w14:textId="77777777" w:rsidR="006D797F" w:rsidRPr="00AF2781" w:rsidRDefault="00000000" w:rsidP="00156F0A">
      <w:pPr>
        <w:rPr>
          <w:rFonts w:eastAsia="Times New Roman"/>
        </w:rPr>
      </w:pPr>
      <w:proofErr w:type="gramStart"/>
      <w:r w:rsidRPr="00AF2781">
        <w:rPr>
          <w:rFonts w:eastAsia="Times New Roman"/>
        </w:rPr>
        <w:t>l’eurythmie</w:t>
      </w:r>
      <w:proofErr w:type="gramEnd"/>
      <w:r w:rsidRPr="00AF2781">
        <w:rPr>
          <w:rFonts w:eastAsia="Times New Roman"/>
        </w:rPr>
        <w:t xml:space="preserve"> chouravent au </w:t>
      </w:r>
      <w:proofErr w:type="spellStart"/>
      <w:r w:rsidRPr="00AF2781">
        <w:rPr>
          <w:rFonts w:eastAsia="Times New Roman"/>
        </w:rPr>
        <w:t>choeur</w:t>
      </w:r>
      <w:proofErr w:type="spellEnd"/>
      <w:r w:rsidRPr="00AF2781">
        <w:rPr>
          <w:rFonts w:eastAsia="Times New Roman"/>
        </w:rPr>
        <w:t xml:space="preserve"> d’Antioche</w:t>
      </w:r>
    </w:p>
    <w:p w14:paraId="1D26098F" w14:textId="77777777" w:rsidR="006D797F" w:rsidRPr="00AF2781" w:rsidRDefault="00000000" w:rsidP="00156F0A">
      <w:pPr>
        <w:rPr>
          <w:rFonts w:eastAsia="Times New Roman"/>
        </w:rPr>
      </w:pPr>
      <w:proofErr w:type="gramStart"/>
      <w:r w:rsidRPr="00AF2781">
        <w:rPr>
          <w:rFonts w:eastAsia="Times New Roman"/>
        </w:rPr>
        <w:t>l’ersatz</w:t>
      </w:r>
      <w:proofErr w:type="gramEnd"/>
      <w:r w:rsidRPr="00AF2781">
        <w:rPr>
          <w:rFonts w:eastAsia="Times New Roman"/>
        </w:rPr>
        <w:t xml:space="preserve"> de suavité de l’embrocation de lotus et </w:t>
      </w:r>
    </w:p>
    <w:p w14:paraId="57497975" w14:textId="77777777"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nénuphars - Votez pour moi. Je ferai le reste</w:t>
      </w:r>
    </w:p>
    <w:p w14:paraId="38C5546C" w14:textId="793825B6" w:rsidR="006D797F" w:rsidRPr="00AF2781" w:rsidRDefault="00000000" w:rsidP="002F5DBD">
      <w:pPr>
        <w:pStyle w:val="Titre1"/>
      </w:pPr>
      <w:r w:rsidRPr="00AF2781">
        <w:t>Bonjour printemps</w:t>
      </w:r>
    </w:p>
    <w:p w14:paraId="054481B0" w14:textId="77777777" w:rsidR="006D797F" w:rsidRPr="00AF2781" w:rsidRDefault="00000000" w:rsidP="00156F0A">
      <w:pPr>
        <w:rPr>
          <w:rFonts w:eastAsia="Times New Roman"/>
        </w:rPr>
      </w:pPr>
      <w:r w:rsidRPr="00AF2781">
        <w:rPr>
          <w:rFonts w:eastAsia="Times New Roman"/>
        </w:rPr>
        <w:t>Bonjour printemps</w:t>
      </w:r>
    </w:p>
    <w:p w14:paraId="302FF73C" w14:textId="77777777" w:rsidR="006D797F" w:rsidRPr="00AF2781" w:rsidRDefault="00000000" w:rsidP="00156F0A">
      <w:pPr>
        <w:rPr>
          <w:rFonts w:eastAsia="Times New Roman"/>
        </w:rPr>
      </w:pPr>
      <w:r w:rsidRPr="00AF2781">
        <w:rPr>
          <w:rFonts w:eastAsia="Times New Roman"/>
        </w:rPr>
        <w:t>Charmante fleur</w:t>
      </w:r>
    </w:p>
    <w:p w14:paraId="3B2C7869" w14:textId="77777777" w:rsidR="006D797F" w:rsidRPr="00AF2781" w:rsidRDefault="00000000" w:rsidP="00156F0A">
      <w:pPr>
        <w:rPr>
          <w:rFonts w:eastAsia="Times New Roman"/>
        </w:rPr>
      </w:pPr>
      <w:proofErr w:type="gramStart"/>
      <w:r w:rsidRPr="00AF2781">
        <w:rPr>
          <w:rFonts w:eastAsia="Times New Roman"/>
        </w:rPr>
        <w:t>en</w:t>
      </w:r>
      <w:proofErr w:type="gramEnd"/>
      <w:r w:rsidRPr="00AF2781">
        <w:rPr>
          <w:rFonts w:eastAsia="Times New Roman"/>
        </w:rPr>
        <w:t xml:space="preserve"> forme de faute d’orthographe</w:t>
      </w:r>
    </w:p>
    <w:p w14:paraId="34143627"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qui sème à tous vents</w:t>
      </w:r>
    </w:p>
    <w:p w14:paraId="066E4020" w14:textId="77777777" w:rsidR="006D797F" w:rsidRPr="00AF2781" w:rsidRDefault="00000000" w:rsidP="00156F0A">
      <w:pPr>
        <w:rPr>
          <w:rFonts w:eastAsia="Times New Roman"/>
        </w:rPr>
      </w:pPr>
      <w:r w:rsidRPr="00AF2781">
        <w:rPr>
          <w:rFonts w:eastAsia="Times New Roman"/>
        </w:rPr>
        <w:t>Est-ce peut-être la tulipe</w:t>
      </w:r>
    </w:p>
    <w:p w14:paraId="4E9EC9D1" w14:textId="77777777" w:rsidR="006D797F" w:rsidRPr="00AF2781" w:rsidRDefault="00000000" w:rsidP="00156F0A">
      <w:pPr>
        <w:rPr>
          <w:rFonts w:eastAsia="Times New Roman"/>
        </w:rPr>
      </w:pPr>
      <w:proofErr w:type="gramStart"/>
      <w:r w:rsidRPr="00AF2781">
        <w:rPr>
          <w:rFonts w:eastAsia="Times New Roman"/>
        </w:rPr>
        <w:lastRenderedPageBreak/>
        <w:t>qui</w:t>
      </w:r>
      <w:proofErr w:type="gramEnd"/>
      <w:r w:rsidRPr="00AF2781">
        <w:rPr>
          <w:rFonts w:eastAsia="Times New Roman"/>
        </w:rPr>
        <w:t xml:space="preserve"> n’a fleuri qu’un jour</w:t>
      </w:r>
    </w:p>
    <w:p w14:paraId="3CB127A0" w14:textId="77777777" w:rsidR="006D797F" w:rsidRPr="00AF2781" w:rsidRDefault="00000000" w:rsidP="00156F0A">
      <w:pPr>
        <w:rPr>
          <w:rFonts w:eastAsia="Times New Roman"/>
        </w:rPr>
      </w:pPr>
      <w:proofErr w:type="gramStart"/>
      <w:r w:rsidRPr="00AF2781">
        <w:rPr>
          <w:rFonts w:eastAsia="Times New Roman"/>
        </w:rPr>
        <w:t>une</w:t>
      </w:r>
      <w:proofErr w:type="gramEnd"/>
      <w:r w:rsidRPr="00AF2781">
        <w:rPr>
          <w:rFonts w:eastAsia="Times New Roman"/>
        </w:rPr>
        <w:t xml:space="preserve"> nuit</w:t>
      </w:r>
    </w:p>
    <w:p w14:paraId="7349F0A6" w14:textId="77777777" w:rsidR="006D797F" w:rsidRPr="00AF2781" w:rsidRDefault="00000000" w:rsidP="00156F0A">
      <w:pPr>
        <w:rPr>
          <w:rFonts w:eastAsia="Times New Roman"/>
        </w:rPr>
      </w:pPr>
      <w:r w:rsidRPr="00AF2781">
        <w:rPr>
          <w:rFonts w:eastAsia="Times New Roman"/>
        </w:rPr>
        <w:t>Puis-je te faire un brin de cour sans espoir</w:t>
      </w:r>
    </w:p>
    <w:p w14:paraId="76A2141A" w14:textId="77777777" w:rsidR="006D797F" w:rsidRPr="00AF2781" w:rsidRDefault="00000000" w:rsidP="00156F0A">
      <w:pPr>
        <w:rPr>
          <w:rFonts w:eastAsia="Times New Roman"/>
        </w:rPr>
      </w:pPr>
      <w:proofErr w:type="gramStart"/>
      <w:r w:rsidRPr="00AF2781">
        <w:rPr>
          <w:rFonts w:eastAsia="Times New Roman"/>
        </w:rPr>
        <w:t>viens!</w:t>
      </w:r>
      <w:proofErr w:type="gramEnd"/>
      <w:r w:rsidRPr="00AF2781">
        <w:rPr>
          <w:rFonts w:eastAsia="Times New Roman"/>
        </w:rPr>
        <w:t xml:space="preserve"> que je voie ton sourire</w:t>
      </w:r>
    </w:p>
    <w:p w14:paraId="42EA16C4" w14:textId="594802CA" w:rsidR="006D797F" w:rsidRPr="00AF2781" w:rsidRDefault="00000000" w:rsidP="00156F0A">
      <w:pPr>
        <w:rPr>
          <w:rFonts w:eastAsia="Times New Roman"/>
        </w:rPr>
      </w:pPr>
      <w:r w:rsidRPr="00AF2781">
        <w:rPr>
          <w:rFonts w:eastAsia="Times New Roman"/>
        </w:rPr>
        <w:t>Viens</w:t>
      </w:r>
      <w:r w:rsidR="003072B7">
        <w:t xml:space="preserve"> </w:t>
      </w:r>
      <w:r w:rsidRPr="00AF2781">
        <w:rPr>
          <w:rFonts w:eastAsia="Times New Roman"/>
        </w:rPr>
        <w:t>! tu as tant de secrets à ne pas me dire</w:t>
      </w:r>
    </w:p>
    <w:p w14:paraId="297837A5" w14:textId="4F92331B" w:rsidR="006D797F" w:rsidRPr="00AF2781" w:rsidRDefault="00000000" w:rsidP="002F5DBD">
      <w:pPr>
        <w:pStyle w:val="Titre1"/>
      </w:pPr>
      <w:r w:rsidRPr="00AF2781">
        <w:t>Un sot, un broc - d</w:t>
      </w:r>
    </w:p>
    <w:p w14:paraId="03FB71A3" w14:textId="77777777" w:rsidR="006D797F" w:rsidRPr="00AF2781" w:rsidRDefault="00000000" w:rsidP="00156F0A">
      <w:pPr>
        <w:rPr>
          <w:rFonts w:eastAsia="Times New Roman"/>
        </w:rPr>
      </w:pPr>
      <w:r w:rsidRPr="00AF2781">
        <w:rPr>
          <w:rFonts w:eastAsia="Times New Roman"/>
        </w:rPr>
        <w:t>Un sot un broc un puit une nuit</w:t>
      </w:r>
    </w:p>
    <w:p w14:paraId="604332A2" w14:textId="77777777" w:rsidR="006D797F" w:rsidRPr="00AF2781" w:rsidRDefault="00000000" w:rsidP="00156F0A">
      <w:pPr>
        <w:rPr>
          <w:rFonts w:eastAsia="Times New Roman"/>
        </w:rPr>
      </w:pPr>
      <w:r w:rsidRPr="00AF2781">
        <w:rPr>
          <w:rFonts w:eastAsia="Times New Roman"/>
        </w:rPr>
        <w:t>Trois ans trois pommes deux fois</w:t>
      </w:r>
    </w:p>
    <w:p w14:paraId="0CFA6871" w14:textId="77777777" w:rsidR="006D797F" w:rsidRPr="00AF2781" w:rsidRDefault="00000000" w:rsidP="00156F0A">
      <w:pPr>
        <w:rPr>
          <w:rFonts w:eastAsia="Times New Roman"/>
        </w:rPr>
      </w:pPr>
      <w:r w:rsidRPr="00AF2781">
        <w:rPr>
          <w:rFonts w:eastAsia="Times New Roman"/>
        </w:rPr>
        <w:t>Deux pluies de tristesse</w:t>
      </w:r>
    </w:p>
    <w:p w14:paraId="7D8566A0" w14:textId="77777777" w:rsidR="006D797F" w:rsidRPr="00AF2781" w:rsidRDefault="00000000" w:rsidP="00156F0A">
      <w:pPr>
        <w:rPr>
          <w:rFonts w:eastAsia="Times New Roman"/>
        </w:rPr>
      </w:pPr>
      <w:r w:rsidRPr="00AF2781">
        <w:rPr>
          <w:rFonts w:eastAsia="Times New Roman"/>
        </w:rPr>
        <w:t>Deux puits de chagrin</w:t>
      </w:r>
    </w:p>
    <w:p w14:paraId="01BF1572" w14:textId="77777777" w:rsidR="006D797F" w:rsidRPr="00AF2781" w:rsidRDefault="00000000" w:rsidP="00156F0A">
      <w:pPr>
        <w:rPr>
          <w:rFonts w:eastAsia="Times New Roman"/>
        </w:rPr>
      </w:pPr>
      <w:r w:rsidRPr="00AF2781">
        <w:rPr>
          <w:rFonts w:eastAsia="Times New Roman"/>
        </w:rPr>
        <w:t>Un broc de larmes</w:t>
      </w:r>
    </w:p>
    <w:p w14:paraId="1AA659B5" w14:textId="77777777" w:rsidR="006D797F" w:rsidRPr="00AF2781" w:rsidRDefault="00000000" w:rsidP="00156F0A">
      <w:pPr>
        <w:rPr>
          <w:rFonts w:eastAsia="Times New Roman"/>
        </w:rPr>
      </w:pPr>
      <w:r w:rsidRPr="00AF2781">
        <w:rPr>
          <w:rFonts w:eastAsia="Times New Roman"/>
        </w:rPr>
        <w:t>La guerre désarme</w:t>
      </w:r>
    </w:p>
    <w:p w14:paraId="7ACC3D6F" w14:textId="77777777" w:rsidR="006D797F" w:rsidRPr="00AF2781" w:rsidRDefault="00000000" w:rsidP="00156F0A">
      <w:pPr>
        <w:rPr>
          <w:rFonts w:eastAsia="Times New Roman"/>
        </w:rPr>
      </w:pPr>
      <w:r w:rsidRPr="00AF2781">
        <w:rPr>
          <w:rFonts w:eastAsia="Times New Roman"/>
        </w:rPr>
        <w:t xml:space="preserve">Les sots </w:t>
      </w:r>
      <w:proofErr w:type="gramStart"/>
      <w:r w:rsidRPr="00AF2781">
        <w:rPr>
          <w:rFonts w:eastAsia="Times New Roman"/>
        </w:rPr>
        <w:t>la nuits</w:t>
      </w:r>
      <w:proofErr w:type="gramEnd"/>
    </w:p>
    <w:p w14:paraId="085DC383" w14:textId="77777777" w:rsidR="006D797F" w:rsidRPr="00AF2781" w:rsidRDefault="006D797F" w:rsidP="00156F0A">
      <w:pPr>
        <w:rPr>
          <w:rFonts w:eastAsia="Times New Roman"/>
        </w:rPr>
      </w:pPr>
    </w:p>
    <w:p w14:paraId="1022398E" w14:textId="77777777" w:rsidR="006D797F" w:rsidRPr="00AF2781" w:rsidRDefault="00000000" w:rsidP="00156F0A">
      <w:pPr>
        <w:rPr>
          <w:rFonts w:eastAsia="Times New Roman"/>
        </w:rPr>
      </w:pPr>
      <w:r w:rsidRPr="00AF2781">
        <w:rPr>
          <w:rFonts w:eastAsia="Times New Roman"/>
        </w:rPr>
        <w:tab/>
        <w:t>Foi en pommes</w:t>
      </w:r>
    </w:p>
    <w:p w14:paraId="0C06C293" w14:textId="3E6A789D" w:rsidR="006D797F" w:rsidRPr="00AF2781" w:rsidRDefault="00000000" w:rsidP="002F5DBD">
      <w:pPr>
        <w:pStyle w:val="Titre1"/>
      </w:pPr>
      <w:r w:rsidRPr="00AF2781">
        <w:t>J’ai senti ton ombre</w:t>
      </w:r>
    </w:p>
    <w:p w14:paraId="7A63278A" w14:textId="77777777" w:rsidR="006D797F" w:rsidRPr="00AF2781" w:rsidRDefault="00000000" w:rsidP="00156F0A">
      <w:pPr>
        <w:rPr>
          <w:rFonts w:eastAsia="Times New Roman"/>
        </w:rPr>
      </w:pPr>
      <w:r w:rsidRPr="00AF2781">
        <w:rPr>
          <w:rFonts w:eastAsia="Times New Roman"/>
        </w:rPr>
        <w:t>J’ai senti ton ombre</w:t>
      </w:r>
    </w:p>
    <w:p w14:paraId="48F0C46E" w14:textId="77777777" w:rsidR="006D797F" w:rsidRPr="00AF2781" w:rsidRDefault="00000000" w:rsidP="00156F0A">
      <w:pPr>
        <w:rPr>
          <w:rFonts w:eastAsia="Times New Roman"/>
        </w:rPr>
      </w:pPr>
      <w:r w:rsidRPr="00AF2781">
        <w:rPr>
          <w:rFonts w:eastAsia="Times New Roman"/>
        </w:rPr>
        <w:t>Elle m’abritait du vent</w:t>
      </w:r>
    </w:p>
    <w:p w14:paraId="57AC8DFF" w14:textId="77777777" w:rsidR="006D797F" w:rsidRPr="00AF2781" w:rsidRDefault="00000000" w:rsidP="00156F0A">
      <w:pPr>
        <w:rPr>
          <w:rFonts w:eastAsia="Times New Roman"/>
        </w:rPr>
      </w:pPr>
      <w:r w:rsidRPr="00AF2781">
        <w:rPr>
          <w:rFonts w:eastAsia="Times New Roman"/>
        </w:rPr>
        <w:t>Elle était galet, écume</w:t>
      </w:r>
    </w:p>
    <w:p w14:paraId="11D047E8" w14:textId="77777777" w:rsidR="006D797F" w:rsidRPr="00AF2781" w:rsidRDefault="00000000" w:rsidP="00156F0A">
      <w:pPr>
        <w:rPr>
          <w:rFonts w:eastAsia="Times New Roman"/>
        </w:rPr>
      </w:pPr>
      <w:r w:rsidRPr="00AF2781">
        <w:rPr>
          <w:rFonts w:eastAsia="Times New Roman"/>
        </w:rPr>
        <w:t>Et là-bas brouillard du couchant</w:t>
      </w:r>
    </w:p>
    <w:p w14:paraId="7E6341B4" w14:textId="77777777" w:rsidR="006D797F" w:rsidRPr="00AF2781" w:rsidRDefault="006D797F" w:rsidP="00156F0A">
      <w:pPr>
        <w:rPr>
          <w:rFonts w:eastAsia="Times New Roman"/>
        </w:rPr>
      </w:pPr>
    </w:p>
    <w:p w14:paraId="40DC9FF6" w14:textId="77777777" w:rsidR="006D797F" w:rsidRPr="00AF2781" w:rsidRDefault="00000000" w:rsidP="00156F0A">
      <w:pPr>
        <w:rPr>
          <w:rFonts w:eastAsia="Times New Roman"/>
        </w:rPr>
      </w:pPr>
      <w:r w:rsidRPr="00AF2781">
        <w:rPr>
          <w:rFonts w:eastAsia="Times New Roman"/>
        </w:rPr>
        <w:t>Je sais vers qui je vais</w:t>
      </w:r>
    </w:p>
    <w:p w14:paraId="6AF166B9" w14:textId="77777777" w:rsidR="006D797F" w:rsidRPr="00AF2781" w:rsidRDefault="00000000" w:rsidP="00156F0A">
      <w:pPr>
        <w:rPr>
          <w:rFonts w:eastAsia="Times New Roman"/>
        </w:rPr>
      </w:pPr>
      <w:r w:rsidRPr="00AF2781">
        <w:rPr>
          <w:rFonts w:eastAsia="Times New Roman"/>
        </w:rPr>
        <w:t>Tu as ta place</w:t>
      </w:r>
    </w:p>
    <w:p w14:paraId="49FEB68D" w14:textId="77777777" w:rsidR="006D797F" w:rsidRPr="00AF2781" w:rsidRDefault="00000000" w:rsidP="00156F0A">
      <w:pPr>
        <w:rPr>
          <w:rFonts w:eastAsia="Times New Roman"/>
        </w:rPr>
      </w:pPr>
      <w:proofErr w:type="gramStart"/>
      <w:r w:rsidRPr="00AF2781">
        <w:rPr>
          <w:rFonts w:eastAsia="Times New Roman"/>
        </w:rPr>
        <w:t>dans</w:t>
      </w:r>
      <w:proofErr w:type="gramEnd"/>
      <w:r w:rsidRPr="00AF2781">
        <w:rPr>
          <w:rFonts w:eastAsia="Times New Roman"/>
        </w:rPr>
        <w:t xml:space="preserve"> mes songes</w:t>
      </w:r>
    </w:p>
    <w:p w14:paraId="4BAE1610" w14:textId="77777777" w:rsidR="006D797F" w:rsidRPr="00AF2781" w:rsidRDefault="00000000" w:rsidP="00156F0A">
      <w:pPr>
        <w:rPr>
          <w:rFonts w:eastAsia="Times New Roman"/>
        </w:rPr>
      </w:pPr>
      <w:r w:rsidRPr="00AF2781">
        <w:rPr>
          <w:rFonts w:eastAsia="Times New Roman"/>
        </w:rPr>
        <w:t>Ce lac de tempêtes</w:t>
      </w:r>
    </w:p>
    <w:p w14:paraId="709151A8" w14:textId="77777777" w:rsidR="006D797F" w:rsidRPr="00AF2781" w:rsidRDefault="00000000" w:rsidP="00156F0A">
      <w:pPr>
        <w:rPr>
          <w:rFonts w:eastAsia="Times New Roman"/>
        </w:rPr>
      </w:pPr>
      <w:proofErr w:type="gramStart"/>
      <w:r w:rsidRPr="00AF2781">
        <w:rPr>
          <w:rFonts w:eastAsia="Times New Roman"/>
        </w:rPr>
        <w:t>retentit</w:t>
      </w:r>
      <w:proofErr w:type="gramEnd"/>
      <w:r w:rsidRPr="00AF2781">
        <w:rPr>
          <w:rFonts w:eastAsia="Times New Roman"/>
        </w:rPr>
        <w:t xml:space="preserve"> de ton rire</w:t>
      </w:r>
    </w:p>
    <w:p w14:paraId="11F67ED0" w14:textId="77777777" w:rsidR="006D797F" w:rsidRPr="00AF2781" w:rsidRDefault="00000000" w:rsidP="00156F0A">
      <w:pPr>
        <w:rPr>
          <w:rFonts w:eastAsia="Times New Roman"/>
        </w:rPr>
      </w:pPr>
      <w:r w:rsidRPr="00AF2781">
        <w:rPr>
          <w:rFonts w:eastAsia="Times New Roman"/>
        </w:rPr>
        <w:t xml:space="preserve">Mon paysage </w:t>
      </w:r>
      <w:proofErr w:type="gramStart"/>
      <w:r w:rsidRPr="00AF2781">
        <w:rPr>
          <w:rFonts w:eastAsia="Times New Roman"/>
        </w:rPr>
        <w:t>t’as</w:t>
      </w:r>
      <w:proofErr w:type="gramEnd"/>
      <w:r w:rsidRPr="00AF2781">
        <w:rPr>
          <w:rFonts w:eastAsia="Times New Roman"/>
        </w:rPr>
        <w:t xml:space="preserve"> fait revivre</w:t>
      </w:r>
    </w:p>
    <w:p w14:paraId="386BB0E1" w14:textId="77777777" w:rsidR="006D797F" w:rsidRPr="00AF2781" w:rsidRDefault="00000000" w:rsidP="00156F0A">
      <w:pPr>
        <w:rPr>
          <w:rFonts w:eastAsia="Times New Roman"/>
        </w:rPr>
      </w:pPr>
      <w:r w:rsidRPr="00AF2781">
        <w:rPr>
          <w:rFonts w:eastAsia="Times New Roman"/>
        </w:rPr>
        <w:t>Tu n’étais qu’endormie</w:t>
      </w:r>
    </w:p>
    <w:p w14:paraId="166D6DE0" w14:textId="1DF01A51" w:rsidR="006D797F" w:rsidRPr="00AF2781" w:rsidRDefault="00000000" w:rsidP="002F5DBD">
      <w:pPr>
        <w:pStyle w:val="Titre1"/>
      </w:pPr>
      <w:r w:rsidRPr="00AF2781">
        <w:lastRenderedPageBreak/>
        <w:t>Ma main est une</w:t>
      </w:r>
    </w:p>
    <w:p w14:paraId="7F1CDE72" w14:textId="77777777" w:rsidR="006D797F" w:rsidRPr="00AF2781" w:rsidRDefault="00000000" w:rsidP="00156F0A">
      <w:pPr>
        <w:rPr>
          <w:rFonts w:eastAsia="Times New Roman"/>
        </w:rPr>
      </w:pPr>
      <w:r w:rsidRPr="00AF2781">
        <w:rPr>
          <w:rFonts w:eastAsia="Times New Roman"/>
        </w:rPr>
        <w:t>Pour crier de joie</w:t>
      </w:r>
    </w:p>
    <w:p w14:paraId="118EC4D6" w14:textId="77777777" w:rsidR="006D797F" w:rsidRPr="00AF2781" w:rsidRDefault="00000000" w:rsidP="00156F0A">
      <w:pPr>
        <w:rPr>
          <w:rFonts w:eastAsia="Times New Roman"/>
        </w:rPr>
      </w:pPr>
      <w:proofErr w:type="gramStart"/>
      <w:r w:rsidRPr="00AF2781">
        <w:rPr>
          <w:rFonts w:eastAsia="Times New Roman"/>
        </w:rPr>
        <w:t>vers</w:t>
      </w:r>
      <w:proofErr w:type="gramEnd"/>
      <w:r w:rsidRPr="00AF2781">
        <w:rPr>
          <w:rFonts w:eastAsia="Times New Roman"/>
        </w:rPr>
        <w:t xml:space="preserve"> toi</w:t>
      </w:r>
    </w:p>
    <w:p w14:paraId="2D21FE51" w14:textId="3E3939C1" w:rsidR="006D797F" w:rsidRPr="00AF2781" w:rsidRDefault="00AB25B7" w:rsidP="00156F0A">
      <w:pPr>
        <w:rPr>
          <w:rFonts w:eastAsia="Times New Roman"/>
        </w:rPr>
      </w:pPr>
      <w:proofErr w:type="gramStart"/>
      <w:r>
        <w:t>a</w:t>
      </w:r>
      <w:r w:rsidR="00000000" w:rsidRPr="00AF2781">
        <w:rPr>
          <w:rFonts w:eastAsia="Times New Roman"/>
        </w:rPr>
        <w:t>mour</w:t>
      </w:r>
      <w:proofErr w:type="gramEnd"/>
      <w:r w:rsidR="00000000" w:rsidRPr="00AF2781">
        <w:rPr>
          <w:rFonts w:eastAsia="Times New Roman"/>
        </w:rPr>
        <w:t xml:space="preserve"> de la vie</w:t>
      </w:r>
    </w:p>
    <w:p w14:paraId="0C26223A" w14:textId="003564B2" w:rsidR="006D797F" w:rsidRPr="00AF2781" w:rsidRDefault="00000000" w:rsidP="00156F0A">
      <w:pPr>
        <w:rPr>
          <w:rFonts w:eastAsia="Times New Roman"/>
        </w:rPr>
      </w:pPr>
      <w:proofErr w:type="gramStart"/>
      <w:r w:rsidRPr="00AF2781">
        <w:rPr>
          <w:rFonts w:eastAsia="Times New Roman"/>
        </w:rPr>
        <w:t>Regardes</w:t>
      </w:r>
      <w:proofErr w:type="gramEnd"/>
      <w:r w:rsidRPr="00AF2781">
        <w:rPr>
          <w:rFonts w:eastAsia="Times New Roman"/>
        </w:rPr>
        <w:t xml:space="preserve"> l</w:t>
      </w:r>
      <w:r w:rsidR="00AB25B7">
        <w:t xml:space="preserve">a </w:t>
      </w:r>
      <w:r w:rsidRPr="00AF2781">
        <w:rPr>
          <w:rFonts w:eastAsia="Times New Roman"/>
        </w:rPr>
        <w:t>pluie</w:t>
      </w:r>
    </w:p>
    <w:p w14:paraId="2DFBB269" w14:textId="77777777" w:rsidR="006D797F" w:rsidRPr="00AF2781" w:rsidRDefault="00000000" w:rsidP="00156F0A">
      <w:pPr>
        <w:rPr>
          <w:rFonts w:eastAsia="Times New Roman"/>
        </w:rPr>
      </w:pPr>
      <w:r w:rsidRPr="00AF2781">
        <w:rPr>
          <w:rFonts w:eastAsia="Times New Roman"/>
        </w:rPr>
        <w:t>Qu’elle soit printemps pour toi nuée</w:t>
      </w:r>
    </w:p>
    <w:p w14:paraId="2BF8277C" w14:textId="514BD886" w:rsidR="006D797F" w:rsidRPr="00AF2781" w:rsidRDefault="00000000" w:rsidP="002F5DBD">
      <w:pPr>
        <w:pStyle w:val="Titre1"/>
      </w:pPr>
      <w:r w:rsidRPr="00AF2781">
        <w:t>Un môme</w:t>
      </w:r>
    </w:p>
    <w:p w14:paraId="6A0F8282" w14:textId="77777777" w:rsidR="006D797F" w:rsidRPr="00AF2781" w:rsidRDefault="00000000" w:rsidP="00156F0A">
      <w:pPr>
        <w:rPr>
          <w:rFonts w:eastAsia="Times New Roman"/>
        </w:rPr>
      </w:pPr>
      <w:r w:rsidRPr="00AF2781">
        <w:rPr>
          <w:rFonts w:eastAsia="Times New Roman"/>
        </w:rPr>
        <w:t>Un môme, sale de son sourire de pauvre</w:t>
      </w:r>
    </w:p>
    <w:p w14:paraId="700E937C" w14:textId="77777777" w:rsidR="006D797F" w:rsidRPr="00AF2781" w:rsidRDefault="00000000" w:rsidP="00156F0A">
      <w:pPr>
        <w:rPr>
          <w:rFonts w:eastAsia="Times New Roman"/>
        </w:rPr>
      </w:pPr>
      <w:r w:rsidRPr="00AF2781">
        <w:rPr>
          <w:rFonts w:eastAsia="Times New Roman"/>
        </w:rPr>
        <w:t xml:space="preserve">Heureux de n’avoir pas choisi </w:t>
      </w:r>
    </w:p>
    <w:p w14:paraId="7A3CE937" w14:textId="77777777" w:rsidR="006D797F" w:rsidRPr="00AF2781" w:rsidRDefault="00000000" w:rsidP="00156F0A">
      <w:pPr>
        <w:rPr>
          <w:rFonts w:eastAsia="Times New Roman"/>
        </w:rPr>
      </w:pPr>
      <w:proofErr w:type="gramStart"/>
      <w:r w:rsidRPr="00AF2781">
        <w:rPr>
          <w:rFonts w:eastAsia="Times New Roman"/>
        </w:rPr>
        <w:t>son</w:t>
      </w:r>
      <w:proofErr w:type="gramEnd"/>
      <w:r w:rsidRPr="00AF2781">
        <w:rPr>
          <w:rFonts w:eastAsia="Times New Roman"/>
        </w:rPr>
        <w:t xml:space="preserve"> faubourg</w:t>
      </w:r>
    </w:p>
    <w:p w14:paraId="0DCBD5D9" w14:textId="77777777" w:rsidR="006D797F" w:rsidRPr="00AF2781" w:rsidRDefault="00000000" w:rsidP="00156F0A">
      <w:pPr>
        <w:rPr>
          <w:rFonts w:eastAsia="Times New Roman"/>
        </w:rPr>
      </w:pPr>
      <w:r w:rsidRPr="00AF2781">
        <w:rPr>
          <w:rFonts w:eastAsia="Times New Roman"/>
        </w:rPr>
        <w:t>Me raconte sa vie, sa vieillesse, sans amis</w:t>
      </w:r>
    </w:p>
    <w:p w14:paraId="5FD7AAD7" w14:textId="77777777" w:rsidR="006D797F" w:rsidRPr="00AF2781" w:rsidRDefault="00000000" w:rsidP="00156F0A">
      <w:pPr>
        <w:rPr>
          <w:rFonts w:eastAsia="Times New Roman"/>
        </w:rPr>
      </w:pPr>
      <w:proofErr w:type="gramStart"/>
      <w:r w:rsidRPr="00AF2781">
        <w:rPr>
          <w:rFonts w:eastAsia="Times New Roman"/>
        </w:rPr>
        <w:t>sans</w:t>
      </w:r>
      <w:proofErr w:type="gramEnd"/>
      <w:r w:rsidRPr="00AF2781">
        <w:rPr>
          <w:rFonts w:eastAsia="Times New Roman"/>
        </w:rPr>
        <w:t xml:space="preserve"> père, sans mère, sans </w:t>
      </w:r>
      <w:proofErr w:type="spellStart"/>
      <w:r w:rsidRPr="00AF2781">
        <w:rPr>
          <w:rFonts w:eastAsia="Times New Roman"/>
        </w:rPr>
        <w:t>soeur</w:t>
      </w:r>
      <w:proofErr w:type="spellEnd"/>
      <w:r w:rsidRPr="00AF2781">
        <w:rPr>
          <w:rFonts w:eastAsia="Times New Roman"/>
        </w:rPr>
        <w:t>,</w:t>
      </w:r>
    </w:p>
    <w:p w14:paraId="6FC1DF1B" w14:textId="77777777" w:rsidR="006D797F" w:rsidRPr="00AF2781" w:rsidRDefault="00000000" w:rsidP="00156F0A">
      <w:pPr>
        <w:rPr>
          <w:rFonts w:eastAsia="Times New Roman"/>
        </w:rPr>
      </w:pPr>
      <w:proofErr w:type="gramStart"/>
      <w:r w:rsidRPr="00AF2781">
        <w:rPr>
          <w:rFonts w:eastAsia="Times New Roman"/>
        </w:rPr>
        <w:t>son</w:t>
      </w:r>
      <w:proofErr w:type="gramEnd"/>
      <w:r w:rsidRPr="00AF2781">
        <w:rPr>
          <w:rFonts w:eastAsia="Times New Roman"/>
        </w:rPr>
        <w:t xml:space="preserve"> expérience de </w:t>
      </w:r>
      <w:proofErr w:type="spellStart"/>
      <w:r w:rsidRPr="00AF2781">
        <w:rPr>
          <w:rFonts w:eastAsia="Times New Roman"/>
        </w:rPr>
        <w:t>chomeur</w:t>
      </w:r>
      <w:proofErr w:type="spellEnd"/>
    </w:p>
    <w:p w14:paraId="7B990950" w14:textId="77777777" w:rsidR="006D797F" w:rsidRPr="00AF2781" w:rsidRDefault="00000000" w:rsidP="00156F0A">
      <w:pPr>
        <w:rPr>
          <w:rFonts w:eastAsia="Times New Roman"/>
        </w:rPr>
      </w:pPr>
      <w:proofErr w:type="gramStart"/>
      <w:r w:rsidRPr="00AF2781">
        <w:rPr>
          <w:rFonts w:eastAsia="Times New Roman"/>
        </w:rPr>
        <w:t>les</w:t>
      </w:r>
      <w:proofErr w:type="gramEnd"/>
      <w:r w:rsidRPr="00AF2781">
        <w:rPr>
          <w:rFonts w:eastAsia="Times New Roman"/>
        </w:rPr>
        <w:t xml:space="preserve"> exploits qui lui faisaient oublier</w:t>
      </w:r>
    </w:p>
    <w:p w14:paraId="390741AB" w14:textId="77777777" w:rsidR="006D797F" w:rsidRPr="00AF2781" w:rsidRDefault="00000000" w:rsidP="00156F0A">
      <w:pPr>
        <w:rPr>
          <w:rFonts w:eastAsia="Times New Roman"/>
        </w:rPr>
      </w:pPr>
      <w:proofErr w:type="gramStart"/>
      <w:r w:rsidRPr="00AF2781">
        <w:rPr>
          <w:rFonts w:eastAsia="Times New Roman"/>
        </w:rPr>
        <w:t>la</w:t>
      </w:r>
      <w:proofErr w:type="gramEnd"/>
      <w:r w:rsidRPr="00AF2781">
        <w:rPr>
          <w:rFonts w:eastAsia="Times New Roman"/>
        </w:rPr>
        <w:t xml:space="preserve"> misère de la guerre</w:t>
      </w:r>
    </w:p>
    <w:p w14:paraId="666EFD7C"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tout ça sans comprendre</w:t>
      </w:r>
    </w:p>
    <w:p w14:paraId="4AFF5902" w14:textId="77777777" w:rsidR="006D797F" w:rsidRPr="00AF2781" w:rsidRDefault="00000000" w:rsidP="00156F0A">
      <w:pPr>
        <w:rPr>
          <w:rFonts w:eastAsia="Times New Roman"/>
        </w:rPr>
      </w:pPr>
      <w:r w:rsidRPr="00AF2781">
        <w:rPr>
          <w:rFonts w:eastAsia="Times New Roman"/>
        </w:rPr>
        <w:t>La bombe sert à guérir</w:t>
      </w:r>
    </w:p>
    <w:p w14:paraId="41068F32" w14:textId="77777777" w:rsidR="006D797F" w:rsidRPr="00AF2781" w:rsidRDefault="00000000" w:rsidP="00156F0A">
      <w:pPr>
        <w:rPr>
          <w:rFonts w:eastAsia="Times New Roman"/>
        </w:rPr>
      </w:pPr>
      <w:r w:rsidRPr="00AF2781">
        <w:rPr>
          <w:rFonts w:eastAsia="Times New Roman"/>
        </w:rPr>
        <w:t>“Mais il ne souffre pas, car il ne connaît pas”</w:t>
      </w:r>
    </w:p>
    <w:p w14:paraId="33B05977" w14:textId="77777777" w:rsidR="006D797F" w:rsidRPr="00AF2781" w:rsidRDefault="00000000" w:rsidP="00156F0A">
      <w:pPr>
        <w:rPr>
          <w:rFonts w:eastAsia="Times New Roman"/>
        </w:rPr>
      </w:pPr>
      <w:r w:rsidRPr="00AF2781">
        <w:rPr>
          <w:rFonts w:eastAsia="Times New Roman"/>
        </w:rPr>
        <w:t>Sa conscience est trop jeune pour comparer,</w:t>
      </w:r>
    </w:p>
    <w:p w14:paraId="0F64FE14" w14:textId="77777777" w:rsidR="006D797F" w:rsidRPr="00AF2781" w:rsidRDefault="00000000" w:rsidP="00156F0A">
      <w:pPr>
        <w:rPr>
          <w:rFonts w:eastAsia="Times New Roman"/>
        </w:rPr>
      </w:pPr>
      <w:proofErr w:type="gramStart"/>
      <w:r w:rsidRPr="00AF2781">
        <w:rPr>
          <w:rFonts w:eastAsia="Times New Roman"/>
        </w:rPr>
        <w:t>pour</w:t>
      </w:r>
      <w:proofErr w:type="gramEnd"/>
      <w:r w:rsidRPr="00AF2781">
        <w:rPr>
          <w:rFonts w:eastAsia="Times New Roman"/>
        </w:rPr>
        <w:t xml:space="preserve"> savoir que demain il vivra</w:t>
      </w:r>
    </w:p>
    <w:p w14:paraId="3074028F" w14:textId="77777777" w:rsidR="006D797F" w:rsidRPr="00AF2781" w:rsidRDefault="00000000" w:rsidP="00156F0A">
      <w:pPr>
        <w:rPr>
          <w:rFonts w:eastAsia="Times New Roman"/>
        </w:rPr>
      </w:pPr>
      <w:proofErr w:type="gramStart"/>
      <w:r w:rsidRPr="00AF2781">
        <w:rPr>
          <w:rFonts w:eastAsia="Times New Roman"/>
        </w:rPr>
        <w:t>pour</w:t>
      </w:r>
      <w:proofErr w:type="gramEnd"/>
      <w:r w:rsidRPr="00AF2781">
        <w:rPr>
          <w:rFonts w:eastAsia="Times New Roman"/>
        </w:rPr>
        <w:t xml:space="preserve"> le bonheur d’un patron</w:t>
      </w:r>
    </w:p>
    <w:p w14:paraId="6D92F1C0" w14:textId="77777777" w:rsidR="006D797F" w:rsidRPr="00AF2781" w:rsidRDefault="00000000" w:rsidP="00156F0A">
      <w:pPr>
        <w:rPr>
          <w:rFonts w:eastAsia="Times New Roman"/>
        </w:rPr>
      </w:pPr>
      <w:proofErr w:type="gramStart"/>
      <w:r w:rsidRPr="00AF2781">
        <w:rPr>
          <w:rFonts w:eastAsia="Times New Roman"/>
        </w:rPr>
        <w:t>sans</w:t>
      </w:r>
      <w:proofErr w:type="gramEnd"/>
      <w:r w:rsidRPr="00AF2781">
        <w:rPr>
          <w:rFonts w:eastAsia="Times New Roman"/>
        </w:rPr>
        <w:t xml:space="preserve"> la force d’une révolte</w:t>
      </w:r>
    </w:p>
    <w:p w14:paraId="39514FBB" w14:textId="77777777" w:rsidR="006D797F" w:rsidRPr="00AF2781" w:rsidRDefault="00000000" w:rsidP="00156F0A">
      <w:pPr>
        <w:rPr>
          <w:rFonts w:eastAsia="Times New Roman"/>
        </w:rPr>
      </w:pPr>
      <w:proofErr w:type="gramStart"/>
      <w:r w:rsidRPr="00AF2781">
        <w:rPr>
          <w:rFonts w:eastAsia="Times New Roman"/>
        </w:rPr>
        <w:t>ou</w:t>
      </w:r>
      <w:proofErr w:type="gramEnd"/>
      <w:r w:rsidRPr="00AF2781">
        <w:rPr>
          <w:rFonts w:eastAsia="Times New Roman"/>
        </w:rPr>
        <w:t xml:space="preserve"> l’envie d’une joie</w:t>
      </w:r>
    </w:p>
    <w:p w14:paraId="7F6C91DF" w14:textId="77777777" w:rsidR="006D797F" w:rsidRPr="00AF2781" w:rsidRDefault="00000000" w:rsidP="00156F0A">
      <w:pPr>
        <w:rPr>
          <w:rFonts w:eastAsia="Times New Roman"/>
        </w:rPr>
      </w:pPr>
      <w:proofErr w:type="gramStart"/>
      <w:r w:rsidRPr="00AF2781">
        <w:rPr>
          <w:rFonts w:eastAsia="Times New Roman"/>
        </w:rPr>
        <w:t>dans</w:t>
      </w:r>
      <w:proofErr w:type="gramEnd"/>
      <w:r w:rsidRPr="00AF2781">
        <w:rPr>
          <w:rFonts w:eastAsia="Times New Roman"/>
        </w:rPr>
        <w:t xml:space="preserve"> la saveur perdue et jamais découverte</w:t>
      </w:r>
    </w:p>
    <w:p w14:paraId="03250928" w14:textId="3A9FEE0D"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l’alcool</w:t>
      </w:r>
    </w:p>
    <w:p w14:paraId="3EDD01CC" w14:textId="528A7E59" w:rsidR="006D797F" w:rsidRPr="00AF2781" w:rsidRDefault="00000000" w:rsidP="002F5DBD">
      <w:pPr>
        <w:pStyle w:val="Titre1"/>
      </w:pPr>
      <w:r w:rsidRPr="00AF2781">
        <w:t>Quand d’un nuage - d</w:t>
      </w:r>
    </w:p>
    <w:p w14:paraId="3F9AC6C7" w14:textId="77777777" w:rsidR="006D797F" w:rsidRPr="00AF2781" w:rsidRDefault="00000000" w:rsidP="00156F0A">
      <w:pPr>
        <w:rPr>
          <w:rFonts w:eastAsia="Times New Roman"/>
        </w:rPr>
      </w:pPr>
      <w:r w:rsidRPr="00AF2781">
        <w:rPr>
          <w:rFonts w:eastAsia="Times New Roman"/>
        </w:rPr>
        <w:t>Quand d’un nuage mûrit l’orage,</w:t>
      </w:r>
    </w:p>
    <w:p w14:paraId="2FC89EB4" w14:textId="77777777" w:rsidR="006D797F" w:rsidRPr="00AF2781" w:rsidRDefault="00000000" w:rsidP="00156F0A">
      <w:pPr>
        <w:rPr>
          <w:rFonts w:eastAsia="Times New Roman"/>
        </w:rPr>
      </w:pPr>
      <w:r w:rsidRPr="00AF2781">
        <w:rPr>
          <w:rFonts w:eastAsia="Times New Roman"/>
        </w:rPr>
        <w:t xml:space="preserve">Avez-vous vu le grand glauque globe oculaire </w:t>
      </w:r>
      <w:proofErr w:type="gramStart"/>
      <w:r w:rsidRPr="00AF2781">
        <w:rPr>
          <w:rFonts w:eastAsia="Times New Roman"/>
        </w:rPr>
        <w:t>géant?</w:t>
      </w:r>
      <w:proofErr w:type="gramEnd"/>
    </w:p>
    <w:p w14:paraId="3E7D3423" w14:textId="0E98776D" w:rsidR="006D797F" w:rsidRPr="00AF2781" w:rsidRDefault="00000000" w:rsidP="002F5DBD">
      <w:pPr>
        <w:pStyle w:val="Titre1"/>
      </w:pPr>
      <w:r w:rsidRPr="00AF2781">
        <w:lastRenderedPageBreak/>
        <w:t>Si mi la ré - d</w:t>
      </w:r>
    </w:p>
    <w:p w14:paraId="6445E6E6" w14:textId="77777777" w:rsidR="006D797F" w:rsidRPr="00AF2781" w:rsidRDefault="00000000" w:rsidP="00156F0A">
      <w:pPr>
        <w:rPr>
          <w:rFonts w:eastAsia="Times New Roman"/>
        </w:rPr>
      </w:pPr>
      <w:r w:rsidRPr="00AF2781">
        <w:rPr>
          <w:rFonts w:eastAsia="Times New Roman"/>
        </w:rPr>
        <w:t>Si mi la ré sol do fa</w:t>
      </w:r>
    </w:p>
    <w:p w14:paraId="68B7EAA1" w14:textId="77777777" w:rsidR="006D797F" w:rsidRPr="00AF2781" w:rsidRDefault="00000000" w:rsidP="00156F0A">
      <w:pPr>
        <w:rPr>
          <w:rFonts w:eastAsia="Times New Roman"/>
        </w:rPr>
      </w:pPr>
      <w:r w:rsidRPr="00AF2781">
        <w:rPr>
          <w:rFonts w:eastAsia="Times New Roman"/>
        </w:rPr>
        <w:t xml:space="preserve">Choux genoux hiboux </w:t>
      </w:r>
      <w:proofErr w:type="spellStart"/>
      <w:r w:rsidRPr="00AF2781">
        <w:rPr>
          <w:rFonts w:eastAsia="Times New Roman"/>
        </w:rPr>
        <w:t>soux</w:t>
      </w:r>
      <w:proofErr w:type="spellEnd"/>
      <w:r w:rsidRPr="00AF2781">
        <w:rPr>
          <w:rFonts w:eastAsia="Times New Roman"/>
        </w:rPr>
        <w:t xml:space="preserve"> cailloux</w:t>
      </w:r>
    </w:p>
    <w:p w14:paraId="72B123F6" w14:textId="77777777" w:rsidR="006D797F" w:rsidRPr="00AF2781" w:rsidRDefault="00000000" w:rsidP="00156F0A">
      <w:pPr>
        <w:rPr>
          <w:rFonts w:eastAsia="Times New Roman"/>
        </w:rPr>
      </w:pPr>
      <w:proofErr w:type="gramStart"/>
      <w:r w:rsidRPr="00AF2781">
        <w:rPr>
          <w:rFonts w:eastAsia="Times New Roman"/>
        </w:rPr>
        <w:t>monopolistique</w:t>
      </w:r>
      <w:proofErr w:type="gramEnd"/>
      <w:r w:rsidRPr="00AF2781">
        <w:rPr>
          <w:rFonts w:eastAsia="Times New Roman"/>
        </w:rPr>
        <w:t xml:space="preserve"> </w:t>
      </w:r>
      <w:proofErr w:type="spellStart"/>
      <w:r w:rsidRPr="00AF2781">
        <w:rPr>
          <w:rFonts w:eastAsia="Times New Roman"/>
        </w:rPr>
        <w:t>cabalistisque</w:t>
      </w:r>
      <w:proofErr w:type="spellEnd"/>
      <w:r w:rsidRPr="00AF2781">
        <w:rPr>
          <w:rFonts w:eastAsia="Times New Roman"/>
        </w:rPr>
        <w:t xml:space="preserve"> </w:t>
      </w:r>
      <w:proofErr w:type="spellStart"/>
      <w:r w:rsidRPr="00AF2781">
        <w:rPr>
          <w:rFonts w:eastAsia="Times New Roman"/>
        </w:rPr>
        <w:t>automobalistique</w:t>
      </w:r>
      <w:proofErr w:type="spellEnd"/>
      <w:r w:rsidRPr="00AF2781">
        <w:rPr>
          <w:rFonts w:eastAsia="Times New Roman"/>
        </w:rPr>
        <w:t xml:space="preserve"> hiboux </w:t>
      </w:r>
      <w:proofErr w:type="spellStart"/>
      <w:r w:rsidRPr="00AF2781">
        <w:rPr>
          <w:rFonts w:eastAsia="Times New Roman"/>
        </w:rPr>
        <w:t>coux</w:t>
      </w:r>
      <w:proofErr w:type="spellEnd"/>
      <w:r w:rsidRPr="00AF2781">
        <w:rPr>
          <w:rFonts w:eastAsia="Times New Roman"/>
        </w:rPr>
        <w:t xml:space="preserve"> sioux</w:t>
      </w:r>
    </w:p>
    <w:p w14:paraId="10BD8FC7" w14:textId="77777777" w:rsidR="006D797F" w:rsidRPr="00AF2781" w:rsidRDefault="00000000" w:rsidP="00156F0A">
      <w:pPr>
        <w:rPr>
          <w:rFonts w:eastAsia="Times New Roman"/>
        </w:rPr>
      </w:pPr>
      <w:proofErr w:type="spellStart"/>
      <w:r w:rsidRPr="00AF2781">
        <w:rPr>
          <w:rFonts w:eastAsia="Times New Roman"/>
        </w:rPr>
        <w:t>Accidentistique</w:t>
      </w:r>
      <w:proofErr w:type="spellEnd"/>
    </w:p>
    <w:p w14:paraId="53417F10" w14:textId="77777777" w:rsidR="006D797F" w:rsidRPr="00AF2781" w:rsidRDefault="00000000" w:rsidP="00156F0A">
      <w:pPr>
        <w:rPr>
          <w:rFonts w:eastAsia="Times New Roman"/>
        </w:rPr>
      </w:pPr>
      <w:proofErr w:type="spellStart"/>
      <w:r w:rsidRPr="00AF2781">
        <w:rPr>
          <w:rFonts w:eastAsia="Times New Roman"/>
        </w:rPr>
        <w:t>Hégémonastique</w:t>
      </w:r>
      <w:proofErr w:type="spellEnd"/>
    </w:p>
    <w:p w14:paraId="12B46461" w14:textId="77777777" w:rsidR="006D797F" w:rsidRPr="00AF2781" w:rsidRDefault="00000000" w:rsidP="00156F0A">
      <w:pPr>
        <w:rPr>
          <w:rFonts w:eastAsia="Times New Roman"/>
        </w:rPr>
      </w:pPr>
      <w:r w:rsidRPr="00AF2781">
        <w:rPr>
          <w:rFonts w:eastAsia="Times New Roman"/>
        </w:rPr>
        <w:t>Dussiez-vous vous enrouer sur la grande roue</w:t>
      </w:r>
    </w:p>
    <w:p w14:paraId="2D7B8F5E"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jouir sur le grand </w:t>
      </w:r>
      <w:proofErr w:type="spellStart"/>
      <w:r w:rsidRPr="00AF2781">
        <w:rPr>
          <w:rFonts w:eastAsia="Times New Roman"/>
        </w:rPr>
        <w:t>houit</w:t>
      </w:r>
      <w:proofErr w:type="spellEnd"/>
    </w:p>
    <w:p w14:paraId="7837D07A" w14:textId="77777777" w:rsidR="006D797F" w:rsidRPr="00AF2781" w:rsidRDefault="00000000" w:rsidP="00156F0A">
      <w:pPr>
        <w:rPr>
          <w:rFonts w:eastAsia="Times New Roman"/>
        </w:rPr>
      </w:pPr>
      <w:r w:rsidRPr="00AF2781">
        <w:rPr>
          <w:rFonts w:eastAsia="Times New Roman"/>
        </w:rPr>
        <w:t>Eau</w:t>
      </w:r>
    </w:p>
    <w:p w14:paraId="1045D587" w14:textId="77777777" w:rsidR="006D797F" w:rsidRPr="00AF2781" w:rsidRDefault="00000000" w:rsidP="00156F0A">
      <w:pPr>
        <w:rPr>
          <w:rFonts w:eastAsia="Times New Roman"/>
        </w:rPr>
      </w:pPr>
      <w:r w:rsidRPr="00AF2781">
        <w:rPr>
          <w:rFonts w:eastAsia="Times New Roman"/>
        </w:rPr>
        <w:t>Terre</w:t>
      </w:r>
    </w:p>
    <w:p w14:paraId="621D6399" w14:textId="77777777" w:rsidR="006D797F" w:rsidRPr="00AF2781" w:rsidRDefault="00000000" w:rsidP="00156F0A">
      <w:pPr>
        <w:rPr>
          <w:rFonts w:eastAsia="Times New Roman"/>
        </w:rPr>
      </w:pPr>
      <w:r w:rsidRPr="00AF2781">
        <w:rPr>
          <w:rFonts w:eastAsia="Times New Roman"/>
        </w:rPr>
        <w:t>Air</w:t>
      </w:r>
    </w:p>
    <w:p w14:paraId="1C82D055" w14:textId="77777777" w:rsidR="006D797F" w:rsidRPr="00AF2781" w:rsidRDefault="00000000" w:rsidP="00156F0A">
      <w:pPr>
        <w:rPr>
          <w:rFonts w:eastAsia="Times New Roman"/>
        </w:rPr>
      </w:pPr>
      <w:r w:rsidRPr="00AF2781">
        <w:rPr>
          <w:rFonts w:eastAsia="Times New Roman"/>
        </w:rPr>
        <w:t>Feu</w:t>
      </w:r>
    </w:p>
    <w:p w14:paraId="617F07FF" w14:textId="77777777" w:rsidR="006D797F" w:rsidRPr="00AF2781" w:rsidRDefault="00000000" w:rsidP="00156F0A">
      <w:pPr>
        <w:rPr>
          <w:rFonts w:eastAsia="Times New Roman"/>
        </w:rPr>
      </w:pPr>
      <w:proofErr w:type="spellStart"/>
      <w:r w:rsidRPr="00AF2781">
        <w:rPr>
          <w:rFonts w:eastAsia="Times New Roman"/>
        </w:rPr>
        <w:t>Jamvembre</w:t>
      </w:r>
      <w:proofErr w:type="spellEnd"/>
      <w:r w:rsidRPr="00AF2781">
        <w:rPr>
          <w:rFonts w:eastAsia="Times New Roman"/>
        </w:rPr>
        <w:t xml:space="preserve"> </w:t>
      </w:r>
      <w:proofErr w:type="spellStart"/>
      <w:r w:rsidRPr="00AF2781">
        <w:rPr>
          <w:rFonts w:eastAsia="Times New Roman"/>
        </w:rPr>
        <w:t>Novier</w:t>
      </w:r>
      <w:proofErr w:type="spellEnd"/>
      <w:r w:rsidRPr="00AF2781">
        <w:rPr>
          <w:rFonts w:eastAsia="Times New Roman"/>
        </w:rPr>
        <w:t xml:space="preserve"> </w:t>
      </w:r>
      <w:proofErr w:type="gramStart"/>
      <w:r w:rsidRPr="00AF2781">
        <w:rPr>
          <w:rFonts w:eastAsia="Times New Roman"/>
        </w:rPr>
        <w:t>Juin</w:t>
      </w:r>
      <w:proofErr w:type="gramEnd"/>
      <w:r w:rsidRPr="00AF2781">
        <w:rPr>
          <w:rFonts w:eastAsia="Times New Roman"/>
        </w:rPr>
        <w:t xml:space="preserve"> Juillet </w:t>
      </w:r>
      <w:proofErr w:type="spellStart"/>
      <w:r w:rsidRPr="00AF2781">
        <w:rPr>
          <w:rFonts w:eastAsia="Times New Roman"/>
        </w:rPr>
        <w:t>Septaoût</w:t>
      </w:r>
      <w:proofErr w:type="spellEnd"/>
    </w:p>
    <w:p w14:paraId="6162A78A" w14:textId="77777777" w:rsidR="006D797F" w:rsidRPr="00AF2781" w:rsidRDefault="00000000" w:rsidP="00156F0A">
      <w:pPr>
        <w:rPr>
          <w:rFonts w:eastAsia="Times New Roman"/>
        </w:rPr>
      </w:pPr>
      <w:r w:rsidRPr="00AF2781">
        <w:rPr>
          <w:rFonts w:eastAsia="Times New Roman"/>
        </w:rPr>
        <w:t>Datif</w:t>
      </w:r>
    </w:p>
    <w:p w14:paraId="20C2342C" w14:textId="77777777" w:rsidR="006D797F" w:rsidRPr="00AF2781" w:rsidRDefault="00000000" w:rsidP="00156F0A">
      <w:pPr>
        <w:rPr>
          <w:rFonts w:eastAsia="Times New Roman"/>
        </w:rPr>
      </w:pPr>
      <w:proofErr w:type="gramStart"/>
      <w:r w:rsidRPr="00AF2781">
        <w:rPr>
          <w:rFonts w:eastAsia="Times New Roman"/>
        </w:rPr>
        <w:t>ablatif</w:t>
      </w:r>
      <w:proofErr w:type="gramEnd"/>
    </w:p>
    <w:p w14:paraId="55584A0F"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participe passé</w:t>
      </w:r>
    </w:p>
    <w:p w14:paraId="371E05A1" w14:textId="77777777" w:rsidR="006D797F" w:rsidRPr="00AF2781" w:rsidRDefault="00000000" w:rsidP="00156F0A">
      <w:pPr>
        <w:rPr>
          <w:rFonts w:eastAsia="Times New Roman"/>
        </w:rPr>
      </w:pPr>
      <w:proofErr w:type="gramStart"/>
      <w:r w:rsidRPr="00AF2781">
        <w:rPr>
          <w:rFonts w:eastAsia="Times New Roman"/>
        </w:rPr>
        <w:t>participation</w:t>
      </w:r>
      <w:proofErr w:type="gramEnd"/>
    </w:p>
    <w:p w14:paraId="15CAC5B6" w14:textId="77777777" w:rsidR="006D797F" w:rsidRPr="00AF2781" w:rsidRDefault="00000000" w:rsidP="00156F0A">
      <w:pPr>
        <w:rPr>
          <w:rFonts w:eastAsia="Times New Roman"/>
        </w:rPr>
      </w:pPr>
      <w:proofErr w:type="gramStart"/>
      <w:r w:rsidRPr="00AF2781">
        <w:rPr>
          <w:rFonts w:eastAsia="Times New Roman"/>
        </w:rPr>
        <w:t>anticipation</w:t>
      </w:r>
      <w:proofErr w:type="gramEnd"/>
    </w:p>
    <w:p w14:paraId="1F0F90E4" w14:textId="77777777" w:rsidR="006D797F" w:rsidRPr="00AF2781" w:rsidRDefault="00000000" w:rsidP="00156F0A">
      <w:pPr>
        <w:rPr>
          <w:rFonts w:eastAsia="Times New Roman"/>
        </w:rPr>
      </w:pPr>
      <w:proofErr w:type="gramStart"/>
      <w:r w:rsidRPr="00AF2781">
        <w:rPr>
          <w:rFonts w:eastAsia="Times New Roman"/>
        </w:rPr>
        <w:t>antique</w:t>
      </w:r>
      <w:proofErr w:type="gramEnd"/>
    </w:p>
    <w:p w14:paraId="33363007"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peut-être</w:t>
      </w:r>
    </w:p>
    <w:p w14:paraId="40DD5509" w14:textId="77777777" w:rsidR="006D797F" w:rsidRPr="00AF2781" w:rsidRDefault="00000000" w:rsidP="00156F0A">
      <w:pPr>
        <w:rPr>
          <w:rFonts w:eastAsia="Times New Roman"/>
        </w:rPr>
      </w:pPr>
      <w:proofErr w:type="gramStart"/>
      <w:r w:rsidRPr="00AF2781">
        <w:rPr>
          <w:rFonts w:eastAsia="Times New Roman"/>
        </w:rPr>
        <w:t>s</w:t>
      </w:r>
      <w:proofErr w:type="gramEnd"/>
    </w:p>
    <w:p w14:paraId="0614019B" w14:textId="77777777" w:rsidR="006D797F" w:rsidRPr="00AF2781" w:rsidRDefault="00000000" w:rsidP="00156F0A">
      <w:pPr>
        <w:rPr>
          <w:rFonts w:eastAsia="Times New Roman"/>
        </w:rPr>
      </w:pPr>
      <w:proofErr w:type="gramStart"/>
      <w:r w:rsidRPr="00AF2781">
        <w:rPr>
          <w:rFonts w:eastAsia="Times New Roman"/>
        </w:rPr>
        <w:t>o</w:t>
      </w:r>
      <w:proofErr w:type="gramEnd"/>
    </w:p>
    <w:p w14:paraId="488E47C9" w14:textId="77777777" w:rsidR="006D797F" w:rsidRPr="00AF2781" w:rsidRDefault="00000000" w:rsidP="00156F0A">
      <w:pPr>
        <w:rPr>
          <w:rFonts w:eastAsia="Times New Roman"/>
        </w:rPr>
      </w:pPr>
      <w:proofErr w:type="gramStart"/>
      <w:r w:rsidRPr="00AF2781">
        <w:rPr>
          <w:rFonts w:eastAsia="Times New Roman"/>
        </w:rPr>
        <w:t>l</w:t>
      </w:r>
      <w:proofErr w:type="gramEnd"/>
    </w:p>
    <w:p w14:paraId="1564D7DE" w14:textId="77777777" w:rsidR="006D797F" w:rsidRPr="00AF2781" w:rsidRDefault="00000000" w:rsidP="00156F0A">
      <w:pPr>
        <w:rPr>
          <w:rFonts w:eastAsia="Times New Roman"/>
        </w:rPr>
      </w:pPr>
      <w:proofErr w:type="gramStart"/>
      <w:r w:rsidRPr="00AF2781">
        <w:rPr>
          <w:rFonts w:eastAsia="Times New Roman"/>
        </w:rPr>
        <w:t>e</w:t>
      </w:r>
      <w:proofErr w:type="gramEnd"/>
    </w:p>
    <w:p w14:paraId="58BA1E10" w14:textId="77777777" w:rsidR="006D797F" w:rsidRPr="00AF2781" w:rsidRDefault="00000000" w:rsidP="00156F0A">
      <w:pPr>
        <w:rPr>
          <w:rFonts w:eastAsia="Times New Roman"/>
        </w:rPr>
      </w:pPr>
      <w:proofErr w:type="gramStart"/>
      <w:r w:rsidRPr="00AF2781">
        <w:rPr>
          <w:rFonts w:eastAsia="Times New Roman"/>
        </w:rPr>
        <w:t>n</w:t>
      </w:r>
      <w:proofErr w:type="gramEnd"/>
    </w:p>
    <w:p w14:paraId="7720316A" w14:textId="77777777" w:rsidR="006D797F" w:rsidRPr="00AF2781" w:rsidRDefault="00000000" w:rsidP="00156F0A">
      <w:pPr>
        <w:rPr>
          <w:rFonts w:eastAsia="Times New Roman"/>
        </w:rPr>
      </w:pPr>
      <w:proofErr w:type="gramStart"/>
      <w:r w:rsidRPr="00AF2781">
        <w:rPr>
          <w:rFonts w:eastAsia="Times New Roman"/>
        </w:rPr>
        <w:t>n</w:t>
      </w:r>
      <w:proofErr w:type="gramEnd"/>
    </w:p>
    <w:p w14:paraId="2914950A" w14:textId="77777777" w:rsidR="006D797F" w:rsidRPr="00AF2781" w:rsidRDefault="00000000" w:rsidP="00156F0A">
      <w:pPr>
        <w:rPr>
          <w:rFonts w:eastAsia="Times New Roman"/>
        </w:rPr>
      </w:pPr>
      <w:proofErr w:type="gramStart"/>
      <w:r w:rsidRPr="00AF2781">
        <w:rPr>
          <w:rFonts w:eastAsia="Times New Roman"/>
        </w:rPr>
        <w:t>e</w:t>
      </w:r>
      <w:proofErr w:type="gramEnd"/>
    </w:p>
    <w:p w14:paraId="15A658E8" w14:textId="77777777" w:rsidR="006D797F" w:rsidRPr="00AF2781" w:rsidRDefault="00000000" w:rsidP="00156F0A">
      <w:pPr>
        <w:rPr>
          <w:rFonts w:eastAsia="Times New Roman"/>
        </w:rPr>
      </w:pPr>
      <w:proofErr w:type="gramStart"/>
      <w:r w:rsidRPr="00AF2781">
        <w:rPr>
          <w:rFonts w:eastAsia="Times New Roman"/>
        </w:rPr>
        <w:t>l</w:t>
      </w:r>
      <w:proofErr w:type="gramEnd"/>
    </w:p>
    <w:p w14:paraId="29AD7F92" w14:textId="06B5B401" w:rsidR="006D797F" w:rsidRPr="00AF2781" w:rsidRDefault="00000000" w:rsidP="002F5DBD">
      <w:pPr>
        <w:pStyle w:val="Titre1"/>
      </w:pPr>
      <w:r w:rsidRPr="00AF2781">
        <w:t>Le crayon sur l'oreille</w:t>
      </w:r>
    </w:p>
    <w:p w14:paraId="0003BBDD" w14:textId="77777777" w:rsidR="006D797F" w:rsidRPr="00AF2781" w:rsidRDefault="00000000" w:rsidP="00156F0A">
      <w:pPr>
        <w:rPr>
          <w:rFonts w:eastAsia="Times New Roman"/>
        </w:rPr>
      </w:pPr>
      <w:r w:rsidRPr="00AF2781">
        <w:rPr>
          <w:rFonts w:eastAsia="Times New Roman"/>
        </w:rPr>
        <w:lastRenderedPageBreak/>
        <w:t>Le crayon sur l'oreille</w:t>
      </w:r>
    </w:p>
    <w:p w14:paraId="2A4ACD20" w14:textId="77777777" w:rsidR="006D797F" w:rsidRPr="00AF2781" w:rsidRDefault="00000000" w:rsidP="00156F0A">
      <w:pPr>
        <w:rPr>
          <w:rFonts w:eastAsia="Times New Roman"/>
        </w:rPr>
      </w:pPr>
      <w:r w:rsidRPr="00AF2781">
        <w:rPr>
          <w:rFonts w:eastAsia="Times New Roman"/>
        </w:rPr>
        <w:t>Il criait que l'oseille</w:t>
      </w:r>
    </w:p>
    <w:p w14:paraId="12AC152D" w14:textId="77777777" w:rsidR="006D797F" w:rsidRPr="00AF2781" w:rsidRDefault="00000000" w:rsidP="00156F0A">
      <w:pPr>
        <w:rPr>
          <w:rFonts w:eastAsia="Times New Roman"/>
        </w:rPr>
      </w:pPr>
      <w:proofErr w:type="gramStart"/>
      <w:r w:rsidRPr="00AF2781">
        <w:rPr>
          <w:rFonts w:eastAsia="Times New Roman"/>
        </w:rPr>
        <w:t>était</w:t>
      </w:r>
      <w:proofErr w:type="gramEnd"/>
      <w:r w:rsidRPr="00AF2781">
        <w:rPr>
          <w:rFonts w:eastAsia="Times New Roman"/>
        </w:rPr>
        <w:t xml:space="preserve"> biologique,</w:t>
      </w:r>
    </w:p>
    <w:p w14:paraId="6EB52AC3" w14:textId="77777777" w:rsidR="006D797F" w:rsidRPr="00AF2781" w:rsidRDefault="00000000" w:rsidP="00156F0A">
      <w:pPr>
        <w:rPr>
          <w:rFonts w:eastAsia="Times New Roman"/>
        </w:rPr>
      </w:pPr>
      <w:proofErr w:type="gramStart"/>
      <w:r w:rsidRPr="00AF2781">
        <w:rPr>
          <w:rFonts w:eastAsia="Times New Roman"/>
        </w:rPr>
        <w:t>source</w:t>
      </w:r>
      <w:proofErr w:type="gramEnd"/>
      <w:r w:rsidRPr="00AF2781">
        <w:rPr>
          <w:rFonts w:eastAsia="Times New Roman"/>
        </w:rPr>
        <w:t xml:space="preserve"> de vie, bien sûr</w:t>
      </w:r>
    </w:p>
    <w:p w14:paraId="37366101" w14:textId="77777777" w:rsidR="006D797F" w:rsidRPr="00AF2781" w:rsidRDefault="00000000" w:rsidP="00156F0A">
      <w:pPr>
        <w:rPr>
          <w:rFonts w:eastAsia="Times New Roman"/>
        </w:rPr>
      </w:pPr>
      <w:proofErr w:type="gramStart"/>
      <w:r w:rsidRPr="00AF2781">
        <w:rPr>
          <w:rFonts w:eastAsia="Times New Roman"/>
        </w:rPr>
        <w:t>puisque</w:t>
      </w:r>
      <w:proofErr w:type="gramEnd"/>
      <w:r w:rsidRPr="00AF2781">
        <w:rPr>
          <w:rFonts w:eastAsia="Times New Roman"/>
        </w:rPr>
        <w:t xml:space="preserve"> lui gagnait la sienne</w:t>
      </w:r>
    </w:p>
    <w:p w14:paraId="3C3443A6" w14:textId="77777777" w:rsidR="006D797F" w:rsidRPr="00AF2781" w:rsidRDefault="00000000" w:rsidP="00156F0A">
      <w:pPr>
        <w:rPr>
          <w:rFonts w:eastAsia="Times New Roman"/>
        </w:rPr>
      </w:pPr>
      <w:proofErr w:type="gramStart"/>
      <w:r w:rsidRPr="00AF2781">
        <w:rPr>
          <w:rFonts w:eastAsia="Times New Roman"/>
        </w:rPr>
        <w:t>avec</w:t>
      </w:r>
      <w:proofErr w:type="gramEnd"/>
      <w:r w:rsidRPr="00AF2781">
        <w:rPr>
          <w:rFonts w:eastAsia="Times New Roman"/>
        </w:rPr>
        <w:t xml:space="preserve"> son oreille,</w:t>
      </w:r>
    </w:p>
    <w:p w14:paraId="3C13FA71" w14:textId="77777777" w:rsidR="006D797F" w:rsidRPr="00AF2781" w:rsidRDefault="00000000" w:rsidP="00156F0A">
      <w:pPr>
        <w:rPr>
          <w:rFonts w:eastAsia="Times New Roman"/>
        </w:rPr>
      </w:pPr>
      <w:proofErr w:type="gramStart"/>
      <w:r w:rsidRPr="00AF2781">
        <w:rPr>
          <w:rFonts w:eastAsia="Times New Roman"/>
        </w:rPr>
        <w:t>puisque</w:t>
      </w:r>
      <w:proofErr w:type="gramEnd"/>
      <w:r w:rsidRPr="00AF2781">
        <w:rPr>
          <w:rFonts w:eastAsia="Times New Roman"/>
        </w:rPr>
        <w:t xml:space="preserve"> son oreille supportait</w:t>
      </w:r>
    </w:p>
    <w:p w14:paraId="657B914C" w14:textId="77777777" w:rsidR="006D797F" w:rsidRPr="00AF2781" w:rsidRDefault="00000000" w:rsidP="00156F0A">
      <w:pPr>
        <w:rPr>
          <w:rFonts w:eastAsia="Times New Roman"/>
        </w:rPr>
      </w:pPr>
      <w:proofErr w:type="gramStart"/>
      <w:r w:rsidRPr="00AF2781">
        <w:rPr>
          <w:rFonts w:eastAsia="Times New Roman"/>
        </w:rPr>
        <w:t>son</w:t>
      </w:r>
      <w:proofErr w:type="gramEnd"/>
      <w:r w:rsidRPr="00AF2781">
        <w:rPr>
          <w:rFonts w:eastAsia="Times New Roman"/>
        </w:rPr>
        <w:t xml:space="preserve"> crayon qui servait,</w:t>
      </w:r>
    </w:p>
    <w:p w14:paraId="5081FF0E" w14:textId="77777777" w:rsidR="006D797F" w:rsidRPr="00AF2781" w:rsidRDefault="00000000" w:rsidP="00156F0A">
      <w:pPr>
        <w:rPr>
          <w:rFonts w:eastAsia="Times New Roman"/>
        </w:rPr>
      </w:pPr>
      <w:proofErr w:type="gramStart"/>
      <w:r w:rsidRPr="00AF2781">
        <w:rPr>
          <w:rFonts w:eastAsia="Times New Roman"/>
        </w:rPr>
        <w:t>non</w:t>
      </w:r>
      <w:proofErr w:type="gramEnd"/>
      <w:r w:rsidRPr="00AF2781">
        <w:rPr>
          <w:rFonts w:eastAsia="Times New Roman"/>
        </w:rPr>
        <w:t xml:space="preserve"> à crier, mais à écrire</w:t>
      </w:r>
    </w:p>
    <w:p w14:paraId="26228BE3" w14:textId="77777777" w:rsidR="006D797F" w:rsidRPr="00AF2781" w:rsidRDefault="00000000" w:rsidP="00156F0A">
      <w:pPr>
        <w:rPr>
          <w:rFonts w:eastAsia="Times New Roman"/>
        </w:rPr>
      </w:pPr>
      <w:proofErr w:type="gramStart"/>
      <w:r w:rsidRPr="00AF2781">
        <w:rPr>
          <w:rFonts w:eastAsia="Times New Roman"/>
        </w:rPr>
        <w:t>trois</w:t>
      </w:r>
      <w:proofErr w:type="gramEnd"/>
      <w:r w:rsidRPr="00AF2781">
        <w:rPr>
          <w:rFonts w:eastAsia="Times New Roman"/>
        </w:rPr>
        <w:t xml:space="preserve"> bouts de mots qu'il vendait pour l'oseille.</w:t>
      </w:r>
    </w:p>
    <w:p w14:paraId="165D481A" w14:textId="77777777" w:rsidR="006D797F" w:rsidRPr="00AF2781" w:rsidRDefault="006D797F" w:rsidP="00156F0A">
      <w:pPr>
        <w:rPr>
          <w:rFonts w:eastAsia="Times New Roman"/>
        </w:rPr>
      </w:pPr>
    </w:p>
    <w:p w14:paraId="13A3CF9C" w14:textId="77777777" w:rsidR="006D797F" w:rsidRPr="00AF2781" w:rsidRDefault="00000000" w:rsidP="00156F0A">
      <w:pPr>
        <w:rPr>
          <w:rFonts w:eastAsia="Times New Roman"/>
        </w:rPr>
      </w:pPr>
      <w:r w:rsidRPr="00AF2781">
        <w:rPr>
          <w:rFonts w:eastAsia="Times New Roman"/>
        </w:rPr>
        <w:t xml:space="preserve">Pour ceux qui n'auraient pas double </w:t>
      </w:r>
      <w:proofErr w:type="gramStart"/>
      <w:r w:rsidRPr="00AF2781">
        <w:rPr>
          <w:rFonts w:eastAsia="Times New Roman"/>
        </w:rPr>
        <w:t>vue:</w:t>
      </w:r>
      <w:proofErr w:type="gramEnd"/>
    </w:p>
    <w:p w14:paraId="3E446122" w14:textId="77777777" w:rsidR="00AB25B7" w:rsidRDefault="00000000" w:rsidP="00156F0A">
      <w:r w:rsidRPr="00AF2781">
        <w:rPr>
          <w:rFonts w:eastAsia="Times New Roman"/>
        </w:rPr>
        <w:t>Allusion à tous ceux pour qui l'économie est source de toute chose</w:t>
      </w:r>
    </w:p>
    <w:p w14:paraId="20D254BE" w14:textId="179EB2F7" w:rsidR="006D797F" w:rsidRPr="00AF2781" w:rsidRDefault="00000000" w:rsidP="002F5DBD">
      <w:pPr>
        <w:pStyle w:val="Titre1"/>
      </w:pPr>
      <w:r w:rsidRPr="00AF2781">
        <w:t>Extrait de Gloire pressée - d</w:t>
      </w:r>
    </w:p>
    <w:p w14:paraId="4009C7F4" w14:textId="6DFF25EC" w:rsidR="006D797F" w:rsidRPr="00AF2781" w:rsidRDefault="00000000" w:rsidP="00156F0A">
      <w:pPr>
        <w:rPr>
          <w:rFonts w:eastAsia="Times New Roman"/>
        </w:rPr>
      </w:pPr>
      <w:r w:rsidRPr="00AF2781">
        <w:rPr>
          <w:rFonts w:eastAsia="Times New Roman"/>
        </w:rPr>
        <w:t xml:space="preserve">Si vous n'aviez pas eu de ces grandes tomates rondes, je me demande quand la grand-mère du général aurait </w:t>
      </w:r>
      <w:proofErr w:type="gramStart"/>
      <w:r w:rsidRPr="00AF2781">
        <w:rPr>
          <w:rFonts w:eastAsia="Times New Roman"/>
        </w:rPr>
        <w:t>pratiquer</w:t>
      </w:r>
      <w:proofErr w:type="gramEnd"/>
      <w:r w:rsidRPr="00AF2781">
        <w:rPr>
          <w:rFonts w:eastAsia="Times New Roman"/>
        </w:rPr>
        <w:t xml:space="preserve"> son massage</w:t>
      </w:r>
    </w:p>
    <w:p w14:paraId="5248A7B1" w14:textId="77777777" w:rsidR="006D797F" w:rsidRPr="00AF2781" w:rsidRDefault="00000000" w:rsidP="00156F0A">
      <w:pPr>
        <w:rPr>
          <w:rFonts w:eastAsia="Times New Roman"/>
        </w:rPr>
      </w:pPr>
      <w:r w:rsidRPr="00AF2781">
        <w:rPr>
          <w:rFonts w:eastAsia="Times New Roman"/>
        </w:rPr>
        <w:t>"Voyez-vous, une plante des pieds, ça se soigne, ça s'arrose..."</w:t>
      </w:r>
    </w:p>
    <w:p w14:paraId="48561927" w14:textId="77777777" w:rsidR="006D797F" w:rsidRPr="00AF2781" w:rsidRDefault="00000000" w:rsidP="00156F0A">
      <w:pPr>
        <w:rPr>
          <w:rFonts w:eastAsia="Times New Roman"/>
        </w:rPr>
      </w:pPr>
      <w:r w:rsidRPr="00AF2781">
        <w:rPr>
          <w:rFonts w:eastAsia="Times New Roman"/>
        </w:rPr>
        <w:t xml:space="preserve">La mère du général, elle, met chaque matin au fond de ses bottes, une livre de ces grandes tomates rondes de </w:t>
      </w:r>
      <w:proofErr w:type="spellStart"/>
      <w:r w:rsidRPr="00AF2781">
        <w:rPr>
          <w:rFonts w:eastAsia="Times New Roman"/>
        </w:rPr>
        <w:t>Prélançais</w:t>
      </w:r>
      <w:proofErr w:type="spellEnd"/>
      <w:r w:rsidRPr="00AF2781">
        <w:rPr>
          <w:rFonts w:eastAsia="Times New Roman"/>
        </w:rPr>
        <w:t xml:space="preserve">. Elle les enfile et monte sa jument pendant une </w:t>
      </w:r>
      <w:proofErr w:type="spellStart"/>
      <w:r w:rsidRPr="00AF2781">
        <w:rPr>
          <w:rFonts w:eastAsia="Times New Roman"/>
        </w:rPr>
        <w:t>demie-heure</w:t>
      </w:r>
      <w:proofErr w:type="spellEnd"/>
      <w:r w:rsidRPr="00AF2781">
        <w:rPr>
          <w:rFonts w:eastAsia="Times New Roman"/>
        </w:rPr>
        <w:t>.</w:t>
      </w:r>
    </w:p>
    <w:p w14:paraId="2A0FBD91" w14:textId="77777777" w:rsidR="006D797F" w:rsidRPr="00AF2781" w:rsidRDefault="00000000" w:rsidP="00156F0A">
      <w:pPr>
        <w:rPr>
          <w:rFonts w:eastAsia="Times New Roman"/>
        </w:rPr>
      </w:pPr>
      <w:r w:rsidRPr="00AF2781">
        <w:rPr>
          <w:rFonts w:eastAsia="Times New Roman"/>
        </w:rPr>
        <w:t>A 82 ans, elle resplendit.</w:t>
      </w:r>
    </w:p>
    <w:p w14:paraId="38E839B2" w14:textId="77777777" w:rsidR="006D797F" w:rsidRPr="00AF2781" w:rsidRDefault="006D797F" w:rsidP="00156F0A">
      <w:pPr>
        <w:rPr>
          <w:rFonts w:eastAsia="Times New Roman"/>
        </w:rPr>
      </w:pPr>
    </w:p>
    <w:p w14:paraId="3FFA2939" w14:textId="77777777" w:rsidR="006D797F" w:rsidRPr="00AF2781" w:rsidRDefault="00000000" w:rsidP="00156F0A">
      <w:pPr>
        <w:rPr>
          <w:rFonts w:eastAsia="Times New Roman"/>
        </w:rPr>
      </w:pPr>
      <w:r w:rsidRPr="00AF2781">
        <w:rPr>
          <w:rFonts w:eastAsia="Times New Roman"/>
        </w:rPr>
        <w:t>[Extrait de Gloire pressée]</w:t>
      </w:r>
    </w:p>
    <w:p w14:paraId="7B0C3516" w14:textId="10D73970" w:rsidR="006D797F" w:rsidRPr="00AF2781" w:rsidRDefault="00000000" w:rsidP="00156F0A">
      <w:pPr>
        <w:rPr>
          <w:rFonts w:eastAsia="Times New Roman"/>
        </w:rPr>
      </w:pPr>
      <w:proofErr w:type="gramStart"/>
      <w:r w:rsidRPr="00AF2781">
        <w:rPr>
          <w:rFonts w:eastAsia="Times New Roman"/>
        </w:rPr>
        <w:t>dans</w:t>
      </w:r>
      <w:proofErr w:type="gramEnd"/>
      <w:r w:rsidRPr="00AF2781">
        <w:rPr>
          <w:rFonts w:eastAsia="Times New Roman"/>
        </w:rPr>
        <w:t xml:space="preserve"> "L'accord a ses raisons".</w:t>
      </w:r>
    </w:p>
    <w:p w14:paraId="1E5D94D7" w14:textId="5BFBD4D4" w:rsidR="006D797F" w:rsidRPr="00AF2781" w:rsidRDefault="00000000" w:rsidP="002F5DBD">
      <w:pPr>
        <w:pStyle w:val="Titre1"/>
      </w:pPr>
      <w:r w:rsidRPr="00AF2781">
        <w:t>Toutes caresses et toute confiance</w:t>
      </w:r>
    </w:p>
    <w:p w14:paraId="0723BBB9" w14:textId="77777777" w:rsidR="006D797F" w:rsidRPr="00AF2781" w:rsidRDefault="00000000" w:rsidP="00156F0A">
      <w:pPr>
        <w:rPr>
          <w:rFonts w:eastAsia="Times New Roman"/>
        </w:rPr>
      </w:pPr>
      <w:r w:rsidRPr="00AF2781">
        <w:rPr>
          <w:rFonts w:eastAsia="Times New Roman"/>
        </w:rPr>
        <w:t>Toutes caresses et toute confiance te survivent</w:t>
      </w:r>
    </w:p>
    <w:p w14:paraId="00E563DB" w14:textId="77777777" w:rsidR="006D797F" w:rsidRPr="00AF2781" w:rsidRDefault="00000000" w:rsidP="00156F0A">
      <w:pPr>
        <w:rPr>
          <w:rFonts w:eastAsia="Times New Roman"/>
        </w:rPr>
      </w:pPr>
      <w:r w:rsidRPr="00AF2781">
        <w:rPr>
          <w:rFonts w:eastAsia="Times New Roman"/>
        </w:rPr>
        <w:t xml:space="preserve">La rage au </w:t>
      </w:r>
      <w:proofErr w:type="spellStart"/>
      <w:r w:rsidRPr="00AF2781">
        <w:rPr>
          <w:rFonts w:eastAsia="Times New Roman"/>
        </w:rPr>
        <w:t>coeur</w:t>
      </w:r>
      <w:proofErr w:type="spellEnd"/>
      <w:r w:rsidRPr="00AF2781">
        <w:rPr>
          <w:rFonts w:eastAsia="Times New Roman"/>
        </w:rPr>
        <w:t>, je revois</w:t>
      </w:r>
    </w:p>
    <w:p w14:paraId="7B346C25" w14:textId="77777777" w:rsidR="006D797F" w:rsidRPr="00AF2781" w:rsidRDefault="00000000" w:rsidP="00156F0A">
      <w:pPr>
        <w:rPr>
          <w:rFonts w:eastAsia="Times New Roman"/>
        </w:rPr>
      </w:pPr>
      <w:proofErr w:type="gramStart"/>
      <w:r w:rsidRPr="00AF2781">
        <w:rPr>
          <w:rFonts w:eastAsia="Times New Roman"/>
        </w:rPr>
        <w:t>l'instant</w:t>
      </w:r>
      <w:proofErr w:type="gramEnd"/>
      <w:r w:rsidRPr="00AF2781">
        <w:rPr>
          <w:rFonts w:eastAsia="Times New Roman"/>
        </w:rPr>
        <w:t xml:space="preserve"> d'une vie et qui m'a échappé</w:t>
      </w:r>
    </w:p>
    <w:p w14:paraId="2525D25D" w14:textId="77777777" w:rsidR="006D797F" w:rsidRPr="00AF2781" w:rsidRDefault="00000000" w:rsidP="00156F0A">
      <w:pPr>
        <w:rPr>
          <w:rFonts w:eastAsia="Times New Roman"/>
        </w:rPr>
      </w:pPr>
      <w:r w:rsidRPr="00AF2781">
        <w:rPr>
          <w:rFonts w:eastAsia="Times New Roman"/>
        </w:rPr>
        <w:t>Mets tes mains sur mes yeux</w:t>
      </w:r>
    </w:p>
    <w:p w14:paraId="3703EFA9" w14:textId="77777777" w:rsidR="006D797F" w:rsidRPr="00AF2781" w:rsidRDefault="00000000" w:rsidP="00156F0A">
      <w:pPr>
        <w:rPr>
          <w:rFonts w:eastAsia="Times New Roman"/>
        </w:rPr>
      </w:pPr>
      <w:r w:rsidRPr="00AF2781">
        <w:rPr>
          <w:rFonts w:eastAsia="Times New Roman"/>
        </w:rPr>
        <w:lastRenderedPageBreak/>
        <w:t>Tu es là, je te sens</w:t>
      </w:r>
    </w:p>
    <w:p w14:paraId="2D0DF0E0" w14:textId="77777777" w:rsidR="006D797F" w:rsidRPr="00AF2781" w:rsidRDefault="00000000" w:rsidP="00156F0A">
      <w:pPr>
        <w:rPr>
          <w:rFonts w:eastAsia="Times New Roman"/>
        </w:rPr>
      </w:pPr>
      <w:r w:rsidRPr="00AF2781">
        <w:rPr>
          <w:rFonts w:eastAsia="Times New Roman"/>
        </w:rPr>
        <w:t>Timide imbécile</w:t>
      </w:r>
    </w:p>
    <w:p w14:paraId="0ADE89FC" w14:textId="77777777" w:rsidR="006D797F" w:rsidRPr="00AF2781" w:rsidRDefault="00000000" w:rsidP="00156F0A">
      <w:pPr>
        <w:rPr>
          <w:rFonts w:eastAsia="Times New Roman"/>
        </w:rPr>
      </w:pPr>
      <w:r w:rsidRPr="00AF2781">
        <w:rPr>
          <w:rFonts w:eastAsia="Times New Roman"/>
        </w:rPr>
        <w:t>J'ai retardé pour l'éternité un bonheur</w:t>
      </w:r>
    </w:p>
    <w:p w14:paraId="16603C66" w14:textId="77777777" w:rsidR="006D797F" w:rsidRPr="00AF2781" w:rsidRDefault="00000000" w:rsidP="00156F0A">
      <w:pPr>
        <w:rPr>
          <w:rFonts w:eastAsia="Times New Roman"/>
        </w:rPr>
      </w:pPr>
      <w:proofErr w:type="gramStart"/>
      <w:r w:rsidRPr="00AF2781">
        <w:rPr>
          <w:rFonts w:eastAsia="Times New Roman"/>
        </w:rPr>
        <w:t>où</w:t>
      </w:r>
      <w:proofErr w:type="gramEnd"/>
      <w:r w:rsidRPr="00AF2781">
        <w:rPr>
          <w:rFonts w:eastAsia="Times New Roman"/>
        </w:rPr>
        <w:t xml:space="preserve"> seuls ton </w:t>
      </w:r>
      <w:proofErr w:type="spellStart"/>
      <w:r w:rsidRPr="00AF2781">
        <w:rPr>
          <w:rFonts w:eastAsia="Times New Roman"/>
        </w:rPr>
        <w:t>coeur</w:t>
      </w:r>
      <w:proofErr w:type="spellEnd"/>
      <w:r w:rsidRPr="00AF2781">
        <w:rPr>
          <w:rFonts w:eastAsia="Times New Roman"/>
        </w:rPr>
        <w:t xml:space="preserve"> et le mien vivaient</w:t>
      </w:r>
    </w:p>
    <w:p w14:paraId="04F9E335" w14:textId="77777777" w:rsidR="006D797F" w:rsidRPr="00AF2781" w:rsidRDefault="00000000" w:rsidP="00156F0A">
      <w:pPr>
        <w:rPr>
          <w:rFonts w:eastAsia="Times New Roman"/>
        </w:rPr>
      </w:pPr>
      <w:r w:rsidRPr="00AF2781">
        <w:rPr>
          <w:rFonts w:eastAsia="Times New Roman"/>
        </w:rPr>
        <w:t>Alors</w:t>
      </w:r>
    </w:p>
    <w:p w14:paraId="018E2D0B" w14:textId="77777777" w:rsidR="006D797F" w:rsidRPr="00AF2781" w:rsidRDefault="00000000" w:rsidP="00156F0A">
      <w:pPr>
        <w:rPr>
          <w:rFonts w:eastAsia="Times New Roman"/>
        </w:rPr>
      </w:pPr>
      <w:r w:rsidRPr="00AF2781">
        <w:rPr>
          <w:rFonts w:eastAsia="Times New Roman"/>
        </w:rPr>
        <w:t>Je rêve que je rêve - Rien -</w:t>
      </w:r>
    </w:p>
    <w:p w14:paraId="4662A8BB" w14:textId="07DCA728" w:rsidR="006D797F" w:rsidRPr="00AF2781" w:rsidRDefault="00000000" w:rsidP="002F5DBD">
      <w:pPr>
        <w:pStyle w:val="Titre1"/>
      </w:pPr>
      <w:r w:rsidRPr="00AF2781">
        <w:t>Interrogatoire</w:t>
      </w:r>
    </w:p>
    <w:p w14:paraId="51EFEE71" w14:textId="77777777" w:rsidR="006D797F" w:rsidRPr="00AF2781" w:rsidRDefault="00000000" w:rsidP="00156F0A">
      <w:pPr>
        <w:rPr>
          <w:rFonts w:eastAsia="Times New Roman"/>
        </w:rPr>
      </w:pPr>
      <w:r w:rsidRPr="00AF2781">
        <w:rPr>
          <w:rFonts w:eastAsia="Times New Roman"/>
        </w:rPr>
        <w:t xml:space="preserve">- Vos papiers </w:t>
      </w:r>
      <w:proofErr w:type="gramStart"/>
      <w:r w:rsidRPr="00AF2781">
        <w:rPr>
          <w:rFonts w:eastAsia="Times New Roman"/>
        </w:rPr>
        <w:t>s.v.p.?</w:t>
      </w:r>
      <w:proofErr w:type="gramEnd"/>
    </w:p>
    <w:p w14:paraId="7C9B488D" w14:textId="77777777" w:rsidR="006D797F" w:rsidRPr="00AF2781" w:rsidRDefault="00000000" w:rsidP="00156F0A">
      <w:pPr>
        <w:rPr>
          <w:rFonts w:eastAsia="Times New Roman"/>
        </w:rPr>
      </w:pPr>
      <w:r w:rsidRPr="00AF2781">
        <w:rPr>
          <w:rFonts w:eastAsia="Times New Roman"/>
        </w:rPr>
        <w:t xml:space="preserve">- J'en ai tant que j'en ai </w:t>
      </w:r>
      <w:proofErr w:type="gramStart"/>
      <w:r w:rsidRPr="00AF2781">
        <w:rPr>
          <w:rFonts w:eastAsia="Times New Roman"/>
        </w:rPr>
        <w:t>fait</w:t>
      </w:r>
      <w:proofErr w:type="gramEnd"/>
      <w:r w:rsidRPr="00AF2781">
        <w:rPr>
          <w:rFonts w:eastAsia="Times New Roman"/>
        </w:rPr>
        <w:t xml:space="preserve"> un livre. Les pages sont de purs </w:t>
      </w:r>
      <w:proofErr w:type="spellStart"/>
      <w:r w:rsidRPr="00AF2781">
        <w:rPr>
          <w:rFonts w:eastAsia="Times New Roman"/>
        </w:rPr>
        <w:t>velin</w:t>
      </w:r>
      <w:proofErr w:type="spellEnd"/>
      <w:r w:rsidRPr="00AF2781">
        <w:rPr>
          <w:rFonts w:eastAsia="Times New Roman"/>
        </w:rPr>
        <w:t xml:space="preserve"> numérotées de 4779 à 6287 en excluant le 5555 qui me semble trop rond pour être honnête</w:t>
      </w:r>
    </w:p>
    <w:p w14:paraId="6C3B51D1" w14:textId="77777777" w:rsidR="006D797F" w:rsidRPr="00AF2781" w:rsidRDefault="00000000" w:rsidP="00156F0A">
      <w:pPr>
        <w:rPr>
          <w:rFonts w:eastAsia="Times New Roman"/>
        </w:rPr>
      </w:pPr>
      <w:r w:rsidRPr="00AF2781">
        <w:rPr>
          <w:rFonts w:eastAsia="Times New Roman"/>
        </w:rPr>
        <w:t xml:space="preserve">- Avez-vous le </w:t>
      </w:r>
      <w:proofErr w:type="gramStart"/>
      <w:r w:rsidRPr="00AF2781">
        <w:rPr>
          <w:rFonts w:eastAsia="Times New Roman"/>
        </w:rPr>
        <w:t>vertige?</w:t>
      </w:r>
      <w:proofErr w:type="gramEnd"/>
    </w:p>
    <w:p w14:paraId="3ABE9DDC" w14:textId="77777777" w:rsidR="006D797F" w:rsidRPr="00AF2781" w:rsidRDefault="00000000" w:rsidP="00156F0A">
      <w:pPr>
        <w:rPr>
          <w:rFonts w:eastAsia="Times New Roman"/>
        </w:rPr>
      </w:pPr>
      <w:r w:rsidRPr="00AF2781">
        <w:rPr>
          <w:rFonts w:eastAsia="Times New Roman"/>
        </w:rPr>
        <w:t>- A partir du troisième étage, seulement si les murs sont ocres et que sur le trottoir aucun chien ne se promène en laisse, et si je ne suis pas assis.</w:t>
      </w:r>
    </w:p>
    <w:p w14:paraId="3DBAE028" w14:textId="77777777" w:rsidR="006D797F" w:rsidRPr="00AF2781" w:rsidRDefault="00000000" w:rsidP="00156F0A">
      <w:pPr>
        <w:rPr>
          <w:rFonts w:eastAsia="Times New Roman"/>
        </w:rPr>
      </w:pPr>
      <w:r w:rsidRPr="00AF2781">
        <w:rPr>
          <w:rFonts w:eastAsia="Times New Roman"/>
        </w:rPr>
        <w:t xml:space="preserve">- Quels sont les fauteuils dont vous vous servez le </w:t>
      </w:r>
      <w:proofErr w:type="gramStart"/>
      <w:r w:rsidRPr="00AF2781">
        <w:rPr>
          <w:rFonts w:eastAsia="Times New Roman"/>
        </w:rPr>
        <w:t>plus?</w:t>
      </w:r>
      <w:proofErr w:type="gramEnd"/>
    </w:p>
    <w:p w14:paraId="45363333" w14:textId="77777777" w:rsidR="006D797F" w:rsidRPr="00AF2781" w:rsidRDefault="00000000" w:rsidP="00156F0A">
      <w:pPr>
        <w:rPr>
          <w:rFonts w:eastAsia="Times New Roman"/>
        </w:rPr>
      </w:pPr>
      <w:r w:rsidRPr="00AF2781">
        <w:rPr>
          <w:rFonts w:eastAsia="Times New Roman"/>
        </w:rPr>
        <w:t>- Pour battre mes tapis, je me sers d'une chaise à porteur rouge, mais je ne bats pas souvent mes tapis, je suis allergique à la poussière qui vole. Celui dont je me sers le plus souvent est celui qui se trouve au -dessus de tous les autres, car c'est celui qui est le plus facile à enlever du tas. Lors de mes crises, j'ai cependant prévu une trappe qui me permet de prendre un fauteuil d'arbitre par en dessous.</w:t>
      </w:r>
    </w:p>
    <w:p w14:paraId="4B570F1B" w14:textId="77777777" w:rsidR="006D797F" w:rsidRPr="00AF2781" w:rsidRDefault="00000000" w:rsidP="00156F0A">
      <w:pPr>
        <w:rPr>
          <w:rFonts w:eastAsia="Times New Roman"/>
        </w:rPr>
      </w:pPr>
      <w:r w:rsidRPr="00AF2781">
        <w:rPr>
          <w:rFonts w:eastAsia="Times New Roman"/>
        </w:rPr>
        <w:t xml:space="preserve">- Avez-vous un fauteuil </w:t>
      </w:r>
      <w:proofErr w:type="gramStart"/>
      <w:r w:rsidRPr="00AF2781">
        <w:rPr>
          <w:rFonts w:eastAsia="Times New Roman"/>
        </w:rPr>
        <w:t>contondant?</w:t>
      </w:r>
      <w:proofErr w:type="gramEnd"/>
    </w:p>
    <w:p w14:paraId="65EB6802" w14:textId="77777777" w:rsidR="006D797F" w:rsidRPr="00AF2781" w:rsidRDefault="00000000" w:rsidP="00156F0A">
      <w:pPr>
        <w:rPr>
          <w:rFonts w:eastAsia="Times New Roman"/>
        </w:rPr>
      </w:pPr>
      <w:r w:rsidRPr="00AF2781">
        <w:rPr>
          <w:rFonts w:eastAsia="Times New Roman"/>
        </w:rPr>
        <w:t>- Je ne suis pas fakir</w:t>
      </w:r>
    </w:p>
    <w:p w14:paraId="1301EF78" w14:textId="77777777" w:rsidR="006D797F" w:rsidRPr="00AF2781" w:rsidRDefault="00000000" w:rsidP="00156F0A">
      <w:pPr>
        <w:rPr>
          <w:rFonts w:eastAsia="Times New Roman"/>
        </w:rPr>
      </w:pPr>
      <w:r w:rsidRPr="00AF2781">
        <w:rPr>
          <w:rFonts w:eastAsia="Times New Roman"/>
        </w:rPr>
        <w:t xml:space="preserve">- En dehors de l'argenterie, que jetez-vous ordinairement par la </w:t>
      </w:r>
      <w:proofErr w:type="gramStart"/>
      <w:r w:rsidRPr="00AF2781">
        <w:rPr>
          <w:rFonts w:eastAsia="Times New Roman"/>
        </w:rPr>
        <w:t>fenêtre?</w:t>
      </w:r>
      <w:proofErr w:type="gramEnd"/>
    </w:p>
    <w:p w14:paraId="4C4C80CC" w14:textId="77777777" w:rsidR="006D797F" w:rsidRPr="00AF2781" w:rsidRDefault="00000000" w:rsidP="00156F0A">
      <w:pPr>
        <w:rPr>
          <w:rFonts w:eastAsia="Times New Roman"/>
        </w:rPr>
      </w:pPr>
      <w:r w:rsidRPr="00AF2781">
        <w:rPr>
          <w:rFonts w:eastAsia="Times New Roman"/>
        </w:rPr>
        <w:t>- Pas des fauteuils, bien sûr.</w:t>
      </w:r>
    </w:p>
    <w:p w14:paraId="2DF5E069" w14:textId="77777777" w:rsidR="006D797F" w:rsidRPr="00AF2781" w:rsidRDefault="00000000" w:rsidP="00156F0A">
      <w:pPr>
        <w:rPr>
          <w:rFonts w:eastAsia="Times New Roman"/>
        </w:rPr>
      </w:pPr>
      <w:r w:rsidRPr="00AF2781">
        <w:rPr>
          <w:rFonts w:eastAsia="Times New Roman"/>
        </w:rPr>
        <w:t xml:space="preserve">- Comment avez-vous vu où je voulais en </w:t>
      </w:r>
      <w:proofErr w:type="gramStart"/>
      <w:r w:rsidRPr="00AF2781">
        <w:rPr>
          <w:rFonts w:eastAsia="Times New Roman"/>
        </w:rPr>
        <w:t>venir?</w:t>
      </w:r>
      <w:proofErr w:type="gramEnd"/>
    </w:p>
    <w:p w14:paraId="4CAEEEDD" w14:textId="705EB1C9" w:rsidR="006D797F" w:rsidRPr="00AF2781" w:rsidRDefault="00000000" w:rsidP="00156F0A">
      <w:pPr>
        <w:rPr>
          <w:rFonts w:eastAsia="Times New Roman"/>
        </w:rPr>
      </w:pPr>
      <w:r w:rsidRPr="00AF2781">
        <w:rPr>
          <w:rFonts w:eastAsia="Times New Roman"/>
        </w:rPr>
        <w:t>- Parce que vous n'y allez pas par quatre chemins, surtout avec vos gros sabots. N'oubliez pas de prendre les patins en partant.</w:t>
      </w:r>
    </w:p>
    <w:p w14:paraId="6E0E8281" w14:textId="67B5EC83" w:rsidR="006D797F" w:rsidRDefault="00000000" w:rsidP="002F5DBD">
      <w:pPr>
        <w:pStyle w:val="Titre1"/>
      </w:pPr>
      <w:r w:rsidRPr="00AF2781">
        <w:t xml:space="preserve">Orgue </w:t>
      </w:r>
      <w:r w:rsidR="00AB25B7">
        <w:t>–</w:t>
      </w:r>
      <w:r w:rsidRPr="00AF2781">
        <w:t xml:space="preserve"> d</w:t>
      </w:r>
    </w:p>
    <w:p w14:paraId="62F6523B" w14:textId="77777777" w:rsidR="00AB25B7" w:rsidRPr="00156F0A" w:rsidRDefault="00AB25B7" w:rsidP="00AB25B7"/>
    <w:p w14:paraId="3DB1701F" w14:textId="11D9C1C5" w:rsidR="006D797F" w:rsidRPr="00AF2781" w:rsidRDefault="00000000" w:rsidP="002F5DBD">
      <w:pPr>
        <w:pStyle w:val="Titre1"/>
      </w:pPr>
      <w:r w:rsidRPr="00AF2781">
        <w:lastRenderedPageBreak/>
        <w:t>La puissance et la forme - i</w:t>
      </w:r>
    </w:p>
    <w:p w14:paraId="5B272668" w14:textId="77777777" w:rsidR="006D797F" w:rsidRPr="00AF2781" w:rsidRDefault="00000000" w:rsidP="00156F0A">
      <w:pPr>
        <w:rPr>
          <w:rFonts w:eastAsia="Times New Roman"/>
        </w:rPr>
      </w:pPr>
      <w:r w:rsidRPr="00AF2781">
        <w:rPr>
          <w:rFonts w:eastAsia="Times New Roman"/>
        </w:rPr>
        <w:t>Ma main est rythme</w:t>
      </w:r>
    </w:p>
    <w:p w14:paraId="07F9591F" w14:textId="77777777" w:rsidR="006D797F" w:rsidRPr="00AF2781" w:rsidRDefault="00000000" w:rsidP="00156F0A">
      <w:pPr>
        <w:rPr>
          <w:rFonts w:eastAsia="Times New Roman"/>
        </w:rPr>
      </w:pPr>
      <w:r w:rsidRPr="00AF2781">
        <w:rPr>
          <w:rFonts w:eastAsia="Times New Roman"/>
        </w:rPr>
        <w:t>A pleines plaines</w:t>
      </w:r>
    </w:p>
    <w:p w14:paraId="03DCBEFA" w14:textId="77777777" w:rsidR="006D797F" w:rsidRPr="00AF2781" w:rsidRDefault="00000000" w:rsidP="00156F0A">
      <w:pPr>
        <w:rPr>
          <w:rFonts w:eastAsia="Times New Roman"/>
        </w:rPr>
      </w:pPr>
      <w:r w:rsidRPr="00AF2781">
        <w:rPr>
          <w:rFonts w:eastAsia="Times New Roman"/>
        </w:rPr>
        <w:t>J'ai couché les droites</w:t>
      </w:r>
    </w:p>
    <w:p w14:paraId="46971F96" w14:textId="77777777" w:rsidR="006D797F" w:rsidRPr="00AF2781" w:rsidRDefault="00000000" w:rsidP="00156F0A">
      <w:pPr>
        <w:rPr>
          <w:rFonts w:eastAsia="Times New Roman"/>
        </w:rPr>
      </w:pPr>
      <w:r w:rsidRPr="00AF2781">
        <w:rPr>
          <w:rFonts w:eastAsia="Times New Roman"/>
        </w:rPr>
        <w:t>Hanches</w:t>
      </w:r>
    </w:p>
    <w:p w14:paraId="2EA3A21F" w14:textId="77777777" w:rsidR="006D797F" w:rsidRPr="00AF2781" w:rsidRDefault="00000000" w:rsidP="00156F0A">
      <w:pPr>
        <w:rPr>
          <w:rFonts w:eastAsia="Times New Roman"/>
        </w:rPr>
      </w:pPr>
      <w:proofErr w:type="gramStart"/>
      <w:r w:rsidRPr="00AF2781">
        <w:rPr>
          <w:rFonts w:eastAsia="Times New Roman"/>
        </w:rPr>
        <w:t>ou</w:t>
      </w:r>
      <w:proofErr w:type="gramEnd"/>
      <w:r w:rsidRPr="00AF2781">
        <w:rPr>
          <w:rFonts w:eastAsia="Times New Roman"/>
        </w:rPr>
        <w:t xml:space="preserve"> seins</w:t>
      </w:r>
    </w:p>
    <w:p w14:paraId="568F56ED" w14:textId="77777777" w:rsidR="006D797F" w:rsidRPr="00AF2781" w:rsidRDefault="00000000" w:rsidP="00156F0A">
      <w:pPr>
        <w:rPr>
          <w:rFonts w:eastAsia="Times New Roman"/>
        </w:rPr>
      </w:pPr>
      <w:r w:rsidRPr="00AF2781">
        <w:rPr>
          <w:rFonts w:eastAsia="Times New Roman"/>
        </w:rPr>
        <w:t>J'ai caressé les courbes</w:t>
      </w:r>
    </w:p>
    <w:p w14:paraId="5406AFDE" w14:textId="77777777" w:rsidR="006D797F" w:rsidRPr="00AF2781" w:rsidRDefault="00000000" w:rsidP="00156F0A">
      <w:pPr>
        <w:rPr>
          <w:rFonts w:eastAsia="Times New Roman"/>
        </w:rPr>
      </w:pPr>
      <w:r w:rsidRPr="00AF2781">
        <w:rPr>
          <w:rFonts w:eastAsia="Times New Roman"/>
        </w:rPr>
        <w:t>J'ai été bulle</w:t>
      </w:r>
    </w:p>
    <w:p w14:paraId="1F95B576" w14:textId="77777777" w:rsidR="006D797F" w:rsidRPr="00AF2781" w:rsidRDefault="00000000" w:rsidP="00156F0A">
      <w:pPr>
        <w:rPr>
          <w:rFonts w:eastAsia="Times New Roman"/>
        </w:rPr>
      </w:pPr>
      <w:proofErr w:type="gramStart"/>
      <w:r w:rsidRPr="00AF2781">
        <w:rPr>
          <w:rFonts w:eastAsia="Times New Roman"/>
        </w:rPr>
        <w:t>pierre</w:t>
      </w:r>
      <w:proofErr w:type="gramEnd"/>
    </w:p>
    <w:p w14:paraId="4D5F333A" w14:textId="77777777" w:rsidR="006D797F" w:rsidRPr="00AF2781" w:rsidRDefault="00000000" w:rsidP="00156F0A">
      <w:pPr>
        <w:rPr>
          <w:rFonts w:eastAsia="Times New Roman"/>
        </w:rPr>
      </w:pPr>
      <w:proofErr w:type="gramStart"/>
      <w:r w:rsidRPr="00AF2781">
        <w:rPr>
          <w:rFonts w:eastAsia="Times New Roman"/>
        </w:rPr>
        <w:t>souterrain</w:t>
      </w:r>
      <w:proofErr w:type="gramEnd"/>
    </w:p>
    <w:p w14:paraId="583D1D39" w14:textId="77777777" w:rsidR="006D797F" w:rsidRPr="00AF2781" w:rsidRDefault="00000000" w:rsidP="00156F0A">
      <w:pPr>
        <w:rPr>
          <w:rFonts w:eastAsia="Times New Roman"/>
        </w:rPr>
      </w:pPr>
      <w:proofErr w:type="gramStart"/>
      <w:r w:rsidRPr="00AF2781">
        <w:rPr>
          <w:rFonts w:eastAsia="Times New Roman"/>
        </w:rPr>
        <w:t>ange</w:t>
      </w:r>
      <w:proofErr w:type="gramEnd"/>
    </w:p>
    <w:p w14:paraId="3B96F5CA" w14:textId="77777777" w:rsidR="006D797F" w:rsidRPr="00AF2781" w:rsidRDefault="00000000" w:rsidP="00156F0A">
      <w:pPr>
        <w:rPr>
          <w:rFonts w:eastAsia="Times New Roman"/>
        </w:rPr>
      </w:pPr>
      <w:proofErr w:type="gramStart"/>
      <w:r w:rsidRPr="00AF2781">
        <w:rPr>
          <w:rFonts w:eastAsia="Times New Roman"/>
        </w:rPr>
        <w:t>ou</w:t>
      </w:r>
      <w:proofErr w:type="gramEnd"/>
      <w:r w:rsidRPr="00AF2781">
        <w:rPr>
          <w:rFonts w:eastAsia="Times New Roman"/>
        </w:rPr>
        <w:t xml:space="preserve"> sain</w:t>
      </w:r>
    </w:p>
    <w:p w14:paraId="2960174F" w14:textId="77777777" w:rsidR="006D797F" w:rsidRPr="00AF2781" w:rsidRDefault="00000000" w:rsidP="00156F0A">
      <w:pPr>
        <w:rPr>
          <w:rFonts w:eastAsia="Times New Roman"/>
        </w:rPr>
      </w:pPr>
      <w:r w:rsidRPr="00AF2781">
        <w:rPr>
          <w:rFonts w:eastAsia="Times New Roman"/>
        </w:rPr>
        <w:t>J'ai recréé l'enfer</w:t>
      </w:r>
    </w:p>
    <w:p w14:paraId="666AEBC4" w14:textId="77777777" w:rsidR="006D797F" w:rsidRPr="00AF2781" w:rsidRDefault="00000000" w:rsidP="00156F0A">
      <w:pPr>
        <w:rPr>
          <w:rFonts w:eastAsia="Times New Roman"/>
        </w:rPr>
      </w:pPr>
      <w:r w:rsidRPr="00AF2781">
        <w:rPr>
          <w:rFonts w:eastAsia="Times New Roman"/>
        </w:rPr>
        <w:t>De tout mon corps</w:t>
      </w:r>
    </w:p>
    <w:p w14:paraId="2EE3B5A4" w14:textId="77777777" w:rsidR="006D797F" w:rsidRPr="00AF2781" w:rsidRDefault="00000000" w:rsidP="00156F0A">
      <w:pPr>
        <w:rPr>
          <w:rFonts w:eastAsia="Times New Roman"/>
        </w:rPr>
      </w:pPr>
      <w:r w:rsidRPr="00AF2781">
        <w:rPr>
          <w:rFonts w:eastAsia="Times New Roman"/>
        </w:rPr>
        <w:t>J'ai chanté</w:t>
      </w:r>
    </w:p>
    <w:p w14:paraId="70BC1C95" w14:textId="77777777" w:rsidR="006D797F" w:rsidRPr="00AF2781" w:rsidRDefault="00000000" w:rsidP="00156F0A">
      <w:pPr>
        <w:rPr>
          <w:rFonts w:eastAsia="Times New Roman"/>
        </w:rPr>
      </w:pPr>
      <w:r w:rsidRPr="00AF2781">
        <w:rPr>
          <w:rFonts w:eastAsia="Times New Roman"/>
        </w:rPr>
        <w:t>Par ta voix</w:t>
      </w:r>
    </w:p>
    <w:p w14:paraId="7BA16F52" w14:textId="77777777" w:rsidR="006D797F" w:rsidRPr="00AF2781" w:rsidRDefault="00000000" w:rsidP="00156F0A">
      <w:pPr>
        <w:rPr>
          <w:rFonts w:eastAsia="Times New Roman"/>
        </w:rPr>
      </w:pPr>
      <w:r w:rsidRPr="00AF2781">
        <w:rPr>
          <w:rFonts w:eastAsia="Times New Roman"/>
        </w:rPr>
        <w:t>J'ai dansé</w:t>
      </w:r>
    </w:p>
    <w:p w14:paraId="7B388BE8" w14:textId="0CBCFFF5" w:rsidR="006D797F" w:rsidRPr="00AF2781" w:rsidRDefault="00000000" w:rsidP="002F5DBD">
      <w:pPr>
        <w:pStyle w:val="Titre1"/>
      </w:pPr>
      <w:r w:rsidRPr="00AF2781">
        <w:t>Tête japonaise - d</w:t>
      </w:r>
    </w:p>
    <w:p w14:paraId="435C2B82" w14:textId="62A01203" w:rsidR="006D797F" w:rsidRPr="00AF2781" w:rsidRDefault="00000000" w:rsidP="00156F0A">
      <w:pPr>
        <w:rPr>
          <w:rFonts w:eastAsia="Times New Roman"/>
        </w:rPr>
      </w:pPr>
      <w:proofErr w:type="gramStart"/>
      <w:r w:rsidRPr="00AF2781">
        <w:rPr>
          <w:rFonts w:eastAsia="Times New Roman"/>
        </w:rPr>
        <w:t>dessin</w:t>
      </w:r>
      <w:proofErr w:type="gramEnd"/>
    </w:p>
    <w:p w14:paraId="41FDE72E" w14:textId="5FC653E9" w:rsidR="006D797F" w:rsidRPr="00AF2781" w:rsidRDefault="00000000" w:rsidP="002F5DBD">
      <w:pPr>
        <w:pStyle w:val="Titre1"/>
      </w:pPr>
      <w:r w:rsidRPr="00AF2781">
        <w:t>La vie en rose</w:t>
      </w:r>
    </w:p>
    <w:p w14:paraId="449A9817" w14:textId="77777777" w:rsidR="006D797F" w:rsidRPr="00AF2781" w:rsidRDefault="00000000" w:rsidP="00156F0A">
      <w:pPr>
        <w:rPr>
          <w:rFonts w:eastAsia="Times New Roman"/>
        </w:rPr>
      </w:pPr>
      <w:proofErr w:type="gramStart"/>
      <w:r w:rsidRPr="00AF2781">
        <w:rPr>
          <w:rFonts w:eastAsia="Times New Roman"/>
        </w:rPr>
        <w:t>Marrant!</w:t>
      </w:r>
      <w:proofErr w:type="gramEnd"/>
    </w:p>
    <w:p w14:paraId="79C99606" w14:textId="77777777" w:rsidR="006D797F" w:rsidRPr="00AF2781" w:rsidRDefault="00000000" w:rsidP="00156F0A">
      <w:pPr>
        <w:rPr>
          <w:rFonts w:eastAsia="Times New Roman"/>
        </w:rPr>
      </w:pPr>
      <w:r w:rsidRPr="00AF2781">
        <w:rPr>
          <w:rFonts w:eastAsia="Times New Roman"/>
        </w:rPr>
        <w:t>Je vois la vie en rose</w:t>
      </w:r>
    </w:p>
    <w:p w14:paraId="458D650E" w14:textId="77777777" w:rsidR="006D797F" w:rsidRPr="00AF2781" w:rsidRDefault="00000000" w:rsidP="00156F0A">
      <w:pPr>
        <w:rPr>
          <w:rFonts w:eastAsia="Times New Roman"/>
        </w:rPr>
      </w:pPr>
      <w:proofErr w:type="gramStart"/>
      <w:r w:rsidRPr="00AF2781">
        <w:rPr>
          <w:rFonts w:eastAsia="Times New Roman"/>
        </w:rPr>
        <w:t>entre</w:t>
      </w:r>
      <w:proofErr w:type="gramEnd"/>
      <w:r w:rsidRPr="00AF2781">
        <w:rPr>
          <w:rFonts w:eastAsia="Times New Roman"/>
        </w:rPr>
        <w:t xml:space="preserve"> le rouge et le noir</w:t>
      </w:r>
    </w:p>
    <w:p w14:paraId="5C6AB41C" w14:textId="77777777" w:rsidR="006D797F" w:rsidRPr="00AF2781" w:rsidRDefault="00000000" w:rsidP="00156F0A">
      <w:pPr>
        <w:rPr>
          <w:rFonts w:eastAsia="Times New Roman"/>
        </w:rPr>
      </w:pPr>
      <w:proofErr w:type="gramStart"/>
      <w:r w:rsidRPr="00AF2781">
        <w:rPr>
          <w:rFonts w:eastAsia="Times New Roman"/>
        </w:rPr>
        <w:t>ou</w:t>
      </w:r>
      <w:proofErr w:type="gramEnd"/>
      <w:r w:rsidRPr="00AF2781">
        <w:rPr>
          <w:rFonts w:eastAsia="Times New Roman"/>
        </w:rPr>
        <w:t xml:space="preserve"> peut-être ocre</w:t>
      </w:r>
    </w:p>
    <w:p w14:paraId="048C70D7" w14:textId="77777777" w:rsidR="006D797F" w:rsidRPr="00AF2781" w:rsidRDefault="00000000" w:rsidP="00156F0A">
      <w:pPr>
        <w:rPr>
          <w:rFonts w:eastAsia="Times New Roman"/>
        </w:rPr>
      </w:pPr>
      <w:proofErr w:type="gramStart"/>
      <w:r w:rsidRPr="00AF2781">
        <w:rPr>
          <w:rFonts w:eastAsia="Times New Roman"/>
        </w:rPr>
        <w:t>comme</w:t>
      </w:r>
      <w:proofErr w:type="gramEnd"/>
      <w:r w:rsidRPr="00AF2781">
        <w:rPr>
          <w:rFonts w:eastAsia="Times New Roman"/>
        </w:rPr>
        <w:t xml:space="preserve"> une terre rude</w:t>
      </w:r>
    </w:p>
    <w:p w14:paraId="1AD19357" w14:textId="77777777" w:rsidR="006D797F" w:rsidRPr="00AF2781" w:rsidRDefault="00000000" w:rsidP="00156F0A">
      <w:pPr>
        <w:rPr>
          <w:rFonts w:eastAsia="Times New Roman"/>
        </w:rPr>
      </w:pPr>
      <w:proofErr w:type="gramStart"/>
      <w:r w:rsidRPr="00AF2781">
        <w:rPr>
          <w:rFonts w:eastAsia="Times New Roman"/>
        </w:rPr>
        <w:t>secouée</w:t>
      </w:r>
      <w:proofErr w:type="gramEnd"/>
      <w:r w:rsidRPr="00AF2781">
        <w:rPr>
          <w:rFonts w:eastAsia="Times New Roman"/>
        </w:rPr>
        <w:t xml:space="preserve"> par la foudre</w:t>
      </w:r>
    </w:p>
    <w:p w14:paraId="750E4306" w14:textId="77777777" w:rsidR="006D797F" w:rsidRPr="00AF2781" w:rsidRDefault="00000000" w:rsidP="00156F0A">
      <w:pPr>
        <w:rPr>
          <w:rFonts w:eastAsia="Times New Roman"/>
        </w:rPr>
      </w:pPr>
      <w:proofErr w:type="gramStart"/>
      <w:r w:rsidRPr="00AF2781">
        <w:rPr>
          <w:rFonts w:eastAsia="Times New Roman"/>
        </w:rPr>
        <w:t>pays</w:t>
      </w:r>
      <w:proofErr w:type="gramEnd"/>
      <w:r w:rsidRPr="00AF2781">
        <w:rPr>
          <w:rFonts w:eastAsia="Times New Roman"/>
        </w:rPr>
        <w:t xml:space="preserve"> de brumes levantes</w:t>
      </w:r>
    </w:p>
    <w:p w14:paraId="3F2E35E4"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d'énigmes</w:t>
      </w:r>
    </w:p>
    <w:p w14:paraId="6AD63747" w14:textId="05281E0F" w:rsidR="006D797F" w:rsidRPr="00AF2781" w:rsidRDefault="00000000" w:rsidP="002F5DBD">
      <w:pPr>
        <w:pStyle w:val="Titre1"/>
      </w:pPr>
      <w:r w:rsidRPr="00AF2781">
        <w:lastRenderedPageBreak/>
        <w:t>J'ai visité le monde</w:t>
      </w:r>
    </w:p>
    <w:p w14:paraId="37139BA0" w14:textId="77777777" w:rsidR="006D797F" w:rsidRPr="00AF2781" w:rsidRDefault="00000000" w:rsidP="00156F0A">
      <w:pPr>
        <w:rPr>
          <w:rFonts w:eastAsia="Times New Roman"/>
        </w:rPr>
      </w:pPr>
      <w:r w:rsidRPr="00AF2781">
        <w:rPr>
          <w:rFonts w:eastAsia="Times New Roman"/>
        </w:rPr>
        <w:t>J'ai encore visité le monde. J''y ai vu maints endroits. Et puis je me suis souvenu d'une auberge, celle au bord de la mer, rivée à son promontoire de terre, où l'air est vif et la lumière drue, où le vent perce jusqu'au dedans de soi-même, et chante. Son âme est vif argent. C'est là d'où j'ai envie de mieux sentir la vie.</w:t>
      </w:r>
    </w:p>
    <w:p w14:paraId="06461448" w14:textId="36E4DAD0" w:rsidR="006D797F" w:rsidRPr="00AF2781" w:rsidRDefault="00000000" w:rsidP="002F5DBD">
      <w:pPr>
        <w:pStyle w:val="Titre1"/>
      </w:pPr>
      <w:r w:rsidRPr="00AF2781">
        <w:t>Quelques fesses +i</w:t>
      </w:r>
    </w:p>
    <w:p w14:paraId="4984C8C0" w14:textId="77777777" w:rsidR="006D797F" w:rsidRPr="00AF2781" w:rsidRDefault="00000000" w:rsidP="00156F0A">
      <w:pPr>
        <w:rPr>
          <w:rFonts w:eastAsia="Times New Roman"/>
        </w:rPr>
      </w:pPr>
      <w:r w:rsidRPr="00AF2781">
        <w:rPr>
          <w:rFonts w:eastAsia="Times New Roman"/>
        </w:rPr>
        <w:t>Quelques fesses quelques</w:t>
      </w:r>
    </w:p>
    <w:p w14:paraId="0616493E" w14:textId="77777777" w:rsidR="006D797F" w:rsidRPr="00AF2781" w:rsidRDefault="00000000" w:rsidP="00156F0A">
      <w:pPr>
        <w:rPr>
          <w:rFonts w:eastAsia="Times New Roman"/>
        </w:rPr>
      </w:pPr>
      <w:proofErr w:type="gramStart"/>
      <w:r w:rsidRPr="00AF2781">
        <w:rPr>
          <w:rFonts w:eastAsia="Times New Roman"/>
        </w:rPr>
        <w:t>mains</w:t>
      </w:r>
      <w:proofErr w:type="gramEnd"/>
      <w:r w:rsidRPr="00AF2781">
        <w:rPr>
          <w:rFonts w:eastAsia="Times New Roman"/>
        </w:rPr>
        <w:t xml:space="preserve"> quelques bouches</w:t>
      </w:r>
    </w:p>
    <w:p w14:paraId="20047AAF" w14:textId="77777777" w:rsidR="006D797F" w:rsidRPr="00AF2781" w:rsidRDefault="00000000" w:rsidP="00156F0A">
      <w:pPr>
        <w:rPr>
          <w:rFonts w:eastAsia="Times New Roman"/>
        </w:rPr>
      </w:pPr>
      <w:r w:rsidRPr="00AF2781">
        <w:rPr>
          <w:rFonts w:eastAsia="Times New Roman"/>
        </w:rPr>
        <w:t>Quelques nez</w:t>
      </w:r>
    </w:p>
    <w:p w14:paraId="66E35706"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deux ou trois</w:t>
      </w:r>
    </w:p>
    <w:p w14:paraId="3A8E7E03" w14:textId="77777777" w:rsidR="006D797F" w:rsidRPr="00AF2781" w:rsidRDefault="00000000" w:rsidP="00156F0A">
      <w:pPr>
        <w:rPr>
          <w:rFonts w:eastAsia="Times New Roman"/>
        </w:rPr>
      </w:pPr>
      <w:proofErr w:type="gramStart"/>
      <w:r w:rsidRPr="00AF2781">
        <w:rPr>
          <w:rFonts w:eastAsia="Times New Roman"/>
        </w:rPr>
        <w:t>choses</w:t>
      </w:r>
      <w:proofErr w:type="gramEnd"/>
      <w:r w:rsidRPr="00AF2781">
        <w:rPr>
          <w:rFonts w:eastAsia="Times New Roman"/>
        </w:rPr>
        <w:t xml:space="preserve"> que je</w:t>
      </w:r>
    </w:p>
    <w:p w14:paraId="07850419" w14:textId="77777777" w:rsidR="006D797F" w:rsidRPr="00AF2781" w:rsidRDefault="00000000" w:rsidP="00156F0A">
      <w:pPr>
        <w:rPr>
          <w:rFonts w:eastAsia="Times New Roman"/>
        </w:rPr>
      </w:pPr>
      <w:proofErr w:type="gramStart"/>
      <w:r w:rsidRPr="00AF2781">
        <w:rPr>
          <w:rFonts w:eastAsia="Times New Roman"/>
        </w:rPr>
        <w:t>sais</w:t>
      </w:r>
      <w:proofErr w:type="gramEnd"/>
    </w:p>
    <w:p w14:paraId="14FADFBE" w14:textId="77777777" w:rsidR="006D797F" w:rsidRPr="00AF2781" w:rsidRDefault="00000000" w:rsidP="00156F0A">
      <w:pPr>
        <w:rPr>
          <w:rFonts w:eastAsia="Times New Roman"/>
        </w:rPr>
      </w:pPr>
      <w:proofErr w:type="gramStart"/>
      <w:r w:rsidRPr="00AF2781">
        <w:rPr>
          <w:rFonts w:eastAsia="Times New Roman"/>
        </w:rPr>
        <w:t>d'elles</w:t>
      </w:r>
      <w:proofErr w:type="gramEnd"/>
    </w:p>
    <w:p w14:paraId="77663963" w14:textId="7D4A3570" w:rsidR="006D797F" w:rsidRPr="00AF2781" w:rsidRDefault="00000000" w:rsidP="002F5DBD">
      <w:pPr>
        <w:pStyle w:val="Titre1"/>
      </w:pPr>
      <w:r w:rsidRPr="00AF2781">
        <w:t>Est-ce que le ciel est toujours bleu là-</w:t>
      </w:r>
      <w:proofErr w:type="gramStart"/>
      <w:r w:rsidRPr="00AF2781">
        <w:t>haut?</w:t>
      </w:r>
      <w:proofErr w:type="gramEnd"/>
    </w:p>
    <w:p w14:paraId="27B4821A" w14:textId="77777777" w:rsidR="006D797F" w:rsidRPr="00AF2781" w:rsidRDefault="00000000" w:rsidP="00156F0A">
      <w:pPr>
        <w:rPr>
          <w:rFonts w:eastAsia="Times New Roman"/>
        </w:rPr>
      </w:pPr>
      <w:r w:rsidRPr="00AF2781">
        <w:rPr>
          <w:rFonts w:eastAsia="Times New Roman"/>
        </w:rPr>
        <w:t>Est-ce que le ciel est toujours bleu là-</w:t>
      </w:r>
      <w:proofErr w:type="gramStart"/>
      <w:r w:rsidRPr="00AF2781">
        <w:rPr>
          <w:rFonts w:eastAsia="Times New Roman"/>
        </w:rPr>
        <w:t>haut?</w:t>
      </w:r>
      <w:proofErr w:type="gramEnd"/>
    </w:p>
    <w:p w14:paraId="52EFF217" w14:textId="77777777" w:rsidR="006D797F" w:rsidRPr="00AF2781" w:rsidRDefault="00000000" w:rsidP="00156F0A">
      <w:pPr>
        <w:rPr>
          <w:rFonts w:eastAsia="Times New Roman"/>
        </w:rPr>
      </w:pPr>
      <w:r w:rsidRPr="00AF2781">
        <w:rPr>
          <w:rFonts w:eastAsia="Times New Roman"/>
        </w:rPr>
        <w:t xml:space="preserve">Quand on fonce dans la </w:t>
      </w:r>
      <w:proofErr w:type="gramStart"/>
      <w:r w:rsidRPr="00AF2781">
        <w:rPr>
          <w:rFonts w:eastAsia="Times New Roman"/>
        </w:rPr>
        <w:t>galaxie?</w:t>
      </w:r>
      <w:proofErr w:type="gramEnd"/>
    </w:p>
    <w:p w14:paraId="5A27439B" w14:textId="77777777" w:rsidR="006D797F" w:rsidRPr="00AF2781" w:rsidRDefault="00000000" w:rsidP="00156F0A">
      <w:pPr>
        <w:rPr>
          <w:rFonts w:eastAsia="Times New Roman"/>
        </w:rPr>
      </w:pPr>
      <w:r w:rsidRPr="00AF2781">
        <w:rPr>
          <w:rFonts w:eastAsia="Times New Roman"/>
        </w:rPr>
        <w:t>Angoisse</w:t>
      </w:r>
    </w:p>
    <w:p w14:paraId="2F5976B0" w14:textId="77777777" w:rsidR="006D797F" w:rsidRPr="00AF2781" w:rsidRDefault="00000000" w:rsidP="00156F0A">
      <w:pPr>
        <w:rPr>
          <w:rFonts w:eastAsia="Times New Roman"/>
        </w:rPr>
      </w:pPr>
      <w:r w:rsidRPr="00AF2781">
        <w:rPr>
          <w:rFonts w:eastAsia="Times New Roman"/>
        </w:rPr>
        <w:t>Le bleu,</w:t>
      </w:r>
    </w:p>
    <w:p w14:paraId="162B0E90" w14:textId="77777777" w:rsidR="006D797F" w:rsidRPr="00AF2781" w:rsidRDefault="00000000" w:rsidP="00156F0A">
      <w:pPr>
        <w:rPr>
          <w:rFonts w:eastAsia="Times New Roman"/>
        </w:rPr>
      </w:pPr>
      <w:r w:rsidRPr="00AF2781">
        <w:rPr>
          <w:rFonts w:eastAsia="Times New Roman"/>
        </w:rPr>
        <w:t xml:space="preserve">- quand il est pisseux et pas pisseux - </w:t>
      </w:r>
    </w:p>
    <w:p w14:paraId="0CDA6EE0" w14:textId="77777777" w:rsidR="006D797F" w:rsidRPr="00AF2781" w:rsidRDefault="00000000" w:rsidP="00156F0A">
      <w:pPr>
        <w:rPr>
          <w:rFonts w:eastAsia="Times New Roman"/>
        </w:rPr>
      </w:pPr>
      <w:r w:rsidRPr="00AF2781">
        <w:rPr>
          <w:rFonts w:eastAsia="Times New Roman"/>
        </w:rPr>
        <w:t>C'est l'été et le printemps.</w:t>
      </w:r>
    </w:p>
    <w:p w14:paraId="32DC4292" w14:textId="77777777" w:rsidR="006D797F" w:rsidRPr="00AF2781" w:rsidRDefault="00000000" w:rsidP="00156F0A">
      <w:pPr>
        <w:rPr>
          <w:rFonts w:eastAsia="Times New Roman"/>
        </w:rPr>
      </w:pPr>
      <w:r w:rsidRPr="00AF2781">
        <w:rPr>
          <w:rFonts w:eastAsia="Times New Roman"/>
        </w:rPr>
        <w:t xml:space="preserve">Peut-être n'y </w:t>
      </w:r>
      <w:proofErr w:type="spellStart"/>
      <w:r w:rsidRPr="00AF2781">
        <w:rPr>
          <w:rFonts w:eastAsia="Times New Roman"/>
        </w:rPr>
        <w:t>a t</w:t>
      </w:r>
      <w:proofErr w:type="spellEnd"/>
      <w:r w:rsidRPr="00AF2781">
        <w:rPr>
          <w:rFonts w:eastAsia="Times New Roman"/>
        </w:rPr>
        <w:t xml:space="preserve">-il pas de </w:t>
      </w:r>
      <w:proofErr w:type="gramStart"/>
      <w:r w:rsidRPr="00AF2781">
        <w:rPr>
          <w:rFonts w:eastAsia="Times New Roman"/>
        </w:rPr>
        <w:t>gris?</w:t>
      </w:r>
      <w:proofErr w:type="gramEnd"/>
    </w:p>
    <w:p w14:paraId="46F2A18C" w14:textId="77777777" w:rsidR="006D797F" w:rsidRPr="00AF2781" w:rsidRDefault="00000000" w:rsidP="00156F0A">
      <w:pPr>
        <w:rPr>
          <w:rFonts w:eastAsia="Times New Roman"/>
        </w:rPr>
      </w:pPr>
      <w:r w:rsidRPr="00AF2781">
        <w:rPr>
          <w:rFonts w:eastAsia="Times New Roman"/>
        </w:rPr>
        <w:t xml:space="preserve">On ne se croirait donc plus issu d'une pellicule </w:t>
      </w:r>
      <w:proofErr w:type="gramStart"/>
      <w:r w:rsidRPr="00AF2781">
        <w:rPr>
          <w:rFonts w:eastAsia="Times New Roman"/>
        </w:rPr>
        <w:t>Kodak?</w:t>
      </w:r>
      <w:proofErr w:type="gramEnd"/>
    </w:p>
    <w:p w14:paraId="652C4EC6" w14:textId="77777777" w:rsidR="006D797F" w:rsidRPr="00AF2781" w:rsidRDefault="00000000" w:rsidP="00156F0A">
      <w:pPr>
        <w:rPr>
          <w:rFonts w:eastAsia="Times New Roman"/>
        </w:rPr>
      </w:pPr>
      <w:r w:rsidRPr="00AF2781">
        <w:rPr>
          <w:rFonts w:eastAsia="Times New Roman"/>
        </w:rPr>
        <w:t>Décrépitude</w:t>
      </w:r>
    </w:p>
    <w:p w14:paraId="6FD6F6BE" w14:textId="77777777" w:rsidR="006D797F" w:rsidRPr="00AF2781" w:rsidRDefault="00000000" w:rsidP="00156F0A">
      <w:pPr>
        <w:rPr>
          <w:rFonts w:eastAsia="Times New Roman"/>
        </w:rPr>
      </w:pPr>
      <w:r w:rsidRPr="00AF2781">
        <w:rPr>
          <w:rFonts w:eastAsia="Times New Roman"/>
        </w:rPr>
        <w:t>Comme ces nuages marteaux pilons</w:t>
      </w:r>
    </w:p>
    <w:p w14:paraId="24C4B7AF" w14:textId="77777777" w:rsidR="006D797F" w:rsidRPr="00AF2781" w:rsidRDefault="00000000" w:rsidP="00156F0A">
      <w:pPr>
        <w:rPr>
          <w:rFonts w:eastAsia="Times New Roman"/>
        </w:rPr>
      </w:pPr>
      <w:proofErr w:type="gramStart"/>
      <w:r w:rsidRPr="00AF2781">
        <w:rPr>
          <w:rFonts w:eastAsia="Times New Roman"/>
        </w:rPr>
        <w:t>qui</w:t>
      </w:r>
      <w:proofErr w:type="gramEnd"/>
      <w:r w:rsidRPr="00AF2781">
        <w:rPr>
          <w:rFonts w:eastAsia="Times New Roman"/>
        </w:rPr>
        <w:t xml:space="preserve"> font la nique et les arcs en ciel</w:t>
      </w:r>
    </w:p>
    <w:p w14:paraId="29C77457" w14:textId="77777777" w:rsidR="006D797F" w:rsidRPr="00AF2781" w:rsidRDefault="00000000" w:rsidP="00156F0A">
      <w:pPr>
        <w:rPr>
          <w:rFonts w:eastAsia="Times New Roman"/>
        </w:rPr>
      </w:pPr>
      <w:r w:rsidRPr="00AF2781">
        <w:rPr>
          <w:rFonts w:eastAsia="Times New Roman"/>
        </w:rPr>
        <w:t>Mais toutes ces étoiles sont dans le noir</w:t>
      </w:r>
    </w:p>
    <w:p w14:paraId="63C6F72F" w14:textId="77777777" w:rsidR="006D797F" w:rsidRPr="00AF2781" w:rsidRDefault="00000000" w:rsidP="00156F0A">
      <w:pPr>
        <w:rPr>
          <w:rFonts w:eastAsia="Times New Roman"/>
        </w:rPr>
      </w:pPr>
      <w:r w:rsidRPr="00AF2781">
        <w:rPr>
          <w:rFonts w:eastAsia="Times New Roman"/>
        </w:rPr>
        <w:t xml:space="preserve">Comme autant de pellicules sur les </w:t>
      </w:r>
    </w:p>
    <w:p w14:paraId="6305AE26" w14:textId="77777777" w:rsidR="006D797F" w:rsidRPr="00AF2781" w:rsidRDefault="00000000" w:rsidP="00156F0A">
      <w:pPr>
        <w:rPr>
          <w:rFonts w:eastAsia="Times New Roman"/>
        </w:rPr>
      </w:pPr>
      <w:proofErr w:type="gramStart"/>
      <w:r w:rsidRPr="00AF2781">
        <w:rPr>
          <w:rFonts w:eastAsia="Times New Roman"/>
        </w:rPr>
        <w:lastRenderedPageBreak/>
        <w:t>cheveux</w:t>
      </w:r>
      <w:proofErr w:type="gramEnd"/>
      <w:r w:rsidRPr="00AF2781">
        <w:rPr>
          <w:rFonts w:eastAsia="Times New Roman"/>
        </w:rPr>
        <w:t xml:space="preserve"> et la moustache</w:t>
      </w:r>
    </w:p>
    <w:p w14:paraId="6BF6CD1B" w14:textId="77777777"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l'adipeux qui ne dit pas </w:t>
      </w:r>
      <w:proofErr w:type="spellStart"/>
      <w:r w:rsidRPr="00AF2781">
        <w:rPr>
          <w:rFonts w:eastAsia="Times New Roman"/>
        </w:rPr>
        <w:t>grand'chose</w:t>
      </w:r>
      <w:proofErr w:type="spellEnd"/>
    </w:p>
    <w:p w14:paraId="762774D3" w14:textId="13230FAA"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du rebouteux qui rabote beaucoup</w:t>
      </w:r>
      <w:r w:rsidR="00123D9A">
        <w:t>.</w:t>
      </w:r>
    </w:p>
    <w:p w14:paraId="62B9B1C5" w14:textId="38AC506A" w:rsidR="006D797F" w:rsidRPr="00AF2781" w:rsidRDefault="00000000" w:rsidP="002F5DBD">
      <w:pPr>
        <w:pStyle w:val="Titre1"/>
      </w:pPr>
      <w:r w:rsidRPr="00AF2781">
        <w:t>La musique de la flotte</w:t>
      </w:r>
    </w:p>
    <w:p w14:paraId="08E5BACC" w14:textId="77777777" w:rsidR="006D797F" w:rsidRPr="00AF2781" w:rsidRDefault="00000000" w:rsidP="00156F0A">
      <w:pPr>
        <w:rPr>
          <w:rFonts w:eastAsia="Times New Roman"/>
        </w:rPr>
      </w:pPr>
      <w:r w:rsidRPr="00AF2781">
        <w:rPr>
          <w:rFonts w:eastAsia="Times New Roman"/>
        </w:rPr>
        <w:t>J'ai vu un bel amiral</w:t>
      </w:r>
    </w:p>
    <w:p w14:paraId="703BCA9F" w14:textId="77777777" w:rsidR="006D797F" w:rsidRPr="00AF2781" w:rsidRDefault="00000000" w:rsidP="00156F0A">
      <w:pPr>
        <w:rPr>
          <w:rFonts w:eastAsia="Times New Roman"/>
        </w:rPr>
      </w:pPr>
      <w:proofErr w:type="gramStart"/>
      <w:r w:rsidRPr="00AF2781">
        <w:rPr>
          <w:rFonts w:eastAsia="Times New Roman"/>
        </w:rPr>
        <w:t>avec</w:t>
      </w:r>
      <w:proofErr w:type="gramEnd"/>
      <w:r w:rsidRPr="00AF2781">
        <w:rPr>
          <w:rFonts w:eastAsia="Times New Roman"/>
        </w:rPr>
        <w:t xml:space="preserve"> une grande casquette</w:t>
      </w:r>
    </w:p>
    <w:p w14:paraId="40D91D8A"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des galons dorés</w:t>
      </w:r>
    </w:p>
    <w:p w14:paraId="644F00A3"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les yeux bleus d'un capitaine</w:t>
      </w:r>
    </w:p>
    <w:p w14:paraId="45D84E52" w14:textId="77777777" w:rsidR="006D797F" w:rsidRPr="00AF2781" w:rsidRDefault="00000000" w:rsidP="00156F0A">
      <w:pPr>
        <w:rPr>
          <w:rFonts w:eastAsia="Times New Roman"/>
        </w:rPr>
      </w:pPr>
      <w:proofErr w:type="gramStart"/>
      <w:r w:rsidRPr="00AF2781">
        <w:rPr>
          <w:rFonts w:eastAsia="Times New Roman"/>
        </w:rPr>
        <w:t>qui</w:t>
      </w:r>
      <w:proofErr w:type="gramEnd"/>
      <w:r w:rsidRPr="00AF2781">
        <w:rPr>
          <w:rFonts w:eastAsia="Times New Roman"/>
        </w:rPr>
        <w:t xml:space="preserve"> commandait la flotte</w:t>
      </w:r>
    </w:p>
    <w:p w14:paraId="16418937" w14:textId="77777777" w:rsidR="006D797F" w:rsidRPr="00AF2781" w:rsidRDefault="00000000" w:rsidP="00156F0A">
      <w:pPr>
        <w:rPr>
          <w:rFonts w:eastAsia="Times New Roman"/>
        </w:rPr>
      </w:pPr>
      <w:proofErr w:type="gramStart"/>
      <w:r w:rsidRPr="00AF2781">
        <w:rPr>
          <w:rFonts w:eastAsia="Times New Roman"/>
        </w:rPr>
        <w:t>sur</w:t>
      </w:r>
      <w:proofErr w:type="gramEnd"/>
      <w:r w:rsidRPr="00AF2781">
        <w:rPr>
          <w:rFonts w:eastAsia="Times New Roman"/>
        </w:rPr>
        <w:t xml:space="preserve"> un trottoir porte-piéton</w:t>
      </w:r>
    </w:p>
    <w:p w14:paraId="6B39CC42" w14:textId="77777777" w:rsidR="006D797F" w:rsidRPr="00AF2781" w:rsidRDefault="00000000" w:rsidP="00156F0A">
      <w:pPr>
        <w:rPr>
          <w:rFonts w:eastAsia="Times New Roman"/>
        </w:rPr>
      </w:pPr>
      <w:r w:rsidRPr="00AF2781">
        <w:rPr>
          <w:rFonts w:eastAsia="Times New Roman"/>
        </w:rPr>
        <w:t>Avec une baguette de topinambour</w:t>
      </w:r>
    </w:p>
    <w:p w14:paraId="235DF28B" w14:textId="77777777" w:rsidR="006D797F" w:rsidRPr="00AF2781" w:rsidRDefault="00000000" w:rsidP="00156F0A">
      <w:pPr>
        <w:rPr>
          <w:rFonts w:eastAsia="Times New Roman"/>
        </w:rPr>
      </w:pPr>
      <w:r w:rsidRPr="00AF2781">
        <w:rPr>
          <w:rFonts w:eastAsia="Times New Roman"/>
        </w:rPr>
        <w:t>Il faisait donner une bien belle musique</w:t>
      </w:r>
    </w:p>
    <w:p w14:paraId="662E8DFE" w14:textId="77777777" w:rsidR="006D797F" w:rsidRPr="00AF2781" w:rsidRDefault="00000000" w:rsidP="00156F0A">
      <w:pPr>
        <w:rPr>
          <w:rFonts w:eastAsia="Times New Roman"/>
        </w:rPr>
      </w:pPr>
      <w:proofErr w:type="gramStart"/>
      <w:r w:rsidRPr="00AF2781">
        <w:rPr>
          <w:rFonts w:eastAsia="Times New Roman"/>
        </w:rPr>
        <w:t>pour</w:t>
      </w:r>
      <w:proofErr w:type="gramEnd"/>
      <w:r w:rsidRPr="00AF2781">
        <w:rPr>
          <w:rFonts w:eastAsia="Times New Roman"/>
        </w:rPr>
        <w:t xml:space="preserve"> marcher au pas</w:t>
      </w:r>
    </w:p>
    <w:p w14:paraId="230A3EC3" w14:textId="77777777" w:rsidR="006D797F" w:rsidRPr="00AF2781" w:rsidRDefault="00000000" w:rsidP="00156F0A">
      <w:pPr>
        <w:rPr>
          <w:rFonts w:eastAsia="Times New Roman"/>
        </w:rPr>
      </w:pPr>
      <w:proofErr w:type="gramStart"/>
      <w:r w:rsidRPr="00AF2781">
        <w:rPr>
          <w:rFonts w:eastAsia="Times New Roman"/>
        </w:rPr>
        <w:t>pour</w:t>
      </w:r>
      <w:proofErr w:type="gramEnd"/>
      <w:r w:rsidRPr="00AF2781">
        <w:rPr>
          <w:rFonts w:eastAsia="Times New Roman"/>
        </w:rPr>
        <w:t xml:space="preserve"> danser au pas</w:t>
      </w:r>
    </w:p>
    <w:p w14:paraId="5B16917C" w14:textId="77777777" w:rsidR="006D797F" w:rsidRPr="00AF2781" w:rsidRDefault="00000000" w:rsidP="00156F0A">
      <w:pPr>
        <w:rPr>
          <w:rFonts w:eastAsia="Times New Roman"/>
        </w:rPr>
      </w:pPr>
      <w:proofErr w:type="gramStart"/>
      <w:r w:rsidRPr="00AF2781">
        <w:rPr>
          <w:rFonts w:eastAsia="Times New Roman"/>
        </w:rPr>
        <w:t>pour</w:t>
      </w:r>
      <w:proofErr w:type="gramEnd"/>
      <w:r w:rsidRPr="00AF2781">
        <w:rPr>
          <w:rFonts w:eastAsia="Times New Roman"/>
        </w:rPr>
        <w:t xml:space="preserve"> chanter au pas</w:t>
      </w:r>
    </w:p>
    <w:p w14:paraId="0BD8294D" w14:textId="77777777" w:rsidR="006D797F" w:rsidRPr="00AF2781" w:rsidRDefault="00000000" w:rsidP="00156F0A">
      <w:pPr>
        <w:rPr>
          <w:rFonts w:eastAsia="Times New Roman"/>
        </w:rPr>
      </w:pPr>
      <w:r w:rsidRPr="00AF2781">
        <w:rPr>
          <w:rFonts w:eastAsia="Times New Roman"/>
        </w:rPr>
        <w:t>Quand il écoutait ses marins,</w:t>
      </w:r>
    </w:p>
    <w:p w14:paraId="7EB52DFC" w14:textId="77777777" w:rsidR="006D797F" w:rsidRPr="00AF2781" w:rsidRDefault="00000000" w:rsidP="00156F0A">
      <w:pPr>
        <w:rPr>
          <w:rFonts w:eastAsia="Times New Roman"/>
        </w:rPr>
      </w:pPr>
      <w:proofErr w:type="gramStart"/>
      <w:r w:rsidRPr="00AF2781">
        <w:rPr>
          <w:rFonts w:eastAsia="Times New Roman"/>
        </w:rPr>
        <w:t>ses</w:t>
      </w:r>
      <w:proofErr w:type="gramEnd"/>
      <w:r w:rsidRPr="00AF2781">
        <w:rPr>
          <w:rFonts w:eastAsia="Times New Roman"/>
        </w:rPr>
        <w:t xml:space="preserve"> oreilles devenaient grandes</w:t>
      </w:r>
    </w:p>
    <w:p w14:paraId="07B21389" w14:textId="77777777" w:rsidR="006D797F" w:rsidRPr="00AF2781" w:rsidRDefault="00000000" w:rsidP="00156F0A">
      <w:pPr>
        <w:rPr>
          <w:rFonts w:eastAsia="Times New Roman"/>
        </w:rPr>
      </w:pPr>
      <w:proofErr w:type="gramStart"/>
      <w:r w:rsidRPr="00AF2781">
        <w:rPr>
          <w:rFonts w:eastAsia="Times New Roman"/>
        </w:rPr>
        <w:t>comme</w:t>
      </w:r>
      <w:proofErr w:type="gramEnd"/>
      <w:r w:rsidRPr="00AF2781">
        <w:rPr>
          <w:rFonts w:eastAsia="Times New Roman"/>
        </w:rPr>
        <w:t xml:space="preserve"> des feuilles mortes de platane</w:t>
      </w:r>
    </w:p>
    <w:p w14:paraId="55A43354" w14:textId="77777777" w:rsidR="006D797F" w:rsidRPr="00AF2781" w:rsidRDefault="00000000" w:rsidP="00156F0A">
      <w:pPr>
        <w:rPr>
          <w:rFonts w:eastAsia="Times New Roman"/>
        </w:rPr>
      </w:pPr>
      <w:proofErr w:type="gramStart"/>
      <w:r w:rsidRPr="00AF2781">
        <w:rPr>
          <w:rFonts w:eastAsia="Times New Roman"/>
        </w:rPr>
        <w:t>pour</w:t>
      </w:r>
      <w:proofErr w:type="gramEnd"/>
      <w:r w:rsidRPr="00AF2781">
        <w:rPr>
          <w:rFonts w:eastAsia="Times New Roman"/>
        </w:rPr>
        <w:t xml:space="preserve"> chercher les notes</w:t>
      </w:r>
    </w:p>
    <w:p w14:paraId="1751FF13" w14:textId="77777777" w:rsidR="006D797F" w:rsidRPr="00AF2781" w:rsidRDefault="00000000" w:rsidP="00156F0A">
      <w:pPr>
        <w:rPr>
          <w:rFonts w:eastAsia="Times New Roman"/>
        </w:rPr>
      </w:pPr>
      <w:proofErr w:type="gramStart"/>
      <w:r w:rsidRPr="00AF2781">
        <w:rPr>
          <w:rFonts w:eastAsia="Times New Roman"/>
        </w:rPr>
        <w:t>dans</w:t>
      </w:r>
      <w:proofErr w:type="gramEnd"/>
      <w:r w:rsidRPr="00AF2781">
        <w:rPr>
          <w:rFonts w:eastAsia="Times New Roman"/>
        </w:rPr>
        <w:t xml:space="preserve"> la botte</w:t>
      </w:r>
    </w:p>
    <w:p w14:paraId="3FB34269" w14:textId="77777777"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tous ses </w:t>
      </w:r>
      <w:proofErr w:type="spellStart"/>
      <w:r w:rsidRPr="00AF2781">
        <w:rPr>
          <w:rFonts w:eastAsia="Times New Roman"/>
        </w:rPr>
        <w:t>cuirassiés</w:t>
      </w:r>
      <w:proofErr w:type="spellEnd"/>
    </w:p>
    <w:p w14:paraId="5B078D0F" w14:textId="77777777" w:rsidR="006D797F" w:rsidRPr="00AF2781" w:rsidRDefault="00000000" w:rsidP="00156F0A">
      <w:pPr>
        <w:rPr>
          <w:rFonts w:eastAsia="Times New Roman"/>
        </w:rPr>
      </w:pPr>
      <w:proofErr w:type="spellStart"/>
      <w:proofErr w:type="gramStart"/>
      <w:r w:rsidRPr="00AF2781">
        <w:rPr>
          <w:rFonts w:eastAsia="Times New Roman"/>
        </w:rPr>
        <w:t>cuivriers</w:t>
      </w:r>
      <w:proofErr w:type="spellEnd"/>
      <w:proofErr w:type="gramEnd"/>
    </w:p>
    <w:p w14:paraId="4BBB6D43" w14:textId="77777777" w:rsidR="006D797F" w:rsidRPr="00AF2781" w:rsidRDefault="00000000" w:rsidP="00156F0A">
      <w:pPr>
        <w:rPr>
          <w:rFonts w:eastAsia="Times New Roman"/>
        </w:rPr>
      </w:pPr>
      <w:proofErr w:type="spellStart"/>
      <w:proofErr w:type="gramStart"/>
      <w:r w:rsidRPr="00AF2781">
        <w:rPr>
          <w:rFonts w:eastAsia="Times New Roman"/>
        </w:rPr>
        <w:t>cornumusiers</w:t>
      </w:r>
      <w:proofErr w:type="spellEnd"/>
      <w:proofErr w:type="gramEnd"/>
    </w:p>
    <w:p w14:paraId="705B83FF" w14:textId="77777777" w:rsidR="006D797F" w:rsidRPr="00AF2781" w:rsidRDefault="00000000" w:rsidP="00156F0A">
      <w:pPr>
        <w:rPr>
          <w:rFonts w:eastAsia="Times New Roman"/>
        </w:rPr>
      </w:pPr>
      <w:proofErr w:type="spellStart"/>
      <w:proofErr w:type="gramStart"/>
      <w:r w:rsidRPr="00AF2781">
        <w:rPr>
          <w:rFonts w:eastAsia="Times New Roman"/>
        </w:rPr>
        <w:t>claironniers</w:t>
      </w:r>
      <w:proofErr w:type="spellEnd"/>
      <w:proofErr w:type="gramEnd"/>
    </w:p>
    <w:p w14:paraId="01E3B39E" w14:textId="77777777" w:rsidR="006D797F" w:rsidRPr="00AF2781" w:rsidRDefault="00000000" w:rsidP="00156F0A">
      <w:pPr>
        <w:rPr>
          <w:rFonts w:eastAsia="Times New Roman"/>
        </w:rPr>
      </w:pPr>
      <w:proofErr w:type="spellStart"/>
      <w:proofErr w:type="gramStart"/>
      <w:r w:rsidRPr="00AF2781">
        <w:rPr>
          <w:rFonts w:eastAsia="Times New Roman"/>
        </w:rPr>
        <w:t>tambouriers</w:t>
      </w:r>
      <w:proofErr w:type="spellEnd"/>
      <w:proofErr w:type="gramEnd"/>
    </w:p>
    <w:p w14:paraId="176E701E" w14:textId="77777777" w:rsidR="006D797F" w:rsidRPr="00AF2781" w:rsidRDefault="00000000" w:rsidP="00156F0A">
      <w:pPr>
        <w:rPr>
          <w:rFonts w:eastAsia="Times New Roman"/>
        </w:rPr>
      </w:pPr>
      <w:proofErr w:type="spellStart"/>
      <w:proofErr w:type="gramStart"/>
      <w:r w:rsidRPr="00AF2781">
        <w:rPr>
          <w:rFonts w:eastAsia="Times New Roman"/>
        </w:rPr>
        <w:t>clarinettiers</w:t>
      </w:r>
      <w:proofErr w:type="spellEnd"/>
      <w:proofErr w:type="gramEnd"/>
    </w:p>
    <w:p w14:paraId="02CFFFD4" w14:textId="77777777" w:rsidR="006D797F" w:rsidRPr="00AF2781" w:rsidRDefault="00000000" w:rsidP="00156F0A">
      <w:pPr>
        <w:rPr>
          <w:rFonts w:eastAsia="Times New Roman"/>
        </w:rPr>
      </w:pPr>
      <w:r w:rsidRPr="00AF2781">
        <w:rPr>
          <w:rFonts w:eastAsia="Times New Roman"/>
        </w:rPr>
        <w:t>Et dans la rue Thiers, la chocolatière, la gantière, la charcutière, écoutèrent les prières des clystères où soufflèrent les marinières</w:t>
      </w:r>
    </w:p>
    <w:p w14:paraId="009612BB" w14:textId="255C50AA" w:rsidR="006D797F" w:rsidRPr="00AF2781" w:rsidRDefault="00000000" w:rsidP="002F5DBD">
      <w:pPr>
        <w:pStyle w:val="Titre1"/>
      </w:pPr>
      <w:r w:rsidRPr="00AF2781">
        <w:t xml:space="preserve">Quand trois sirènes tu auras </w:t>
      </w:r>
      <w:proofErr w:type="spellStart"/>
      <w:r w:rsidRPr="00AF2781">
        <w:t>ouies</w:t>
      </w:r>
      <w:proofErr w:type="spellEnd"/>
    </w:p>
    <w:p w14:paraId="18593195" w14:textId="77777777" w:rsidR="006D797F" w:rsidRPr="00AF2781" w:rsidRDefault="00000000" w:rsidP="00156F0A">
      <w:pPr>
        <w:rPr>
          <w:rFonts w:eastAsia="Times New Roman"/>
        </w:rPr>
      </w:pPr>
      <w:r w:rsidRPr="00AF2781">
        <w:rPr>
          <w:rFonts w:eastAsia="Times New Roman"/>
        </w:rPr>
        <w:lastRenderedPageBreak/>
        <w:t xml:space="preserve">Quand trois sirènes tu auras </w:t>
      </w:r>
      <w:proofErr w:type="spellStart"/>
      <w:r w:rsidRPr="00AF2781">
        <w:rPr>
          <w:rFonts w:eastAsia="Times New Roman"/>
        </w:rPr>
        <w:t>ouies</w:t>
      </w:r>
      <w:proofErr w:type="spellEnd"/>
    </w:p>
    <w:p w14:paraId="30CFDA98" w14:textId="77777777" w:rsidR="006D797F" w:rsidRPr="00AF2781" w:rsidRDefault="00000000" w:rsidP="00156F0A">
      <w:pPr>
        <w:rPr>
          <w:rFonts w:eastAsia="Times New Roman"/>
        </w:rPr>
      </w:pPr>
      <w:r w:rsidRPr="00AF2781">
        <w:rPr>
          <w:rFonts w:eastAsia="Times New Roman"/>
        </w:rPr>
        <w:t>Debout, tu apprécieras</w:t>
      </w:r>
    </w:p>
    <w:p w14:paraId="3101CC26" w14:textId="77777777" w:rsidR="006D797F" w:rsidRPr="00AF2781" w:rsidRDefault="00000000" w:rsidP="00156F0A">
      <w:pPr>
        <w:rPr>
          <w:rFonts w:eastAsia="Times New Roman"/>
        </w:rPr>
      </w:pPr>
      <w:r w:rsidRPr="00AF2781">
        <w:rPr>
          <w:rFonts w:eastAsia="Times New Roman"/>
        </w:rPr>
        <w:t>De l'absence de son l'essence</w:t>
      </w:r>
    </w:p>
    <w:p w14:paraId="2D018C12" w14:textId="77777777" w:rsidR="006D797F" w:rsidRPr="00AF2781" w:rsidRDefault="00000000" w:rsidP="00156F0A">
      <w:pPr>
        <w:rPr>
          <w:rFonts w:eastAsia="Times New Roman"/>
        </w:rPr>
      </w:pPr>
      <w:r w:rsidRPr="00AF2781">
        <w:rPr>
          <w:rFonts w:eastAsia="Times New Roman"/>
        </w:rPr>
        <w:t>Sans mendier luth et cithare</w:t>
      </w:r>
    </w:p>
    <w:p w14:paraId="2F676635" w14:textId="77777777" w:rsidR="006D797F" w:rsidRPr="00AF2781" w:rsidRDefault="00000000" w:rsidP="00156F0A">
      <w:pPr>
        <w:rPr>
          <w:rFonts w:eastAsia="Times New Roman"/>
        </w:rPr>
      </w:pPr>
      <w:r w:rsidRPr="00AF2781">
        <w:rPr>
          <w:rFonts w:eastAsia="Times New Roman"/>
        </w:rPr>
        <w:t>H ils ont tous les deux</w:t>
      </w:r>
    </w:p>
    <w:p w14:paraId="2CC8C6A9" w14:textId="77777777" w:rsidR="006D797F" w:rsidRPr="00AF2781" w:rsidRDefault="00000000" w:rsidP="00156F0A">
      <w:pPr>
        <w:rPr>
          <w:rFonts w:eastAsia="Times New Roman"/>
        </w:rPr>
      </w:pPr>
      <w:r w:rsidRPr="00AF2781">
        <w:rPr>
          <w:rFonts w:eastAsia="Times New Roman"/>
        </w:rPr>
        <w:t>Cordes aussi</w:t>
      </w:r>
    </w:p>
    <w:p w14:paraId="2D7A1F35" w14:textId="77777777" w:rsidR="006D797F" w:rsidRPr="00AF2781" w:rsidRDefault="00000000" w:rsidP="00156F0A">
      <w:pPr>
        <w:rPr>
          <w:rFonts w:eastAsia="Times New Roman"/>
        </w:rPr>
      </w:pPr>
      <w:r w:rsidRPr="00AF2781">
        <w:rPr>
          <w:rFonts w:eastAsia="Times New Roman"/>
        </w:rPr>
        <w:t>Aussi nobles muets qu'en folie</w:t>
      </w:r>
    </w:p>
    <w:p w14:paraId="410BF79D" w14:textId="77777777" w:rsidR="006D797F" w:rsidRPr="00AF2781" w:rsidRDefault="00000000" w:rsidP="00156F0A">
      <w:pPr>
        <w:rPr>
          <w:rFonts w:eastAsia="Times New Roman"/>
        </w:rPr>
      </w:pPr>
      <w:r w:rsidRPr="00AF2781">
        <w:rPr>
          <w:rFonts w:eastAsia="Times New Roman"/>
        </w:rPr>
        <w:t>Muet mon silence,</w:t>
      </w:r>
    </w:p>
    <w:p w14:paraId="03272731" w14:textId="77777777" w:rsidR="006D797F" w:rsidRPr="00AF2781" w:rsidRDefault="00000000" w:rsidP="00156F0A">
      <w:pPr>
        <w:rPr>
          <w:rFonts w:eastAsia="Times New Roman"/>
        </w:rPr>
      </w:pPr>
      <w:r w:rsidRPr="00AF2781">
        <w:rPr>
          <w:rFonts w:eastAsia="Times New Roman"/>
        </w:rPr>
        <w:t>En moi-même j'écoute</w:t>
      </w:r>
    </w:p>
    <w:p w14:paraId="10173E86" w14:textId="77777777" w:rsidR="006D797F" w:rsidRPr="00AF2781" w:rsidRDefault="00000000" w:rsidP="00156F0A">
      <w:pPr>
        <w:rPr>
          <w:rFonts w:eastAsia="Times New Roman"/>
        </w:rPr>
      </w:pPr>
      <w:r w:rsidRPr="00AF2781">
        <w:rPr>
          <w:rFonts w:eastAsia="Times New Roman"/>
        </w:rPr>
        <w:t>Les autres j'entends parfois</w:t>
      </w:r>
    </w:p>
    <w:p w14:paraId="66C6453D" w14:textId="79B9460E" w:rsidR="006D797F" w:rsidRPr="00AF2781" w:rsidRDefault="00000000" w:rsidP="002F5DBD">
      <w:pPr>
        <w:pStyle w:val="Titre1"/>
      </w:pPr>
      <w:r w:rsidRPr="00AF2781">
        <w:t>Midi minuit +i</w:t>
      </w:r>
    </w:p>
    <w:p w14:paraId="5F5B2C98" w14:textId="77777777" w:rsidR="006D797F" w:rsidRPr="00AF2781" w:rsidRDefault="00000000" w:rsidP="00156F0A">
      <w:pPr>
        <w:rPr>
          <w:rFonts w:eastAsia="Times New Roman"/>
        </w:rPr>
      </w:pPr>
      <w:r w:rsidRPr="00AF2781">
        <w:rPr>
          <w:rFonts w:eastAsia="Times New Roman"/>
        </w:rPr>
        <w:t>Midi minuit</w:t>
      </w:r>
    </w:p>
    <w:p w14:paraId="47CAB197" w14:textId="77777777" w:rsidR="006D797F" w:rsidRPr="00AF2781" w:rsidRDefault="00000000" w:rsidP="00156F0A">
      <w:pPr>
        <w:rPr>
          <w:rFonts w:eastAsia="Times New Roman"/>
        </w:rPr>
      </w:pPr>
      <w:r w:rsidRPr="00AF2781">
        <w:rPr>
          <w:rFonts w:eastAsia="Times New Roman"/>
        </w:rPr>
        <w:t>Chaque jour chacun</w:t>
      </w:r>
    </w:p>
    <w:p w14:paraId="460BB6B0" w14:textId="77777777" w:rsidR="006D797F" w:rsidRPr="00AF2781" w:rsidRDefault="00000000" w:rsidP="00156F0A">
      <w:pPr>
        <w:rPr>
          <w:rFonts w:eastAsia="Times New Roman"/>
        </w:rPr>
      </w:pPr>
      <w:proofErr w:type="gramStart"/>
      <w:r w:rsidRPr="00AF2781">
        <w:rPr>
          <w:rFonts w:eastAsia="Times New Roman"/>
        </w:rPr>
        <w:t>invente</w:t>
      </w:r>
      <w:proofErr w:type="gramEnd"/>
      <w:r w:rsidRPr="00AF2781">
        <w:rPr>
          <w:rFonts w:eastAsia="Times New Roman"/>
        </w:rPr>
        <w:t xml:space="preserve"> le soleil</w:t>
      </w:r>
    </w:p>
    <w:p w14:paraId="4A6C46B1" w14:textId="77777777" w:rsidR="006D797F" w:rsidRPr="00AF2781" w:rsidRDefault="00000000" w:rsidP="00156F0A">
      <w:pPr>
        <w:rPr>
          <w:rFonts w:eastAsia="Times New Roman"/>
        </w:rPr>
      </w:pPr>
      <w:proofErr w:type="spellStart"/>
      <w:r w:rsidRPr="00AF2781">
        <w:rPr>
          <w:rFonts w:eastAsia="Times New Roman"/>
        </w:rPr>
        <w:t>Choleil</w:t>
      </w:r>
      <w:proofErr w:type="spellEnd"/>
    </w:p>
    <w:p w14:paraId="36E0DC74" w14:textId="77777777" w:rsidR="006D797F" w:rsidRPr="00AF2781" w:rsidRDefault="00000000" w:rsidP="00156F0A">
      <w:pPr>
        <w:rPr>
          <w:rFonts w:eastAsia="Times New Roman"/>
        </w:rPr>
      </w:pPr>
      <w:r w:rsidRPr="00AF2781">
        <w:rPr>
          <w:rFonts w:eastAsia="Times New Roman"/>
        </w:rPr>
        <w:t>Et les étoiles inventent la conjoncture</w:t>
      </w:r>
    </w:p>
    <w:p w14:paraId="6B76140C" w14:textId="77777777" w:rsidR="006D797F" w:rsidRPr="00AF2781" w:rsidRDefault="00000000" w:rsidP="00156F0A">
      <w:pPr>
        <w:rPr>
          <w:rFonts w:eastAsia="Times New Roman"/>
        </w:rPr>
      </w:pPr>
      <w:proofErr w:type="gramStart"/>
      <w:r w:rsidRPr="00AF2781">
        <w:rPr>
          <w:rFonts w:eastAsia="Times New Roman"/>
        </w:rPr>
        <w:t>la</w:t>
      </w:r>
      <w:proofErr w:type="gramEnd"/>
      <w:r w:rsidRPr="00AF2781">
        <w:rPr>
          <w:rFonts w:eastAsia="Times New Roman"/>
        </w:rPr>
        <w:t xml:space="preserve"> conjonction</w:t>
      </w:r>
    </w:p>
    <w:p w14:paraId="2BEBFC42" w14:textId="77777777" w:rsidR="006D797F" w:rsidRPr="00AF2781" w:rsidRDefault="00000000" w:rsidP="00156F0A">
      <w:pPr>
        <w:rPr>
          <w:rFonts w:eastAsia="Times New Roman"/>
        </w:rPr>
      </w:pPr>
      <w:proofErr w:type="gramStart"/>
      <w:r w:rsidRPr="00AF2781">
        <w:rPr>
          <w:rFonts w:eastAsia="Times New Roman"/>
        </w:rPr>
        <w:t>la</w:t>
      </w:r>
      <w:proofErr w:type="gramEnd"/>
      <w:r w:rsidRPr="00AF2781">
        <w:rPr>
          <w:rFonts w:eastAsia="Times New Roman"/>
        </w:rPr>
        <w:t xml:space="preserve"> conjecturation</w:t>
      </w:r>
      <w:r w:rsidRPr="00AF2781">
        <w:rPr>
          <w:rFonts w:eastAsia="Times New Roman"/>
        </w:rPr>
        <w:tab/>
        <w:t>dédale</w:t>
      </w:r>
    </w:p>
    <w:p w14:paraId="17393909" w14:textId="77777777" w:rsidR="006D797F" w:rsidRPr="00AF2781" w:rsidRDefault="00000000" w:rsidP="00156F0A">
      <w:pPr>
        <w:rPr>
          <w:rFonts w:eastAsia="Times New Roman"/>
        </w:rPr>
      </w:pPr>
      <w:proofErr w:type="gramStart"/>
      <w:r w:rsidRPr="00AF2781">
        <w:rPr>
          <w:rFonts w:eastAsia="Times New Roman"/>
        </w:rPr>
        <w:t>la</w:t>
      </w:r>
      <w:proofErr w:type="gramEnd"/>
      <w:r w:rsidRPr="00AF2781">
        <w:rPr>
          <w:rFonts w:eastAsia="Times New Roman"/>
        </w:rPr>
        <w:t xml:space="preserve"> rotation</w:t>
      </w:r>
    </w:p>
    <w:p w14:paraId="094DC592"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mélange</w:t>
      </w:r>
      <w:proofErr w:type="gramEnd"/>
    </w:p>
    <w:p w14:paraId="07A12777" w14:textId="77777777" w:rsidR="006D797F" w:rsidRPr="00AF2781" w:rsidRDefault="00000000" w:rsidP="00156F0A">
      <w:pPr>
        <w:rPr>
          <w:rFonts w:eastAsia="Times New Roman"/>
        </w:rPr>
      </w:pPr>
      <w:proofErr w:type="gramStart"/>
      <w:r w:rsidRPr="00AF2781">
        <w:rPr>
          <w:rFonts w:eastAsia="Times New Roman"/>
        </w:rPr>
        <w:t>la</w:t>
      </w:r>
      <w:proofErr w:type="gramEnd"/>
      <w:r w:rsidRPr="00AF2781">
        <w:rPr>
          <w:rFonts w:eastAsia="Times New Roman"/>
        </w:rPr>
        <w:t xml:space="preserve"> tension</w:t>
      </w:r>
    </w:p>
    <w:p w14:paraId="4C73C743" w14:textId="77777777" w:rsidR="006D797F" w:rsidRPr="00AF2781" w:rsidRDefault="00000000" w:rsidP="00156F0A">
      <w:pPr>
        <w:rPr>
          <w:rFonts w:eastAsia="Times New Roman"/>
        </w:rPr>
      </w:pPr>
      <w:r w:rsidRPr="00AF2781">
        <w:rPr>
          <w:rFonts w:eastAsia="Times New Roman"/>
        </w:rPr>
        <w:tab/>
        <w:t>Gravitation</w:t>
      </w:r>
    </w:p>
    <w:p w14:paraId="10B036AD" w14:textId="77777777" w:rsidR="006D797F" w:rsidRPr="00AF2781" w:rsidRDefault="00000000" w:rsidP="00156F0A">
      <w:pPr>
        <w:rPr>
          <w:rFonts w:eastAsia="Times New Roman"/>
        </w:rPr>
      </w:pPr>
      <w:r w:rsidRPr="00AF2781">
        <w:rPr>
          <w:rFonts w:eastAsia="Times New Roman"/>
        </w:rPr>
        <w:t>Le temps pas plus que l'espace</w:t>
      </w:r>
    </w:p>
    <w:p w14:paraId="532E3C73" w14:textId="77777777" w:rsidR="006D797F" w:rsidRPr="00AF2781" w:rsidRDefault="00000000" w:rsidP="00156F0A">
      <w:pPr>
        <w:rPr>
          <w:rFonts w:eastAsia="Times New Roman"/>
        </w:rPr>
      </w:pPr>
      <w:proofErr w:type="gramStart"/>
      <w:r w:rsidRPr="00AF2781">
        <w:rPr>
          <w:rFonts w:eastAsia="Times New Roman"/>
        </w:rPr>
        <w:t>ne</w:t>
      </w:r>
      <w:proofErr w:type="gramEnd"/>
      <w:r w:rsidRPr="00AF2781">
        <w:rPr>
          <w:rFonts w:eastAsia="Times New Roman"/>
        </w:rPr>
        <w:t xml:space="preserve"> sont autres que des constructions</w:t>
      </w:r>
    </w:p>
    <w:p w14:paraId="2FD1EB0F" w14:textId="77777777"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l'esprit sur le vide</w:t>
      </w:r>
    </w:p>
    <w:p w14:paraId="23336BC7" w14:textId="77777777" w:rsidR="006D797F" w:rsidRPr="00AF2781" w:rsidRDefault="00000000" w:rsidP="00156F0A">
      <w:pPr>
        <w:rPr>
          <w:rFonts w:eastAsia="Times New Roman"/>
        </w:rPr>
      </w:pPr>
      <w:proofErr w:type="gramStart"/>
      <w:r w:rsidRPr="00AF2781">
        <w:rPr>
          <w:rFonts w:eastAsia="Times New Roman"/>
        </w:rPr>
        <w:t>d'exister</w:t>
      </w:r>
      <w:proofErr w:type="gramEnd"/>
    </w:p>
    <w:p w14:paraId="06BA7628" w14:textId="27186FFA" w:rsidR="006D797F" w:rsidRPr="00AF2781" w:rsidRDefault="00000000" w:rsidP="002F5DBD">
      <w:pPr>
        <w:pStyle w:val="Titre1"/>
      </w:pPr>
      <w:r w:rsidRPr="00AF2781">
        <w:t>Semeur de chiffres - d</w:t>
      </w:r>
    </w:p>
    <w:p w14:paraId="3A538D3C" w14:textId="3E8CFBB3" w:rsidR="006D797F" w:rsidRPr="00AF2781" w:rsidRDefault="00000000" w:rsidP="00156F0A">
      <w:pPr>
        <w:rPr>
          <w:rFonts w:eastAsia="Times New Roman"/>
        </w:rPr>
      </w:pPr>
      <w:proofErr w:type="gramStart"/>
      <w:r w:rsidRPr="00AF2781">
        <w:rPr>
          <w:rFonts w:eastAsia="Times New Roman"/>
        </w:rPr>
        <w:t>dessin</w:t>
      </w:r>
      <w:proofErr w:type="gramEnd"/>
    </w:p>
    <w:p w14:paraId="325E132F" w14:textId="79C31760" w:rsidR="006D797F" w:rsidRPr="00AF2781" w:rsidRDefault="00000000" w:rsidP="002F5DBD">
      <w:pPr>
        <w:pStyle w:val="Titre1"/>
      </w:pPr>
      <w:r w:rsidRPr="00AF2781">
        <w:lastRenderedPageBreak/>
        <w:t>Pistolet olympique -d</w:t>
      </w:r>
    </w:p>
    <w:p w14:paraId="5E12CA7D"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11EF0424" w14:textId="73402382" w:rsidR="006D797F" w:rsidRPr="00AF2781" w:rsidRDefault="00000000" w:rsidP="002F5DBD">
      <w:pPr>
        <w:pStyle w:val="Titre1"/>
      </w:pPr>
      <w:r w:rsidRPr="00AF2781">
        <w:t>Joe Orton - d</w:t>
      </w:r>
    </w:p>
    <w:p w14:paraId="197E8DAE"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270E1352" w14:textId="2B7766D8" w:rsidR="006D797F" w:rsidRPr="00AF2781" w:rsidRDefault="00000000" w:rsidP="002F5DBD">
      <w:pPr>
        <w:pStyle w:val="Titre1"/>
      </w:pPr>
      <w:r w:rsidRPr="00AF2781">
        <w:t>Trop plein d'amour +i</w:t>
      </w:r>
    </w:p>
    <w:p w14:paraId="6207F2B9" w14:textId="77777777" w:rsidR="006D797F" w:rsidRPr="00AF2781" w:rsidRDefault="00000000" w:rsidP="00156F0A">
      <w:pPr>
        <w:rPr>
          <w:rFonts w:eastAsia="Times New Roman"/>
        </w:rPr>
      </w:pPr>
      <w:proofErr w:type="gramStart"/>
      <w:r w:rsidRPr="00AF2781">
        <w:rPr>
          <w:rFonts w:eastAsia="Times New Roman"/>
        </w:rPr>
        <w:t>petite</w:t>
      </w:r>
      <w:proofErr w:type="gramEnd"/>
      <w:r w:rsidRPr="00AF2781">
        <w:rPr>
          <w:rFonts w:eastAsia="Times New Roman"/>
        </w:rPr>
        <w:t xml:space="preserve"> illustration</w:t>
      </w:r>
    </w:p>
    <w:p w14:paraId="65F79D6A" w14:textId="6F1E4733" w:rsidR="006D797F" w:rsidRDefault="00000000" w:rsidP="002F5DBD">
      <w:pPr>
        <w:pStyle w:val="Titre1"/>
      </w:pPr>
      <w:r w:rsidRPr="00AF2781">
        <w:t xml:space="preserve">Cheveux main pied </w:t>
      </w:r>
      <w:r w:rsidR="00AB25B7">
        <w:t>–</w:t>
      </w:r>
      <w:r w:rsidRPr="00AF2781">
        <w:t xml:space="preserve"> d</w:t>
      </w:r>
    </w:p>
    <w:p w14:paraId="045FE1F6" w14:textId="77777777" w:rsidR="00AB25B7" w:rsidRPr="00156F0A" w:rsidRDefault="00AB25B7" w:rsidP="00AB25B7"/>
    <w:p w14:paraId="675ECF29" w14:textId="785E9281" w:rsidR="006D797F" w:rsidRPr="00AF2781" w:rsidRDefault="00000000" w:rsidP="002F5DBD">
      <w:pPr>
        <w:pStyle w:val="Titre1"/>
      </w:pPr>
      <w:r w:rsidRPr="00AF2781">
        <w:t>La tête pour aimer</w:t>
      </w:r>
    </w:p>
    <w:p w14:paraId="3B3E4810" w14:textId="77777777" w:rsidR="006D797F" w:rsidRPr="00AF2781" w:rsidRDefault="00000000" w:rsidP="00156F0A">
      <w:pPr>
        <w:rPr>
          <w:rFonts w:eastAsia="Times New Roman"/>
        </w:rPr>
      </w:pPr>
      <w:r w:rsidRPr="00AF2781">
        <w:rPr>
          <w:rFonts w:eastAsia="Times New Roman"/>
        </w:rPr>
        <w:t>La tête pour aimer</w:t>
      </w:r>
    </w:p>
    <w:p w14:paraId="5F5F646E" w14:textId="77777777" w:rsidR="006D797F" w:rsidRPr="00AF2781" w:rsidRDefault="00000000" w:rsidP="00156F0A">
      <w:pPr>
        <w:rPr>
          <w:rFonts w:eastAsia="Times New Roman"/>
        </w:rPr>
      </w:pPr>
      <w:r w:rsidRPr="00AF2781">
        <w:rPr>
          <w:rFonts w:eastAsia="Times New Roman"/>
        </w:rPr>
        <w:t>Les bras pour rejoindre les infinis</w:t>
      </w:r>
    </w:p>
    <w:p w14:paraId="699CA8E6" w14:textId="77777777" w:rsidR="006D797F" w:rsidRPr="00AF2781" w:rsidRDefault="00000000" w:rsidP="00156F0A">
      <w:pPr>
        <w:rPr>
          <w:rFonts w:eastAsia="Times New Roman"/>
        </w:rPr>
      </w:pPr>
      <w:r w:rsidRPr="00AF2781">
        <w:rPr>
          <w:rFonts w:eastAsia="Times New Roman"/>
        </w:rPr>
        <w:t xml:space="preserve">Le troisième </w:t>
      </w:r>
      <w:proofErr w:type="spellStart"/>
      <w:r w:rsidRPr="00AF2781">
        <w:rPr>
          <w:rFonts w:eastAsia="Times New Roman"/>
        </w:rPr>
        <w:t>oeil</w:t>
      </w:r>
      <w:proofErr w:type="spellEnd"/>
    </w:p>
    <w:p w14:paraId="3A0870B2"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le</w:t>
      </w:r>
      <w:proofErr w:type="gramEnd"/>
      <w:r w:rsidRPr="00AF2781">
        <w:rPr>
          <w:rFonts w:eastAsia="Times New Roman"/>
        </w:rPr>
        <w:t xml:space="preserve"> néant du tout</w:t>
      </w:r>
    </w:p>
    <w:p w14:paraId="70D84124" w14:textId="77777777" w:rsidR="006D797F" w:rsidRPr="00AF2781" w:rsidRDefault="00000000" w:rsidP="00156F0A">
      <w:pPr>
        <w:rPr>
          <w:rFonts w:eastAsia="Times New Roman"/>
        </w:rPr>
      </w:pPr>
      <w:r w:rsidRPr="00AF2781">
        <w:rPr>
          <w:rFonts w:eastAsia="Times New Roman"/>
        </w:rPr>
        <w:t>Le navire de la connaissance</w:t>
      </w:r>
    </w:p>
    <w:p w14:paraId="3347F22C" w14:textId="77777777" w:rsidR="006D797F" w:rsidRPr="00AF2781" w:rsidRDefault="00000000" w:rsidP="00156F0A">
      <w:pPr>
        <w:rPr>
          <w:rFonts w:eastAsia="Times New Roman"/>
        </w:rPr>
      </w:pPr>
      <w:r w:rsidRPr="00AF2781">
        <w:rPr>
          <w:rFonts w:eastAsia="Times New Roman"/>
        </w:rPr>
        <w:t>L'</w:t>
      </w:r>
      <w:proofErr w:type="spellStart"/>
      <w:r w:rsidRPr="00AF2781">
        <w:rPr>
          <w:rFonts w:eastAsia="Times New Roman"/>
        </w:rPr>
        <w:t>oeil</w:t>
      </w:r>
      <w:proofErr w:type="spellEnd"/>
      <w:r w:rsidRPr="00AF2781">
        <w:rPr>
          <w:rFonts w:eastAsia="Times New Roman"/>
        </w:rPr>
        <w:t xml:space="preserve"> du centre de la terre, où tout arrive</w:t>
      </w:r>
    </w:p>
    <w:p w14:paraId="6A2251A2"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et</w:t>
      </w:r>
      <w:proofErr w:type="gramEnd"/>
      <w:r w:rsidRPr="00AF2781">
        <w:rPr>
          <w:rFonts w:eastAsia="Times New Roman"/>
        </w:rPr>
        <w:t xml:space="preserve"> d'où rien ne part</w:t>
      </w:r>
    </w:p>
    <w:p w14:paraId="41A290EA" w14:textId="77777777" w:rsidR="006D797F" w:rsidRPr="00AF2781" w:rsidRDefault="00000000" w:rsidP="00156F0A">
      <w:pPr>
        <w:rPr>
          <w:rFonts w:eastAsia="Times New Roman"/>
        </w:rPr>
      </w:pPr>
      <w:r w:rsidRPr="00AF2781">
        <w:rPr>
          <w:rFonts w:eastAsia="Times New Roman"/>
        </w:rPr>
        <w:t>Le navire du devenir</w:t>
      </w:r>
    </w:p>
    <w:p w14:paraId="149E2B6A" w14:textId="77777777" w:rsidR="006D797F" w:rsidRPr="00AF2781" w:rsidRDefault="00000000" w:rsidP="00156F0A">
      <w:pPr>
        <w:rPr>
          <w:rFonts w:eastAsia="Times New Roman"/>
        </w:rPr>
      </w:pPr>
      <w:r w:rsidRPr="00AF2781">
        <w:rPr>
          <w:rFonts w:eastAsia="Times New Roman"/>
        </w:rPr>
        <w:t>La vertèbre des ténèbres</w:t>
      </w:r>
    </w:p>
    <w:p w14:paraId="12F44326" w14:textId="77777777" w:rsidR="006D797F" w:rsidRPr="00AF2781" w:rsidRDefault="00000000" w:rsidP="00156F0A">
      <w:pPr>
        <w:rPr>
          <w:rFonts w:eastAsia="Times New Roman"/>
        </w:rPr>
      </w:pPr>
      <w:r w:rsidRPr="00AF2781">
        <w:rPr>
          <w:rFonts w:eastAsia="Times New Roman"/>
        </w:rPr>
        <w:t>La maison du fond, où les hommes meurent</w:t>
      </w:r>
    </w:p>
    <w:p w14:paraId="3FC0C0C7"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et</w:t>
      </w:r>
      <w:proofErr w:type="gramEnd"/>
      <w:r w:rsidRPr="00AF2781">
        <w:rPr>
          <w:rFonts w:eastAsia="Times New Roman"/>
        </w:rPr>
        <w:t xml:space="preserve"> renaissent</w:t>
      </w:r>
    </w:p>
    <w:p w14:paraId="60B06011" w14:textId="77777777" w:rsidR="006D797F" w:rsidRPr="00AF2781" w:rsidRDefault="00000000" w:rsidP="00156F0A">
      <w:pPr>
        <w:rPr>
          <w:rFonts w:eastAsia="Times New Roman"/>
        </w:rPr>
      </w:pPr>
      <w:r w:rsidRPr="00AF2781">
        <w:rPr>
          <w:rFonts w:eastAsia="Times New Roman"/>
        </w:rPr>
        <w:t>Deux pieds pour inventer la nature</w:t>
      </w:r>
    </w:p>
    <w:p w14:paraId="69625AD8" w14:textId="64EC4255" w:rsidR="006D797F" w:rsidRPr="00AF2781" w:rsidRDefault="00000000" w:rsidP="002F5DBD">
      <w:pPr>
        <w:pStyle w:val="Titre1"/>
      </w:pPr>
      <w:r w:rsidRPr="00AF2781">
        <w:t>Soyons - d</w:t>
      </w:r>
    </w:p>
    <w:p w14:paraId="7D43F52B" w14:textId="431C9B23" w:rsidR="006D797F" w:rsidRPr="00AF2781" w:rsidRDefault="00000000" w:rsidP="00156F0A">
      <w:pPr>
        <w:rPr>
          <w:rFonts w:eastAsia="Times New Roman"/>
        </w:rPr>
      </w:pPr>
      <w:r w:rsidRPr="00AF2781">
        <w:rPr>
          <w:rFonts w:eastAsia="Times New Roman"/>
        </w:rPr>
        <w:t>C'est quand on ne le réclame pas que la porte de l'inconscient s'ouvre de tout ce que l'on a pu mettre dans le conscient - Soyons, voyons - Supprimer les conséquences n'est pas supprimer les causes - supprimons Adam et Eve</w:t>
      </w:r>
    </w:p>
    <w:p w14:paraId="3321779F" w14:textId="72B52E71" w:rsidR="006D797F" w:rsidRPr="00AF2781" w:rsidRDefault="00000000" w:rsidP="002F5DBD">
      <w:pPr>
        <w:pStyle w:val="Titre1"/>
      </w:pPr>
      <w:r w:rsidRPr="00AF2781">
        <w:lastRenderedPageBreak/>
        <w:t>Incantation au corps caché</w:t>
      </w:r>
    </w:p>
    <w:p w14:paraId="25F6D220" w14:textId="77777777" w:rsidR="006D797F" w:rsidRPr="00AF2781" w:rsidRDefault="00000000" w:rsidP="00156F0A">
      <w:pPr>
        <w:rPr>
          <w:rFonts w:eastAsia="Times New Roman"/>
        </w:rPr>
      </w:pPr>
      <w:r w:rsidRPr="00AF2781">
        <w:rPr>
          <w:rFonts w:eastAsia="Times New Roman"/>
        </w:rPr>
        <w:t>L'efficace a tout fait, tout pensé, tout mesuré</w:t>
      </w:r>
    </w:p>
    <w:p w14:paraId="08E7D46B" w14:textId="77777777" w:rsidR="006D797F" w:rsidRPr="00AF2781" w:rsidRDefault="00000000" w:rsidP="00156F0A">
      <w:pPr>
        <w:rPr>
          <w:rFonts w:eastAsia="Times New Roman"/>
        </w:rPr>
      </w:pPr>
      <w:r w:rsidRPr="00AF2781">
        <w:rPr>
          <w:rFonts w:eastAsia="Times New Roman"/>
        </w:rPr>
        <w:t>Le long de son jour gagne-pain</w:t>
      </w:r>
    </w:p>
    <w:p w14:paraId="40CCC897" w14:textId="77777777" w:rsidR="006D797F" w:rsidRPr="00AF2781" w:rsidRDefault="00000000" w:rsidP="00156F0A">
      <w:pPr>
        <w:rPr>
          <w:rFonts w:eastAsia="Times New Roman"/>
        </w:rPr>
      </w:pPr>
      <w:r w:rsidRPr="00AF2781">
        <w:rPr>
          <w:rFonts w:eastAsia="Times New Roman"/>
        </w:rPr>
        <w:t>De rapport en rapport</w:t>
      </w:r>
    </w:p>
    <w:p w14:paraId="0B3819C8" w14:textId="77777777" w:rsidR="006D797F" w:rsidRPr="00AF2781" w:rsidRDefault="00000000" w:rsidP="00156F0A">
      <w:pPr>
        <w:rPr>
          <w:rFonts w:eastAsia="Times New Roman"/>
        </w:rPr>
      </w:pPr>
      <w:r w:rsidRPr="00AF2781">
        <w:rPr>
          <w:rFonts w:eastAsia="Times New Roman"/>
        </w:rPr>
        <w:t xml:space="preserve">Le grouillot </w:t>
      </w:r>
      <w:proofErr w:type="spellStart"/>
      <w:r w:rsidRPr="00AF2781">
        <w:rPr>
          <w:rFonts w:eastAsia="Times New Roman"/>
        </w:rPr>
        <w:t>stylophile</w:t>
      </w:r>
      <w:proofErr w:type="spellEnd"/>
    </w:p>
    <w:p w14:paraId="0241C7BB" w14:textId="77777777" w:rsidR="006D797F" w:rsidRPr="00AF2781" w:rsidRDefault="00000000" w:rsidP="00156F0A">
      <w:pPr>
        <w:rPr>
          <w:rFonts w:eastAsia="Times New Roman"/>
        </w:rPr>
      </w:pPr>
      <w:proofErr w:type="gramStart"/>
      <w:r w:rsidRPr="00AF2781">
        <w:rPr>
          <w:rFonts w:eastAsia="Times New Roman"/>
        </w:rPr>
        <w:t>lévite</w:t>
      </w:r>
      <w:proofErr w:type="gramEnd"/>
      <w:r w:rsidRPr="00AF2781">
        <w:rPr>
          <w:rFonts w:eastAsia="Times New Roman"/>
        </w:rPr>
        <w:t xml:space="preserve"> dans le moelleux du galbe</w:t>
      </w:r>
    </w:p>
    <w:p w14:paraId="3097FBA5" w14:textId="77777777" w:rsidR="006D797F" w:rsidRPr="00AF2781" w:rsidRDefault="00000000" w:rsidP="00156F0A">
      <w:pPr>
        <w:rPr>
          <w:rFonts w:eastAsia="Times New Roman"/>
        </w:rPr>
      </w:pPr>
      <w:proofErr w:type="gramStart"/>
      <w:r w:rsidRPr="00AF2781">
        <w:rPr>
          <w:rFonts w:eastAsia="Times New Roman"/>
        </w:rPr>
        <w:t>de</w:t>
      </w:r>
      <w:proofErr w:type="gramEnd"/>
      <w:r w:rsidRPr="00AF2781">
        <w:rPr>
          <w:rFonts w:eastAsia="Times New Roman"/>
        </w:rPr>
        <w:t xml:space="preserve"> son séant à déplacement restreint </w:t>
      </w:r>
    </w:p>
    <w:p w14:paraId="519DB0F3" w14:textId="77777777" w:rsidR="006D797F" w:rsidRPr="00AF2781" w:rsidRDefault="00000000" w:rsidP="00156F0A">
      <w:pPr>
        <w:rPr>
          <w:rFonts w:eastAsia="Times New Roman"/>
        </w:rPr>
      </w:pPr>
      <w:proofErr w:type="gramStart"/>
      <w:r w:rsidRPr="00AF2781">
        <w:rPr>
          <w:rFonts w:eastAsia="Times New Roman"/>
        </w:rPr>
        <w:t>dans</w:t>
      </w:r>
      <w:proofErr w:type="gramEnd"/>
      <w:r w:rsidRPr="00AF2781">
        <w:rPr>
          <w:rFonts w:eastAsia="Times New Roman"/>
        </w:rPr>
        <w:t xml:space="preserve"> le site propre de la technocratie</w:t>
      </w:r>
    </w:p>
    <w:p w14:paraId="299A3A1D" w14:textId="3B787843" w:rsidR="006D797F" w:rsidRPr="00AF2781" w:rsidRDefault="00000000" w:rsidP="00156F0A">
      <w:pPr>
        <w:rPr>
          <w:rFonts w:eastAsia="Times New Roman"/>
        </w:rPr>
      </w:pPr>
      <w:r w:rsidRPr="00AF2781">
        <w:rPr>
          <w:rFonts w:eastAsia="Times New Roman"/>
        </w:rPr>
        <w:t>Dans l'air aseptique et thermorégulé</w:t>
      </w:r>
    </w:p>
    <w:p w14:paraId="1CB42A3A" w14:textId="77777777" w:rsidR="006D797F" w:rsidRPr="00AF2781" w:rsidRDefault="00000000" w:rsidP="00156F0A">
      <w:pPr>
        <w:rPr>
          <w:rFonts w:eastAsia="Times New Roman"/>
        </w:rPr>
      </w:pPr>
      <w:r w:rsidRPr="00AF2781">
        <w:rPr>
          <w:rFonts w:eastAsia="Times New Roman"/>
        </w:rPr>
        <w:t xml:space="preserve">Impérialement fixe, avec </w:t>
      </w:r>
      <w:proofErr w:type="spellStart"/>
      <w:r w:rsidRPr="00AF2781">
        <w:rPr>
          <w:rFonts w:eastAsia="Times New Roman"/>
        </w:rPr>
        <w:t>robotes</w:t>
      </w:r>
      <w:proofErr w:type="spellEnd"/>
      <w:r w:rsidRPr="00AF2781">
        <w:rPr>
          <w:rFonts w:eastAsia="Times New Roman"/>
        </w:rPr>
        <w:t xml:space="preserve"> programmées</w:t>
      </w:r>
    </w:p>
    <w:p w14:paraId="46C4B5AE" w14:textId="77777777" w:rsidR="006D797F" w:rsidRPr="00AF2781" w:rsidRDefault="00000000" w:rsidP="00156F0A">
      <w:pPr>
        <w:rPr>
          <w:rFonts w:eastAsia="Times New Roman"/>
        </w:rPr>
      </w:pPr>
      <w:proofErr w:type="gramStart"/>
      <w:r w:rsidRPr="00AF2781">
        <w:rPr>
          <w:rFonts w:eastAsia="Times New Roman"/>
        </w:rPr>
        <w:t>à</w:t>
      </w:r>
      <w:proofErr w:type="gramEnd"/>
      <w:r w:rsidRPr="00AF2781">
        <w:rPr>
          <w:rFonts w:eastAsia="Times New Roman"/>
        </w:rPr>
        <w:t xml:space="preserve"> charger et décharger sa plateforme de labeur.</w:t>
      </w:r>
    </w:p>
    <w:p w14:paraId="037AC069" w14:textId="77777777" w:rsidR="006D797F" w:rsidRPr="00AF2781" w:rsidRDefault="006D797F" w:rsidP="00156F0A">
      <w:pPr>
        <w:rPr>
          <w:rFonts w:eastAsia="Times New Roman"/>
        </w:rPr>
      </w:pPr>
    </w:p>
    <w:p w14:paraId="17343AB6" w14:textId="77777777" w:rsidR="006D797F" w:rsidRPr="00AF2781" w:rsidRDefault="00000000" w:rsidP="00156F0A">
      <w:pPr>
        <w:rPr>
          <w:rFonts w:eastAsia="Times New Roman"/>
        </w:rPr>
      </w:pPr>
      <w:r w:rsidRPr="00AF2781">
        <w:rPr>
          <w:rFonts w:eastAsia="Times New Roman"/>
        </w:rPr>
        <w:t>Comment voulez-vous qu'un corps existe</w:t>
      </w:r>
    </w:p>
    <w:p w14:paraId="49BD254B" w14:textId="77777777" w:rsidR="006D797F" w:rsidRPr="00AF2781" w:rsidRDefault="00000000" w:rsidP="00156F0A">
      <w:pPr>
        <w:rPr>
          <w:rFonts w:eastAsia="Times New Roman"/>
        </w:rPr>
      </w:pPr>
      <w:proofErr w:type="gramStart"/>
      <w:r w:rsidRPr="00AF2781">
        <w:rPr>
          <w:rFonts w:eastAsia="Times New Roman"/>
        </w:rPr>
        <w:t>derrière</w:t>
      </w:r>
      <w:proofErr w:type="gramEnd"/>
      <w:r w:rsidRPr="00AF2781">
        <w:rPr>
          <w:rFonts w:eastAsia="Times New Roman"/>
        </w:rPr>
        <w:t xml:space="preserve"> un bureau - Il n'a plus besoin d'exister.</w:t>
      </w:r>
    </w:p>
    <w:p w14:paraId="784C8B87" w14:textId="77777777" w:rsidR="006D797F" w:rsidRPr="00AF2781" w:rsidRDefault="006D797F" w:rsidP="00156F0A">
      <w:pPr>
        <w:rPr>
          <w:rFonts w:eastAsia="Times New Roman"/>
        </w:rPr>
      </w:pPr>
    </w:p>
    <w:p w14:paraId="2B91BFB7" w14:textId="7A97A75F" w:rsidR="006D797F" w:rsidRPr="00AF2781" w:rsidRDefault="00000000" w:rsidP="00156F0A">
      <w:pPr>
        <w:rPr>
          <w:rFonts w:eastAsia="Times New Roman"/>
        </w:rPr>
      </w:pPr>
      <w:r w:rsidRPr="00AF2781">
        <w:rPr>
          <w:rFonts w:eastAsia="Times New Roman"/>
        </w:rPr>
        <w:t xml:space="preserve">Oui - Monsieur l'Efficace </w:t>
      </w:r>
      <w:r w:rsidR="00123D9A">
        <w:t>–</w:t>
      </w:r>
      <w:r w:rsidRPr="00AF2781">
        <w:rPr>
          <w:rFonts w:eastAsia="Times New Roman"/>
        </w:rPr>
        <w:t xml:space="preserve"> vou</w:t>
      </w:r>
      <w:r w:rsidR="00123D9A">
        <w:t xml:space="preserve">s </w:t>
      </w:r>
      <w:r w:rsidRPr="00AF2781">
        <w:rPr>
          <w:rFonts w:eastAsia="Times New Roman"/>
        </w:rPr>
        <w:t xml:space="preserve">avez </w:t>
      </w:r>
      <w:proofErr w:type="gramStart"/>
      <w:r w:rsidRPr="00AF2781">
        <w:rPr>
          <w:rFonts w:eastAsia="Times New Roman"/>
        </w:rPr>
        <w:t>réussi!</w:t>
      </w:r>
      <w:proofErr w:type="gramEnd"/>
    </w:p>
    <w:p w14:paraId="1174AB1F" w14:textId="77777777" w:rsidR="006D797F" w:rsidRPr="00AF2781" w:rsidRDefault="00000000" w:rsidP="00156F0A">
      <w:pPr>
        <w:rPr>
          <w:rFonts w:eastAsia="Times New Roman"/>
        </w:rPr>
      </w:pPr>
      <w:r w:rsidRPr="00AF2781">
        <w:rPr>
          <w:rFonts w:eastAsia="Times New Roman"/>
        </w:rPr>
        <w:t xml:space="preserve">L'homme bureaucrate peut enfin </w:t>
      </w:r>
    </w:p>
    <w:p w14:paraId="43D57D5B" w14:textId="77777777" w:rsidR="006D797F" w:rsidRPr="00AF2781" w:rsidRDefault="00000000" w:rsidP="00156F0A">
      <w:pPr>
        <w:rPr>
          <w:rFonts w:eastAsia="Times New Roman"/>
        </w:rPr>
      </w:pPr>
      <w:proofErr w:type="gramStart"/>
      <w:r w:rsidRPr="00AF2781">
        <w:rPr>
          <w:rFonts w:eastAsia="Times New Roman"/>
        </w:rPr>
        <w:t>devenir</w:t>
      </w:r>
      <w:proofErr w:type="gramEnd"/>
      <w:r w:rsidRPr="00AF2781">
        <w:rPr>
          <w:rFonts w:eastAsia="Times New Roman"/>
        </w:rPr>
        <w:t xml:space="preserve"> pur Esprit.</w:t>
      </w:r>
    </w:p>
    <w:p w14:paraId="7036F5A1" w14:textId="77777777" w:rsidR="006D797F" w:rsidRPr="00AF2781" w:rsidRDefault="006D797F" w:rsidP="00156F0A">
      <w:pPr>
        <w:rPr>
          <w:rFonts w:eastAsia="Times New Roman"/>
        </w:rPr>
      </w:pPr>
    </w:p>
    <w:p w14:paraId="077A1F12" w14:textId="77777777" w:rsidR="006D797F" w:rsidRPr="00AF2781" w:rsidRDefault="00000000" w:rsidP="00156F0A">
      <w:pPr>
        <w:rPr>
          <w:rFonts w:eastAsia="Times New Roman"/>
        </w:rPr>
      </w:pPr>
      <w:r w:rsidRPr="00AF2781">
        <w:rPr>
          <w:rFonts w:eastAsia="Times New Roman"/>
        </w:rPr>
        <w:t>L'</w:t>
      </w:r>
      <w:proofErr w:type="spellStart"/>
      <w:r w:rsidRPr="00AF2781">
        <w:rPr>
          <w:rFonts w:eastAsia="Times New Roman"/>
        </w:rPr>
        <w:t>eff</w:t>
      </w:r>
      <w:proofErr w:type="spellEnd"/>
    </w:p>
    <w:p w14:paraId="7306B97F"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y</w:t>
      </w:r>
      <w:proofErr w:type="gramEnd"/>
      <w:r w:rsidRPr="00AF2781">
        <w:rPr>
          <w:rFonts w:eastAsia="Times New Roman"/>
        </w:rPr>
        <w:t xml:space="preserve"> </w:t>
      </w:r>
      <w:proofErr w:type="spellStart"/>
      <w:r w:rsidRPr="00AF2781">
        <w:rPr>
          <w:rFonts w:eastAsia="Times New Roman"/>
        </w:rPr>
        <w:t>kasse</w:t>
      </w:r>
      <w:proofErr w:type="spellEnd"/>
    </w:p>
    <w:p w14:paraId="640733AC"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a</w:t>
      </w:r>
      <w:proofErr w:type="gramEnd"/>
      <w:r w:rsidRPr="00AF2781">
        <w:rPr>
          <w:rFonts w:eastAsia="Times New Roman"/>
        </w:rPr>
        <w:t xml:space="preserve"> rai...son</w:t>
      </w:r>
    </w:p>
    <w:p w14:paraId="0356351D" w14:textId="1695E0F2" w:rsidR="006D797F" w:rsidRPr="00AF2781" w:rsidRDefault="00000000" w:rsidP="00156F0A">
      <w:pPr>
        <w:rPr>
          <w:rFonts w:eastAsia="Times New Roman"/>
        </w:rPr>
      </w:pPr>
      <w:r w:rsidRPr="00AF2781">
        <w:rPr>
          <w:rFonts w:eastAsia="Times New Roman"/>
        </w:rPr>
        <w:tab/>
      </w:r>
      <w:proofErr w:type="spellStart"/>
      <w:proofErr w:type="gramStart"/>
      <w:r w:rsidRPr="00AF2781">
        <w:rPr>
          <w:rFonts w:eastAsia="Times New Roman"/>
        </w:rPr>
        <w:t>oeil</w:t>
      </w:r>
      <w:proofErr w:type="spellEnd"/>
      <w:proofErr w:type="gramEnd"/>
    </w:p>
    <w:p w14:paraId="1D405508" w14:textId="53693534" w:rsidR="006D797F" w:rsidRDefault="00000000" w:rsidP="002F5DBD">
      <w:pPr>
        <w:pStyle w:val="Titre1"/>
      </w:pPr>
      <w:r w:rsidRPr="00AF2781">
        <w:t xml:space="preserve">Homme dans barque </w:t>
      </w:r>
      <w:r w:rsidR="00AB25B7">
        <w:t>–</w:t>
      </w:r>
      <w:r w:rsidRPr="00AF2781">
        <w:t xml:space="preserve"> d</w:t>
      </w:r>
    </w:p>
    <w:p w14:paraId="465C7DCE" w14:textId="77777777" w:rsidR="00AB25B7" w:rsidRPr="00156F0A" w:rsidRDefault="00AB25B7" w:rsidP="00AF2781"/>
    <w:p w14:paraId="480ACFEC" w14:textId="1F590AD5" w:rsidR="006D797F" w:rsidRDefault="00000000" w:rsidP="002F5DBD">
      <w:pPr>
        <w:pStyle w:val="Titre1"/>
      </w:pPr>
      <w:r w:rsidRPr="00AF2781">
        <w:t xml:space="preserve">Skieur de fond </w:t>
      </w:r>
      <w:r w:rsidR="00AB25B7">
        <w:t>–</w:t>
      </w:r>
      <w:r w:rsidRPr="00AF2781">
        <w:t xml:space="preserve"> d</w:t>
      </w:r>
    </w:p>
    <w:p w14:paraId="59649755" w14:textId="77777777" w:rsidR="00AB25B7" w:rsidRPr="00156F0A" w:rsidRDefault="00AB25B7" w:rsidP="00AF2781"/>
    <w:p w14:paraId="61D77D87" w14:textId="2C943D2D" w:rsidR="006D797F" w:rsidRPr="00AF2781" w:rsidRDefault="00000000" w:rsidP="002F5DBD">
      <w:pPr>
        <w:pStyle w:val="Titre1"/>
      </w:pPr>
      <w:r w:rsidRPr="00AF2781">
        <w:lastRenderedPageBreak/>
        <w:t xml:space="preserve">Good bye </w:t>
      </w:r>
      <w:proofErr w:type="spellStart"/>
      <w:r w:rsidRPr="00AF2781">
        <w:t>Mister</w:t>
      </w:r>
      <w:proofErr w:type="spellEnd"/>
      <w:r w:rsidRPr="00AF2781">
        <w:t xml:space="preserve"> </w:t>
      </w:r>
      <w:proofErr w:type="spellStart"/>
      <w:r w:rsidRPr="00AF2781">
        <w:t>Guing</w:t>
      </w:r>
      <w:proofErr w:type="spellEnd"/>
    </w:p>
    <w:p w14:paraId="22F79A5B" w14:textId="77777777" w:rsidR="006D797F" w:rsidRPr="00AF2781" w:rsidRDefault="00000000" w:rsidP="00156F0A">
      <w:pPr>
        <w:rPr>
          <w:rFonts w:eastAsia="Times New Roman"/>
        </w:rPr>
      </w:pPr>
      <w:r w:rsidRPr="00AF2781">
        <w:rPr>
          <w:rFonts w:eastAsia="Times New Roman"/>
        </w:rPr>
        <w:tab/>
      </w:r>
      <w:r w:rsidRPr="00AF2781">
        <w:rPr>
          <w:rFonts w:eastAsia="Times New Roman"/>
        </w:rPr>
        <w:tab/>
        <w:t>Ainsi meurt la vie</w:t>
      </w:r>
    </w:p>
    <w:p w14:paraId="0FE967A2" w14:textId="77777777" w:rsidR="006D797F" w:rsidRPr="00AF2781" w:rsidRDefault="00000000" w:rsidP="00156F0A">
      <w:pPr>
        <w:rPr>
          <w:rFonts w:eastAsia="Times New Roman"/>
        </w:rPr>
      </w:pPr>
      <w:r w:rsidRPr="00AF2781">
        <w:rPr>
          <w:rFonts w:eastAsia="Times New Roman"/>
        </w:rPr>
        <w:t>Cheminez avec plaisir à quelques mètres</w:t>
      </w:r>
    </w:p>
    <w:p w14:paraId="08396BC6" w14:textId="77777777" w:rsidR="006D797F" w:rsidRPr="00AF2781" w:rsidRDefault="00000000" w:rsidP="00156F0A">
      <w:pPr>
        <w:rPr>
          <w:rFonts w:eastAsia="Times New Roman"/>
        </w:rPr>
      </w:pPr>
      <w:proofErr w:type="spellStart"/>
      <w:proofErr w:type="gramStart"/>
      <w:r w:rsidRPr="00AF2781">
        <w:rPr>
          <w:rFonts w:eastAsia="Times New Roman"/>
        </w:rPr>
        <w:t>au</w:t>
      </w:r>
      <w:proofErr w:type="gramEnd"/>
      <w:r w:rsidRPr="00AF2781">
        <w:rPr>
          <w:rFonts w:eastAsia="Times New Roman"/>
        </w:rPr>
        <w:t xml:space="preserve"> dessus</w:t>
      </w:r>
      <w:proofErr w:type="spellEnd"/>
      <w:r w:rsidRPr="00AF2781">
        <w:rPr>
          <w:rFonts w:eastAsia="Times New Roman"/>
        </w:rPr>
        <w:t xml:space="preserve"> de votre existence</w:t>
      </w:r>
    </w:p>
    <w:p w14:paraId="1DE84E11" w14:textId="77777777" w:rsidR="006D797F" w:rsidRPr="00AF2781" w:rsidRDefault="00000000" w:rsidP="00156F0A">
      <w:pPr>
        <w:rPr>
          <w:rFonts w:eastAsia="Times New Roman"/>
        </w:rPr>
      </w:pPr>
      <w:r w:rsidRPr="00AF2781">
        <w:rPr>
          <w:rFonts w:eastAsia="Times New Roman"/>
        </w:rPr>
        <w:t>Attrapez quelques bribes d'une vieille légende</w:t>
      </w:r>
    </w:p>
    <w:p w14:paraId="7407B26C" w14:textId="77777777" w:rsidR="006D797F" w:rsidRPr="00AF2781" w:rsidRDefault="00000000" w:rsidP="00156F0A">
      <w:pPr>
        <w:rPr>
          <w:rFonts w:eastAsia="Times New Roman"/>
        </w:rPr>
      </w:pPr>
      <w:proofErr w:type="gramStart"/>
      <w:r w:rsidRPr="00AF2781">
        <w:rPr>
          <w:rFonts w:eastAsia="Times New Roman"/>
        </w:rPr>
        <w:t>dont</w:t>
      </w:r>
      <w:proofErr w:type="gramEnd"/>
      <w:r w:rsidRPr="00AF2781">
        <w:rPr>
          <w:rFonts w:eastAsia="Times New Roman"/>
        </w:rPr>
        <w:t xml:space="preserve"> le fumet s'est déposé sur</w:t>
      </w:r>
    </w:p>
    <w:p w14:paraId="6654C7AD" w14:textId="77777777" w:rsidR="006D797F" w:rsidRPr="00AF2781" w:rsidRDefault="00000000" w:rsidP="00156F0A">
      <w:pPr>
        <w:rPr>
          <w:rFonts w:eastAsia="Times New Roman"/>
        </w:rPr>
      </w:pPr>
      <w:proofErr w:type="gramStart"/>
      <w:r w:rsidRPr="00AF2781">
        <w:rPr>
          <w:rFonts w:eastAsia="Times New Roman"/>
        </w:rPr>
        <w:t>le</w:t>
      </w:r>
      <w:proofErr w:type="gramEnd"/>
      <w:r w:rsidRPr="00AF2781">
        <w:rPr>
          <w:rFonts w:eastAsia="Times New Roman"/>
        </w:rPr>
        <w:t xml:space="preserve"> sang de l'immeuble mort</w:t>
      </w:r>
    </w:p>
    <w:p w14:paraId="5D7D2E28" w14:textId="77777777" w:rsidR="006D797F" w:rsidRPr="00AF2781" w:rsidRDefault="00000000" w:rsidP="00156F0A">
      <w:pPr>
        <w:rPr>
          <w:rFonts w:eastAsia="Times New Roman"/>
        </w:rPr>
      </w:pPr>
      <w:proofErr w:type="gramStart"/>
      <w:r w:rsidRPr="00AF2781">
        <w:rPr>
          <w:rFonts w:eastAsia="Times New Roman"/>
        </w:rPr>
        <w:t>sur</w:t>
      </w:r>
      <w:proofErr w:type="gramEnd"/>
      <w:r w:rsidRPr="00AF2781">
        <w:rPr>
          <w:rFonts w:eastAsia="Times New Roman"/>
        </w:rPr>
        <w:t xml:space="preserve"> le mur attenant</w:t>
      </w:r>
    </w:p>
    <w:p w14:paraId="2660AD78" w14:textId="77777777" w:rsidR="006D797F" w:rsidRPr="00AF2781" w:rsidRDefault="00000000" w:rsidP="00156F0A">
      <w:pPr>
        <w:rPr>
          <w:rFonts w:eastAsia="Times New Roman"/>
        </w:rPr>
      </w:pPr>
      <w:r w:rsidRPr="00AF2781">
        <w:rPr>
          <w:rFonts w:eastAsia="Times New Roman"/>
        </w:rPr>
        <w:t>(Nourrissez-vous des rixes de ceux</w:t>
      </w:r>
    </w:p>
    <w:p w14:paraId="65EB8E83" w14:textId="77777777" w:rsidR="006D797F" w:rsidRPr="00AF2781" w:rsidRDefault="00000000" w:rsidP="00156F0A">
      <w:pPr>
        <w:rPr>
          <w:rFonts w:eastAsia="Times New Roman"/>
        </w:rPr>
      </w:pPr>
      <w:proofErr w:type="gramStart"/>
      <w:r w:rsidRPr="00AF2781">
        <w:rPr>
          <w:rFonts w:eastAsia="Times New Roman"/>
        </w:rPr>
        <w:t>qui</w:t>
      </w:r>
      <w:proofErr w:type="gramEnd"/>
      <w:r w:rsidRPr="00AF2781">
        <w:rPr>
          <w:rFonts w:eastAsia="Times New Roman"/>
        </w:rPr>
        <w:t xml:space="preserve"> ne savent plus quoi faire pour être</w:t>
      </w:r>
    </w:p>
    <w:p w14:paraId="18C72117"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des danses des enfants qui ne</w:t>
      </w:r>
    </w:p>
    <w:p w14:paraId="2A4D3F9B" w14:textId="77777777" w:rsidR="006D797F" w:rsidRPr="00AF2781" w:rsidRDefault="00000000" w:rsidP="00156F0A">
      <w:pPr>
        <w:rPr>
          <w:rFonts w:eastAsia="Times New Roman"/>
        </w:rPr>
      </w:pPr>
      <w:proofErr w:type="gramStart"/>
      <w:r w:rsidRPr="00AF2781">
        <w:rPr>
          <w:rFonts w:eastAsia="Times New Roman"/>
        </w:rPr>
        <w:t>savent</w:t>
      </w:r>
      <w:proofErr w:type="gramEnd"/>
      <w:r w:rsidRPr="00AF2781">
        <w:rPr>
          <w:rFonts w:eastAsia="Times New Roman"/>
        </w:rPr>
        <w:t xml:space="preserve"> pas encore qu'ils sont)</w:t>
      </w:r>
    </w:p>
    <w:p w14:paraId="708DE563" w14:textId="77777777" w:rsidR="006D797F" w:rsidRPr="00AF2781" w:rsidRDefault="00000000" w:rsidP="00156F0A">
      <w:pPr>
        <w:rPr>
          <w:rFonts w:eastAsia="Times New Roman"/>
        </w:rPr>
      </w:pPr>
      <w:r w:rsidRPr="00AF2781">
        <w:rPr>
          <w:rFonts w:eastAsia="Times New Roman"/>
        </w:rPr>
        <w:t>Goûtez la paix d'abandon, le long</w:t>
      </w:r>
    </w:p>
    <w:p w14:paraId="0EA5FD21" w14:textId="77777777" w:rsidR="006D797F" w:rsidRPr="00AF2781" w:rsidRDefault="00000000" w:rsidP="00156F0A">
      <w:pPr>
        <w:rPr>
          <w:rFonts w:eastAsia="Times New Roman"/>
        </w:rPr>
      </w:pPr>
      <w:proofErr w:type="gramStart"/>
      <w:r w:rsidRPr="00AF2781">
        <w:rPr>
          <w:rFonts w:eastAsia="Times New Roman"/>
        </w:rPr>
        <w:t>d'un</w:t>
      </w:r>
      <w:proofErr w:type="gramEnd"/>
      <w:r w:rsidRPr="00AF2781">
        <w:rPr>
          <w:rFonts w:eastAsia="Times New Roman"/>
        </w:rPr>
        <w:t xml:space="preserve"> corps chaud de jeune fille endormie</w:t>
      </w:r>
    </w:p>
    <w:p w14:paraId="10EC9FB3" w14:textId="77777777" w:rsidR="006D797F" w:rsidRPr="00AF2781" w:rsidRDefault="00000000" w:rsidP="00156F0A">
      <w:pPr>
        <w:rPr>
          <w:rFonts w:eastAsia="Times New Roman"/>
        </w:rPr>
      </w:pPr>
      <w:proofErr w:type="gramStart"/>
      <w:r w:rsidRPr="00AF2781">
        <w:rPr>
          <w:rFonts w:eastAsia="Times New Roman"/>
        </w:rPr>
        <w:t>dans</w:t>
      </w:r>
      <w:proofErr w:type="gramEnd"/>
      <w:r w:rsidRPr="00AF2781">
        <w:rPr>
          <w:rFonts w:eastAsia="Times New Roman"/>
        </w:rPr>
        <w:t xml:space="preserve"> la chambre d'en haut à fenêtre de chien assis</w:t>
      </w:r>
    </w:p>
    <w:p w14:paraId="60B75F28" w14:textId="77777777" w:rsidR="006D797F" w:rsidRPr="00AF2781" w:rsidRDefault="00000000" w:rsidP="00156F0A">
      <w:pPr>
        <w:rPr>
          <w:rFonts w:eastAsia="Times New Roman"/>
        </w:rPr>
      </w:pPr>
      <w:proofErr w:type="spellStart"/>
      <w:r w:rsidRPr="00AF2781">
        <w:rPr>
          <w:rFonts w:eastAsia="Times New Roman"/>
        </w:rPr>
        <w:t>Evadez</w:t>
      </w:r>
      <w:proofErr w:type="spellEnd"/>
      <w:r w:rsidRPr="00AF2781">
        <w:rPr>
          <w:rFonts w:eastAsia="Times New Roman"/>
        </w:rPr>
        <w:t>-vous au carillon des lumières</w:t>
      </w:r>
    </w:p>
    <w:p w14:paraId="75CA6628" w14:textId="77777777" w:rsidR="006D797F" w:rsidRPr="00AF2781" w:rsidRDefault="00000000" w:rsidP="00156F0A">
      <w:pPr>
        <w:rPr>
          <w:rFonts w:eastAsia="Times New Roman"/>
        </w:rPr>
      </w:pPr>
      <w:proofErr w:type="gramStart"/>
      <w:r w:rsidRPr="00AF2781">
        <w:rPr>
          <w:rFonts w:eastAsia="Times New Roman"/>
        </w:rPr>
        <w:t>publicitaires</w:t>
      </w:r>
      <w:proofErr w:type="gramEnd"/>
      <w:r w:rsidRPr="00AF2781">
        <w:rPr>
          <w:rFonts w:eastAsia="Times New Roman"/>
        </w:rPr>
        <w:t>, puis installez-vous invisible</w:t>
      </w:r>
    </w:p>
    <w:p w14:paraId="70BE0A8F"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muet près du chauffeur livrant ses</w:t>
      </w:r>
    </w:p>
    <w:p w14:paraId="45A7FDDE" w14:textId="77777777" w:rsidR="006D797F" w:rsidRPr="00AF2781" w:rsidRDefault="00000000" w:rsidP="00156F0A">
      <w:pPr>
        <w:rPr>
          <w:rFonts w:eastAsia="Times New Roman"/>
        </w:rPr>
      </w:pPr>
      <w:proofErr w:type="gramStart"/>
      <w:r w:rsidRPr="00AF2781">
        <w:rPr>
          <w:rFonts w:eastAsia="Times New Roman"/>
        </w:rPr>
        <w:t>hectolitres</w:t>
      </w:r>
      <w:proofErr w:type="gramEnd"/>
      <w:r w:rsidRPr="00AF2781">
        <w:rPr>
          <w:rFonts w:eastAsia="Times New Roman"/>
        </w:rPr>
        <w:t xml:space="preserve"> de lait</w:t>
      </w:r>
    </w:p>
    <w:p w14:paraId="58C31978"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rappelez-vous l'odeur du tabac froid</w:t>
      </w:r>
    </w:p>
    <w:p w14:paraId="4FB4F90B" w14:textId="77777777" w:rsidR="006D797F" w:rsidRPr="00AF2781" w:rsidRDefault="00000000" w:rsidP="00156F0A">
      <w:pPr>
        <w:rPr>
          <w:rFonts w:eastAsia="Times New Roman"/>
        </w:rPr>
      </w:pPr>
      <w:r w:rsidRPr="00AF2781">
        <w:rPr>
          <w:rFonts w:eastAsia="Times New Roman"/>
        </w:rPr>
        <w:t>Réchauffez-vous dans le tourbillon de la</w:t>
      </w:r>
    </w:p>
    <w:p w14:paraId="6CC2FCC6" w14:textId="77777777" w:rsidR="006D797F" w:rsidRPr="00AF2781" w:rsidRDefault="00000000" w:rsidP="00156F0A">
      <w:pPr>
        <w:rPr>
          <w:rFonts w:eastAsia="Times New Roman"/>
        </w:rPr>
      </w:pPr>
      <w:proofErr w:type="gramStart"/>
      <w:r w:rsidRPr="00AF2781">
        <w:rPr>
          <w:rFonts w:eastAsia="Times New Roman"/>
        </w:rPr>
        <w:t>fumée</w:t>
      </w:r>
      <w:proofErr w:type="gramEnd"/>
      <w:r w:rsidRPr="00AF2781">
        <w:rPr>
          <w:rFonts w:eastAsia="Times New Roman"/>
        </w:rPr>
        <w:t xml:space="preserve"> d'un four de boulanger</w:t>
      </w:r>
    </w:p>
    <w:p w14:paraId="0F6839B5" w14:textId="77777777" w:rsidR="006D797F" w:rsidRPr="00AF2781" w:rsidRDefault="00000000" w:rsidP="00156F0A">
      <w:pPr>
        <w:rPr>
          <w:rFonts w:eastAsia="Times New Roman"/>
        </w:rPr>
      </w:pPr>
      <w:r w:rsidRPr="00AF2781">
        <w:rPr>
          <w:rFonts w:eastAsia="Times New Roman"/>
        </w:rPr>
        <w:t>Et puis, peu à peu, étirez votre ombre</w:t>
      </w:r>
    </w:p>
    <w:p w14:paraId="2C7A9F4F" w14:textId="77777777" w:rsidR="006D797F" w:rsidRPr="00AF2781" w:rsidRDefault="00000000" w:rsidP="00156F0A">
      <w:pPr>
        <w:rPr>
          <w:rFonts w:eastAsia="Times New Roman"/>
        </w:rPr>
      </w:pPr>
      <w:proofErr w:type="gramStart"/>
      <w:r w:rsidRPr="00AF2781">
        <w:rPr>
          <w:rFonts w:eastAsia="Times New Roman"/>
        </w:rPr>
        <w:t>sur</w:t>
      </w:r>
      <w:proofErr w:type="gramEnd"/>
      <w:r w:rsidRPr="00AF2781">
        <w:rPr>
          <w:rFonts w:eastAsia="Times New Roman"/>
        </w:rPr>
        <w:t xml:space="preserve"> la terre entière et </w:t>
      </w:r>
      <w:proofErr w:type="spellStart"/>
      <w:r w:rsidRPr="00AF2781">
        <w:rPr>
          <w:rFonts w:eastAsia="Times New Roman"/>
        </w:rPr>
        <w:t>fondez vous</w:t>
      </w:r>
      <w:proofErr w:type="spellEnd"/>
      <w:r w:rsidRPr="00AF2781">
        <w:rPr>
          <w:rFonts w:eastAsia="Times New Roman"/>
        </w:rPr>
        <w:t xml:space="preserve"> dans </w:t>
      </w:r>
    </w:p>
    <w:p w14:paraId="773E6945" w14:textId="77777777" w:rsidR="006D797F" w:rsidRPr="00AF2781" w:rsidRDefault="00000000" w:rsidP="00156F0A">
      <w:pPr>
        <w:rPr>
          <w:rFonts w:eastAsia="Times New Roman"/>
        </w:rPr>
      </w:pPr>
      <w:proofErr w:type="gramStart"/>
      <w:r w:rsidRPr="00AF2781">
        <w:rPr>
          <w:rFonts w:eastAsia="Times New Roman"/>
        </w:rPr>
        <w:t>la</w:t>
      </w:r>
      <w:proofErr w:type="gramEnd"/>
      <w:r w:rsidRPr="00AF2781">
        <w:rPr>
          <w:rFonts w:eastAsia="Times New Roman"/>
        </w:rPr>
        <w:t xml:space="preserve"> paix d'après l'homme</w:t>
      </w:r>
    </w:p>
    <w:p w14:paraId="30597886" w14:textId="59617469" w:rsidR="006D797F" w:rsidRPr="00AF2781" w:rsidRDefault="00000000" w:rsidP="00156F0A">
      <w:pPr>
        <w:rPr>
          <w:rFonts w:eastAsia="Times New Roman"/>
        </w:rPr>
      </w:pPr>
      <w:r w:rsidRPr="00AF2781">
        <w:rPr>
          <w:rFonts w:eastAsia="Times New Roman"/>
        </w:rPr>
        <w:t>Et rendez grâce</w:t>
      </w:r>
      <w:r w:rsidR="00123D9A">
        <w:t>s</w:t>
      </w:r>
    </w:p>
    <w:p w14:paraId="73717B47" w14:textId="77777777" w:rsidR="006D797F" w:rsidRPr="00AF2781" w:rsidRDefault="00000000" w:rsidP="00156F0A">
      <w:pPr>
        <w:rPr>
          <w:rFonts w:eastAsia="Times New Roman"/>
        </w:rPr>
      </w:pPr>
      <w:proofErr w:type="gramStart"/>
      <w:r w:rsidRPr="00AF2781">
        <w:rPr>
          <w:rFonts w:eastAsia="Times New Roman"/>
        </w:rPr>
        <w:t>d'avoir</w:t>
      </w:r>
      <w:proofErr w:type="gramEnd"/>
      <w:r w:rsidRPr="00AF2781">
        <w:rPr>
          <w:rFonts w:eastAsia="Times New Roman"/>
        </w:rPr>
        <w:t xml:space="preserve"> été un</w:t>
      </w:r>
    </w:p>
    <w:p w14:paraId="63934163"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de devenir tous</w:t>
      </w:r>
    </w:p>
    <w:p w14:paraId="234050B4" w14:textId="1DE1FECF" w:rsidR="006D797F" w:rsidRPr="00AF2781" w:rsidRDefault="00000000" w:rsidP="002F5DBD">
      <w:pPr>
        <w:pStyle w:val="Titre1"/>
      </w:pPr>
      <w:r w:rsidRPr="00AF2781">
        <w:t>Par les vents +i</w:t>
      </w:r>
    </w:p>
    <w:p w14:paraId="7564C5C8" w14:textId="77777777" w:rsidR="006D797F" w:rsidRPr="00AF2781" w:rsidRDefault="00000000" w:rsidP="00156F0A">
      <w:pPr>
        <w:rPr>
          <w:rFonts w:eastAsia="Times New Roman"/>
        </w:rPr>
      </w:pPr>
      <w:r w:rsidRPr="00AF2781">
        <w:rPr>
          <w:rFonts w:eastAsia="Times New Roman"/>
        </w:rPr>
        <w:lastRenderedPageBreak/>
        <w:t>Par les vents</w:t>
      </w:r>
    </w:p>
    <w:p w14:paraId="360472EE" w14:textId="77777777" w:rsidR="006D797F" w:rsidRPr="00AF2781" w:rsidRDefault="00000000" w:rsidP="00156F0A">
      <w:pPr>
        <w:rPr>
          <w:rFonts w:eastAsia="Times New Roman"/>
        </w:rPr>
      </w:pPr>
      <w:r w:rsidRPr="00AF2781">
        <w:rPr>
          <w:rFonts w:eastAsia="Times New Roman"/>
        </w:rPr>
        <w:t>Par les sables</w:t>
      </w:r>
    </w:p>
    <w:p w14:paraId="63B9F63E" w14:textId="77777777" w:rsidR="006D797F" w:rsidRPr="00AF2781" w:rsidRDefault="00000000" w:rsidP="00156F0A">
      <w:pPr>
        <w:rPr>
          <w:rFonts w:eastAsia="Times New Roman"/>
        </w:rPr>
      </w:pPr>
      <w:r w:rsidRPr="00AF2781">
        <w:rPr>
          <w:rFonts w:eastAsia="Times New Roman"/>
        </w:rPr>
        <w:t>Joyeux</w:t>
      </w:r>
    </w:p>
    <w:p w14:paraId="702883EF" w14:textId="59927577" w:rsidR="006D797F" w:rsidRPr="00AF2781" w:rsidRDefault="00000000" w:rsidP="00156F0A">
      <w:pPr>
        <w:rPr>
          <w:rFonts w:eastAsia="Times New Roman"/>
        </w:rPr>
      </w:pPr>
      <w:r w:rsidRPr="00AF2781">
        <w:rPr>
          <w:rFonts w:eastAsia="Times New Roman"/>
        </w:rPr>
        <w:t>Un homme qui vient de par</w:t>
      </w:r>
      <w:r w:rsidR="00123D9A">
        <w:t>to</w:t>
      </w:r>
      <w:r w:rsidRPr="00AF2781">
        <w:rPr>
          <w:rFonts w:eastAsia="Times New Roman"/>
        </w:rPr>
        <w:t>ut et de nulle part</w:t>
      </w:r>
    </w:p>
    <w:p w14:paraId="5D5A58BD" w14:textId="77777777" w:rsidR="006D797F" w:rsidRPr="00AF2781" w:rsidRDefault="00000000" w:rsidP="00156F0A">
      <w:pPr>
        <w:rPr>
          <w:rFonts w:eastAsia="Times New Roman"/>
        </w:rPr>
      </w:pPr>
      <w:r w:rsidRPr="00AF2781">
        <w:rPr>
          <w:rFonts w:eastAsia="Times New Roman"/>
        </w:rPr>
        <w:t>Devenu homme</w:t>
      </w:r>
    </w:p>
    <w:p w14:paraId="6E0B40AB" w14:textId="62B1451F" w:rsidR="006D797F" w:rsidRPr="00AF2781" w:rsidRDefault="00000000" w:rsidP="00156F0A">
      <w:pPr>
        <w:rPr>
          <w:rFonts w:eastAsia="Times New Roman"/>
        </w:rPr>
      </w:pPr>
      <w:r w:rsidRPr="00AF2781">
        <w:rPr>
          <w:rFonts w:eastAsia="Times New Roman"/>
        </w:rPr>
        <w:t>Par la construction de rend</w:t>
      </w:r>
      <w:r w:rsidR="00123D9A">
        <w:t>e</w:t>
      </w:r>
      <w:r w:rsidRPr="00AF2781">
        <w:rPr>
          <w:rFonts w:eastAsia="Times New Roman"/>
        </w:rPr>
        <w:t>z-vous</w:t>
      </w:r>
    </w:p>
    <w:p w14:paraId="40BCE38C" w14:textId="77777777" w:rsidR="006D797F" w:rsidRPr="00AF2781" w:rsidRDefault="00000000" w:rsidP="00156F0A">
      <w:pPr>
        <w:rPr>
          <w:rFonts w:eastAsia="Times New Roman"/>
        </w:rPr>
      </w:pPr>
      <w:proofErr w:type="gramStart"/>
      <w:r w:rsidRPr="00AF2781">
        <w:rPr>
          <w:rFonts w:eastAsia="Times New Roman"/>
        </w:rPr>
        <w:t>secrètement</w:t>
      </w:r>
      <w:proofErr w:type="gramEnd"/>
      <w:r w:rsidRPr="00AF2781">
        <w:rPr>
          <w:rFonts w:eastAsia="Times New Roman"/>
        </w:rPr>
        <w:t xml:space="preserve"> juxtaposés</w:t>
      </w:r>
    </w:p>
    <w:p w14:paraId="29723C6A" w14:textId="25AB231F" w:rsidR="006D797F" w:rsidRPr="00AF2781" w:rsidRDefault="00000000" w:rsidP="002F5DBD">
      <w:pPr>
        <w:pStyle w:val="Titre1"/>
      </w:pPr>
      <w:r w:rsidRPr="00AF2781">
        <w:t>Dans l'ombre +i</w:t>
      </w:r>
    </w:p>
    <w:p w14:paraId="1E847E16" w14:textId="77777777" w:rsidR="006D797F" w:rsidRPr="00AF2781" w:rsidRDefault="00000000" w:rsidP="00156F0A">
      <w:pPr>
        <w:rPr>
          <w:rFonts w:eastAsia="Times New Roman"/>
        </w:rPr>
      </w:pPr>
      <w:r w:rsidRPr="00AF2781">
        <w:rPr>
          <w:rFonts w:eastAsia="Times New Roman"/>
        </w:rPr>
        <w:t>Dans l'ombre</w:t>
      </w:r>
    </w:p>
    <w:p w14:paraId="5BE5C1B8" w14:textId="77777777" w:rsidR="006D797F" w:rsidRPr="00AF2781" w:rsidRDefault="00000000" w:rsidP="00156F0A">
      <w:pPr>
        <w:rPr>
          <w:rFonts w:eastAsia="Times New Roman"/>
        </w:rPr>
      </w:pPr>
      <w:r w:rsidRPr="00AF2781">
        <w:rPr>
          <w:rFonts w:eastAsia="Times New Roman"/>
        </w:rPr>
        <w:t>Sur l'eau</w:t>
      </w:r>
    </w:p>
    <w:p w14:paraId="1845A4BC" w14:textId="77777777" w:rsidR="006D797F" w:rsidRPr="00AF2781" w:rsidRDefault="00000000" w:rsidP="00156F0A">
      <w:pPr>
        <w:rPr>
          <w:rFonts w:eastAsia="Times New Roman"/>
        </w:rPr>
      </w:pPr>
      <w:r w:rsidRPr="00AF2781">
        <w:rPr>
          <w:rFonts w:eastAsia="Times New Roman"/>
        </w:rPr>
        <w:t>D'algue en algue</w:t>
      </w:r>
    </w:p>
    <w:p w14:paraId="42CD818F" w14:textId="77777777" w:rsidR="006D797F" w:rsidRPr="00AF2781" w:rsidRDefault="00000000" w:rsidP="00156F0A">
      <w:pPr>
        <w:rPr>
          <w:rFonts w:eastAsia="Times New Roman"/>
        </w:rPr>
      </w:pPr>
      <w:r w:rsidRPr="00AF2781">
        <w:rPr>
          <w:rFonts w:eastAsia="Times New Roman"/>
        </w:rPr>
        <w:t>Tu te penches</w:t>
      </w:r>
    </w:p>
    <w:p w14:paraId="60F02CCE" w14:textId="77777777" w:rsidR="006D797F" w:rsidRPr="00AF2781" w:rsidRDefault="00000000" w:rsidP="00156F0A">
      <w:pPr>
        <w:rPr>
          <w:rFonts w:eastAsia="Times New Roman"/>
        </w:rPr>
      </w:pPr>
      <w:proofErr w:type="gramStart"/>
      <w:r w:rsidRPr="00AF2781">
        <w:rPr>
          <w:rFonts w:eastAsia="Times New Roman"/>
        </w:rPr>
        <w:t>pour</w:t>
      </w:r>
      <w:proofErr w:type="gramEnd"/>
      <w:r w:rsidRPr="00AF2781">
        <w:rPr>
          <w:rFonts w:eastAsia="Times New Roman"/>
        </w:rPr>
        <w:t xml:space="preserve"> regarder</w:t>
      </w:r>
    </w:p>
    <w:p w14:paraId="78F3BD37" w14:textId="77777777" w:rsidR="006D797F" w:rsidRPr="00AF2781" w:rsidRDefault="00000000" w:rsidP="00156F0A">
      <w:pPr>
        <w:rPr>
          <w:rFonts w:eastAsia="Times New Roman"/>
        </w:rPr>
      </w:pPr>
      <w:proofErr w:type="gramStart"/>
      <w:r w:rsidRPr="00AF2781">
        <w:rPr>
          <w:rFonts w:eastAsia="Times New Roman"/>
        </w:rPr>
        <w:t>les</w:t>
      </w:r>
      <w:proofErr w:type="gramEnd"/>
      <w:r w:rsidRPr="00AF2781">
        <w:rPr>
          <w:rFonts w:eastAsia="Times New Roman"/>
        </w:rPr>
        <w:t xml:space="preserve"> étoiles</w:t>
      </w:r>
    </w:p>
    <w:p w14:paraId="39AED3C7" w14:textId="77777777" w:rsidR="006D797F" w:rsidRPr="00AF2781" w:rsidRDefault="00000000" w:rsidP="00156F0A">
      <w:pPr>
        <w:rPr>
          <w:rFonts w:eastAsia="Times New Roman"/>
        </w:rPr>
      </w:pPr>
      <w:r w:rsidRPr="00AF2781">
        <w:rPr>
          <w:rFonts w:eastAsia="Times New Roman"/>
        </w:rPr>
        <w:t>Toi dont la bosse est si grosse</w:t>
      </w:r>
    </w:p>
    <w:p w14:paraId="02FF493F" w14:textId="28D37830" w:rsidR="006D797F" w:rsidRPr="00AF2781" w:rsidRDefault="00000000" w:rsidP="00156F0A">
      <w:pPr>
        <w:rPr>
          <w:rFonts w:eastAsia="Times New Roman"/>
        </w:rPr>
      </w:pPr>
      <w:proofErr w:type="gramStart"/>
      <w:r w:rsidRPr="00AF2781">
        <w:rPr>
          <w:rFonts w:eastAsia="Times New Roman"/>
        </w:rPr>
        <w:t>que</w:t>
      </w:r>
      <w:proofErr w:type="gramEnd"/>
      <w:r w:rsidRPr="00AF2781">
        <w:rPr>
          <w:rFonts w:eastAsia="Times New Roman"/>
        </w:rPr>
        <w:t xml:space="preserve"> tu ne saurais relever la tête</w:t>
      </w:r>
    </w:p>
    <w:p w14:paraId="16A9A219" w14:textId="6935CAC9" w:rsidR="006D797F" w:rsidRPr="00AF2781" w:rsidRDefault="00000000" w:rsidP="002F5DBD">
      <w:pPr>
        <w:pStyle w:val="Titre1"/>
      </w:pPr>
      <w:proofErr w:type="spellStart"/>
      <w:r w:rsidRPr="00AF2781">
        <w:t>Idés</w:t>
      </w:r>
      <w:proofErr w:type="spellEnd"/>
    </w:p>
    <w:p w14:paraId="04BC5302" w14:textId="77777777" w:rsidR="006D797F" w:rsidRPr="00AF2781" w:rsidRDefault="00000000" w:rsidP="00156F0A">
      <w:pPr>
        <w:rPr>
          <w:rFonts w:eastAsia="Times New Roman"/>
        </w:rPr>
      </w:pPr>
      <w:r w:rsidRPr="00AF2781">
        <w:rPr>
          <w:rFonts w:eastAsia="Times New Roman"/>
        </w:rPr>
        <w:t>Cent idées</w:t>
      </w:r>
    </w:p>
    <w:p w14:paraId="47C92780" w14:textId="77777777" w:rsidR="006D797F" w:rsidRPr="00AF2781" w:rsidRDefault="00000000" w:rsidP="00156F0A">
      <w:pPr>
        <w:rPr>
          <w:rFonts w:eastAsia="Times New Roman"/>
        </w:rPr>
      </w:pPr>
      <w:r w:rsidRPr="00AF2781">
        <w:rPr>
          <w:rFonts w:eastAsia="Times New Roman"/>
        </w:rPr>
        <w:t>Pas d'idées</w:t>
      </w:r>
    </w:p>
    <w:p w14:paraId="0AFD470C" w14:textId="77777777" w:rsidR="006D797F" w:rsidRPr="00AF2781" w:rsidRDefault="00000000" w:rsidP="00156F0A">
      <w:pPr>
        <w:rPr>
          <w:rFonts w:eastAsia="Times New Roman"/>
        </w:rPr>
      </w:pPr>
      <w:proofErr w:type="spellStart"/>
      <w:r w:rsidRPr="00AF2781">
        <w:rPr>
          <w:rFonts w:eastAsia="Times New Roman"/>
        </w:rPr>
        <w:t>Cervidées</w:t>
      </w:r>
      <w:proofErr w:type="spellEnd"/>
    </w:p>
    <w:p w14:paraId="319B6044" w14:textId="77777777" w:rsidR="006D797F" w:rsidRPr="00AF2781" w:rsidRDefault="00000000" w:rsidP="00156F0A">
      <w:pPr>
        <w:rPr>
          <w:rFonts w:eastAsia="Times New Roman"/>
        </w:rPr>
      </w:pPr>
      <w:r w:rsidRPr="00AF2781">
        <w:rPr>
          <w:rFonts w:eastAsia="Times New Roman"/>
        </w:rPr>
        <w:t>Cerfs vidés</w:t>
      </w:r>
    </w:p>
    <w:p w14:paraId="30C8E06E" w14:textId="77777777" w:rsidR="006D797F" w:rsidRPr="00AF2781" w:rsidRDefault="00000000" w:rsidP="00156F0A">
      <w:pPr>
        <w:rPr>
          <w:rFonts w:eastAsia="Times New Roman"/>
        </w:rPr>
      </w:pPr>
      <w:r w:rsidRPr="00AF2781">
        <w:rPr>
          <w:rFonts w:eastAsia="Times New Roman"/>
        </w:rPr>
        <w:t>Beaux vidés</w:t>
      </w:r>
    </w:p>
    <w:p w14:paraId="255699A1" w14:textId="77777777" w:rsidR="006D797F" w:rsidRPr="00AF2781" w:rsidRDefault="00000000" w:rsidP="00156F0A">
      <w:pPr>
        <w:rPr>
          <w:rFonts w:eastAsia="Times New Roman"/>
        </w:rPr>
      </w:pPr>
      <w:r w:rsidRPr="00AF2781">
        <w:rPr>
          <w:rFonts w:eastAsia="Times New Roman"/>
        </w:rPr>
        <w:t xml:space="preserve">Un </w:t>
      </w:r>
      <w:proofErr w:type="spellStart"/>
      <w:r w:rsidRPr="00AF2781">
        <w:rPr>
          <w:rFonts w:eastAsia="Times New Roman"/>
        </w:rPr>
        <w:t>échalat</w:t>
      </w:r>
      <w:proofErr w:type="spellEnd"/>
      <w:r w:rsidRPr="00AF2781">
        <w:rPr>
          <w:rFonts w:eastAsia="Times New Roman"/>
        </w:rPr>
        <w:t xml:space="preserve"> pas beau</w:t>
      </w:r>
    </w:p>
    <w:p w14:paraId="06507BC6" w14:textId="0B1F9D27" w:rsidR="006D797F" w:rsidRPr="00AF2781" w:rsidRDefault="00000000" w:rsidP="002F5DBD">
      <w:pPr>
        <w:pStyle w:val="Titre1"/>
      </w:pPr>
      <w:r w:rsidRPr="00AF2781">
        <w:t>Nez aux étoiles</w:t>
      </w:r>
    </w:p>
    <w:p w14:paraId="58A91CF1" w14:textId="77777777" w:rsidR="006D797F" w:rsidRPr="00AF2781" w:rsidRDefault="00000000" w:rsidP="00156F0A">
      <w:pPr>
        <w:rPr>
          <w:rFonts w:eastAsia="Times New Roman"/>
        </w:rPr>
      </w:pPr>
      <w:r w:rsidRPr="00AF2781">
        <w:rPr>
          <w:rFonts w:eastAsia="Times New Roman"/>
        </w:rPr>
        <w:t>Certains diront - D'autres penseront</w:t>
      </w:r>
    </w:p>
    <w:p w14:paraId="6AC8245D" w14:textId="77777777" w:rsidR="006D797F" w:rsidRPr="00AF2781" w:rsidRDefault="00000000" w:rsidP="00156F0A">
      <w:pPr>
        <w:rPr>
          <w:rFonts w:eastAsia="Times New Roman"/>
        </w:rPr>
      </w:pPr>
      <w:r w:rsidRPr="00AF2781">
        <w:rPr>
          <w:rFonts w:eastAsia="Times New Roman"/>
        </w:rPr>
        <w:t xml:space="preserve">Quelques tâcherons </w:t>
      </w:r>
      <w:proofErr w:type="spellStart"/>
      <w:proofErr w:type="gramStart"/>
      <w:r w:rsidRPr="00AF2781">
        <w:rPr>
          <w:rFonts w:eastAsia="Times New Roman"/>
        </w:rPr>
        <w:t>tâcherons</w:t>
      </w:r>
      <w:proofErr w:type="spellEnd"/>
      <w:proofErr w:type="gramEnd"/>
      <w:r w:rsidRPr="00AF2781">
        <w:rPr>
          <w:rFonts w:eastAsia="Times New Roman"/>
        </w:rPr>
        <w:t xml:space="preserve"> de</w:t>
      </w:r>
    </w:p>
    <w:p w14:paraId="1B27E352" w14:textId="77777777" w:rsidR="006D797F" w:rsidRPr="00AF2781" w:rsidRDefault="00000000" w:rsidP="00156F0A">
      <w:pPr>
        <w:rPr>
          <w:rFonts w:eastAsia="Times New Roman"/>
        </w:rPr>
      </w:pPr>
      <w:r w:rsidRPr="00AF2781">
        <w:rPr>
          <w:rFonts w:eastAsia="Times New Roman"/>
        </w:rPr>
        <w:t>Bâtir quatre murs et la moitié</w:t>
      </w:r>
    </w:p>
    <w:p w14:paraId="64488B0B" w14:textId="77777777" w:rsidR="006D797F" w:rsidRPr="00AF2781" w:rsidRDefault="00000000" w:rsidP="00156F0A">
      <w:pPr>
        <w:rPr>
          <w:rFonts w:eastAsia="Times New Roman"/>
        </w:rPr>
      </w:pPr>
      <w:r w:rsidRPr="00AF2781">
        <w:rPr>
          <w:rFonts w:eastAsia="Times New Roman"/>
        </w:rPr>
        <w:lastRenderedPageBreak/>
        <w:t>D'un toit</w:t>
      </w:r>
    </w:p>
    <w:p w14:paraId="4E0AFF0F" w14:textId="77777777" w:rsidR="006D797F" w:rsidRPr="00AF2781" w:rsidRDefault="00000000" w:rsidP="00156F0A">
      <w:pPr>
        <w:rPr>
          <w:rFonts w:eastAsia="Times New Roman"/>
        </w:rPr>
      </w:pPr>
      <w:r w:rsidRPr="00AF2781">
        <w:rPr>
          <w:rFonts w:eastAsia="Times New Roman"/>
        </w:rPr>
        <w:t>Et certains vivront</w:t>
      </w:r>
    </w:p>
    <w:p w14:paraId="16E7C907" w14:textId="77777777" w:rsidR="006D797F" w:rsidRPr="00AF2781" w:rsidRDefault="00000000" w:rsidP="00156F0A">
      <w:pPr>
        <w:rPr>
          <w:rFonts w:eastAsia="Times New Roman"/>
        </w:rPr>
      </w:pPr>
      <w:r w:rsidRPr="00AF2781">
        <w:rPr>
          <w:rFonts w:eastAsia="Times New Roman"/>
        </w:rPr>
        <w:t>Et dormiront</w:t>
      </w:r>
    </w:p>
    <w:p w14:paraId="5517DE91" w14:textId="77777777" w:rsidR="006D797F" w:rsidRPr="00AF2781" w:rsidRDefault="00000000" w:rsidP="00156F0A">
      <w:pPr>
        <w:rPr>
          <w:rFonts w:eastAsia="Times New Roman"/>
        </w:rPr>
      </w:pPr>
      <w:r w:rsidRPr="00AF2781">
        <w:rPr>
          <w:rFonts w:eastAsia="Times New Roman"/>
        </w:rPr>
        <w:t>Le nez aux étoiles</w:t>
      </w:r>
    </w:p>
    <w:p w14:paraId="0FC25664" w14:textId="77777777" w:rsidR="006D797F" w:rsidRPr="00AF2781" w:rsidRDefault="006D797F" w:rsidP="00156F0A">
      <w:pPr>
        <w:rPr>
          <w:rFonts w:eastAsia="Times New Roman"/>
        </w:rPr>
      </w:pPr>
    </w:p>
    <w:p w14:paraId="2D78FB84" w14:textId="77777777" w:rsidR="006D797F" w:rsidRPr="00AF2781" w:rsidRDefault="00000000" w:rsidP="00156F0A">
      <w:pPr>
        <w:rPr>
          <w:rFonts w:eastAsia="Times New Roman"/>
        </w:rPr>
      </w:pPr>
      <w:r w:rsidRPr="00AF2781">
        <w:rPr>
          <w:rFonts w:eastAsia="Times New Roman"/>
        </w:rPr>
        <w:t>Usine homme et lune -d</w:t>
      </w:r>
    </w:p>
    <w:p w14:paraId="1555D1D8" w14:textId="030B3505" w:rsidR="006D797F" w:rsidRPr="00AF2781" w:rsidRDefault="00000000" w:rsidP="002F5DBD">
      <w:pPr>
        <w:pStyle w:val="Titre1"/>
      </w:pPr>
      <w:r w:rsidRPr="00AF2781">
        <w:t>Mer</w:t>
      </w:r>
    </w:p>
    <w:p w14:paraId="18600B9C" w14:textId="77777777" w:rsidR="006D797F" w:rsidRPr="00AF2781" w:rsidRDefault="00000000" w:rsidP="00156F0A">
      <w:pPr>
        <w:rPr>
          <w:rFonts w:eastAsia="Times New Roman"/>
        </w:rPr>
      </w:pPr>
      <w:r w:rsidRPr="00AF2781">
        <w:rPr>
          <w:rFonts w:eastAsia="Times New Roman"/>
        </w:rPr>
        <w:t>Lieux communs de vagues cassées par la falaise</w:t>
      </w:r>
    </w:p>
    <w:p w14:paraId="37AA25BB" w14:textId="77777777" w:rsidR="006D797F" w:rsidRPr="00AF2781" w:rsidRDefault="00000000" w:rsidP="00156F0A">
      <w:pPr>
        <w:rPr>
          <w:rFonts w:eastAsia="Times New Roman"/>
        </w:rPr>
      </w:pPr>
      <w:r w:rsidRPr="00AF2781">
        <w:rPr>
          <w:rFonts w:eastAsia="Times New Roman"/>
        </w:rPr>
        <w:t xml:space="preserve">Houles de calcaire en </w:t>
      </w:r>
      <w:proofErr w:type="spellStart"/>
      <w:r w:rsidRPr="00AF2781">
        <w:rPr>
          <w:rFonts w:eastAsia="Times New Roman"/>
        </w:rPr>
        <w:t>liseret</w:t>
      </w:r>
      <w:proofErr w:type="spellEnd"/>
      <w:r w:rsidRPr="00AF2781">
        <w:rPr>
          <w:rFonts w:eastAsia="Times New Roman"/>
        </w:rPr>
        <w:t xml:space="preserve"> d'écume</w:t>
      </w:r>
    </w:p>
    <w:p w14:paraId="15764A68" w14:textId="77777777" w:rsidR="006D797F" w:rsidRPr="00AF2781" w:rsidRDefault="00000000" w:rsidP="00156F0A">
      <w:pPr>
        <w:rPr>
          <w:rFonts w:eastAsia="Times New Roman"/>
        </w:rPr>
      </w:pPr>
      <w:r w:rsidRPr="00AF2781">
        <w:rPr>
          <w:rFonts w:eastAsia="Times New Roman"/>
        </w:rPr>
        <w:t>Rochers épars</w:t>
      </w:r>
      <w:r w:rsidRPr="00AF2781">
        <w:rPr>
          <w:rFonts w:eastAsia="Times New Roman"/>
        </w:rPr>
        <w:tab/>
        <w:t>enclumes</w:t>
      </w:r>
    </w:p>
    <w:p w14:paraId="76113897" w14:textId="77777777" w:rsidR="006D797F" w:rsidRPr="00AF2781" w:rsidRDefault="00000000" w:rsidP="00156F0A">
      <w:pPr>
        <w:rPr>
          <w:rFonts w:eastAsia="Times New Roman"/>
        </w:rPr>
      </w:pPr>
      <w:r w:rsidRPr="00AF2781">
        <w:rPr>
          <w:rFonts w:eastAsia="Times New Roman"/>
        </w:rPr>
        <w:t xml:space="preserve">Chocs de </w:t>
      </w:r>
      <w:proofErr w:type="spellStart"/>
      <w:r w:rsidRPr="00AF2781">
        <w:rPr>
          <w:rFonts w:eastAsia="Times New Roman"/>
        </w:rPr>
        <w:t>coincidences</w:t>
      </w:r>
      <w:proofErr w:type="spellEnd"/>
    </w:p>
    <w:p w14:paraId="0DB4FDA2" w14:textId="77777777" w:rsidR="006D797F" w:rsidRPr="00AF2781" w:rsidRDefault="00000000" w:rsidP="00156F0A">
      <w:pPr>
        <w:rPr>
          <w:rFonts w:eastAsia="Times New Roman"/>
        </w:rPr>
      </w:pPr>
      <w:r w:rsidRPr="00AF2781">
        <w:rPr>
          <w:rFonts w:eastAsia="Times New Roman"/>
        </w:rPr>
        <w:t>Inconséquence</w:t>
      </w:r>
    </w:p>
    <w:p w14:paraId="7372DE3B" w14:textId="77777777" w:rsidR="006D797F" w:rsidRPr="00AF2781" w:rsidRDefault="00000000" w:rsidP="00156F0A">
      <w:pPr>
        <w:rPr>
          <w:rFonts w:eastAsia="Times New Roman"/>
        </w:rPr>
      </w:pPr>
      <w:r w:rsidRPr="00AF2781">
        <w:rPr>
          <w:rFonts w:eastAsia="Times New Roman"/>
        </w:rPr>
        <w:t>Glaise</w:t>
      </w:r>
    </w:p>
    <w:p w14:paraId="18C467FC" w14:textId="77777777" w:rsidR="006D797F" w:rsidRPr="00AF2781" w:rsidRDefault="00000000" w:rsidP="00156F0A">
      <w:pPr>
        <w:rPr>
          <w:rFonts w:eastAsia="Times New Roman"/>
        </w:rPr>
      </w:pPr>
      <w:r w:rsidRPr="00AF2781">
        <w:rPr>
          <w:rFonts w:eastAsia="Times New Roman"/>
        </w:rPr>
        <w:t>Et la mer miroir solaire</w:t>
      </w:r>
    </w:p>
    <w:p w14:paraId="41D5ED69" w14:textId="77777777" w:rsidR="006D797F" w:rsidRPr="00AF2781" w:rsidRDefault="00000000" w:rsidP="00156F0A">
      <w:pPr>
        <w:rPr>
          <w:rFonts w:eastAsia="Times New Roman"/>
        </w:rPr>
      </w:pPr>
      <w:r w:rsidRPr="00AF2781">
        <w:rPr>
          <w:rFonts w:eastAsia="Times New Roman"/>
        </w:rPr>
        <w:t>D'un soleil qui demande le moyen</w:t>
      </w:r>
    </w:p>
    <w:p w14:paraId="4701BE32" w14:textId="77777777" w:rsidR="006D797F" w:rsidRPr="00AF2781" w:rsidRDefault="00000000" w:rsidP="00156F0A">
      <w:pPr>
        <w:rPr>
          <w:rFonts w:eastAsia="Times New Roman"/>
        </w:rPr>
      </w:pPr>
      <w:r w:rsidRPr="00AF2781">
        <w:rPr>
          <w:rFonts w:eastAsia="Times New Roman"/>
        </w:rPr>
        <w:t>De s'arrêter</w:t>
      </w:r>
    </w:p>
    <w:p w14:paraId="28EA50F8" w14:textId="0C9059EF" w:rsidR="006D797F" w:rsidRDefault="00000000" w:rsidP="002F5DBD">
      <w:pPr>
        <w:pStyle w:val="Titre1"/>
      </w:pPr>
      <w:r w:rsidRPr="00123D9A">
        <w:t>Télescope</w:t>
      </w:r>
      <w:r w:rsidRPr="00AF2781">
        <w:t xml:space="preserve"> </w:t>
      </w:r>
      <w:r w:rsidR="0087003B">
        <w:t>–</w:t>
      </w:r>
      <w:r w:rsidRPr="00AF2781">
        <w:t xml:space="preserve"> d</w:t>
      </w:r>
    </w:p>
    <w:p w14:paraId="5753E926" w14:textId="77777777" w:rsidR="0087003B" w:rsidRPr="00156F0A" w:rsidRDefault="0087003B" w:rsidP="0087003B"/>
    <w:p w14:paraId="4030F48A" w14:textId="1436DDF2" w:rsidR="006D797F" w:rsidRPr="00AF2781" w:rsidRDefault="00000000" w:rsidP="002F5DBD">
      <w:pPr>
        <w:pStyle w:val="Titre1"/>
      </w:pPr>
      <w:r w:rsidRPr="00AF2781">
        <w:t>Mots de papier + i</w:t>
      </w:r>
    </w:p>
    <w:p w14:paraId="31221FAF" w14:textId="77777777" w:rsidR="006D797F" w:rsidRPr="00AF2781" w:rsidRDefault="00000000" w:rsidP="00156F0A">
      <w:pPr>
        <w:rPr>
          <w:rFonts w:eastAsia="Times New Roman"/>
        </w:rPr>
      </w:pPr>
      <w:r w:rsidRPr="00AF2781">
        <w:rPr>
          <w:rFonts w:eastAsia="Times New Roman"/>
        </w:rPr>
        <w:t>Les mots sont de pur papier</w:t>
      </w:r>
    </w:p>
    <w:p w14:paraId="05265658" w14:textId="77777777" w:rsidR="006D797F" w:rsidRPr="00AF2781" w:rsidRDefault="00000000" w:rsidP="00156F0A">
      <w:pPr>
        <w:rPr>
          <w:rFonts w:eastAsia="Times New Roman"/>
        </w:rPr>
      </w:pPr>
      <w:proofErr w:type="gramStart"/>
      <w:r w:rsidRPr="00AF2781">
        <w:rPr>
          <w:rFonts w:eastAsia="Times New Roman"/>
        </w:rPr>
        <w:t>déjà</w:t>
      </w:r>
      <w:proofErr w:type="gramEnd"/>
      <w:r w:rsidRPr="00AF2781">
        <w:rPr>
          <w:rFonts w:eastAsia="Times New Roman"/>
        </w:rPr>
        <w:t>, ils se lèvent</w:t>
      </w:r>
    </w:p>
    <w:p w14:paraId="2ACB1250"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d'une seule âme</w:t>
      </w:r>
    </w:p>
    <w:p w14:paraId="4B8A3E36" w14:textId="77777777" w:rsidR="006D797F" w:rsidRPr="00AF2781" w:rsidRDefault="00000000" w:rsidP="00156F0A">
      <w:pPr>
        <w:rPr>
          <w:rFonts w:eastAsia="Times New Roman"/>
        </w:rPr>
      </w:pPr>
      <w:proofErr w:type="gramStart"/>
      <w:r w:rsidRPr="00AF2781">
        <w:rPr>
          <w:rFonts w:eastAsia="Times New Roman"/>
        </w:rPr>
        <w:t>ils</w:t>
      </w:r>
      <w:proofErr w:type="gramEnd"/>
      <w:r w:rsidRPr="00AF2781">
        <w:rPr>
          <w:rFonts w:eastAsia="Times New Roman"/>
        </w:rPr>
        <w:t xml:space="preserve"> traversent la scène</w:t>
      </w:r>
    </w:p>
    <w:p w14:paraId="11816B79" w14:textId="45B5AFDF" w:rsidR="006D797F" w:rsidRPr="00AF2781" w:rsidRDefault="00000000" w:rsidP="00156F0A">
      <w:pPr>
        <w:rPr>
          <w:rFonts w:eastAsia="Times New Roman"/>
        </w:rPr>
      </w:pPr>
      <w:r w:rsidRPr="00AF2781">
        <w:rPr>
          <w:rFonts w:eastAsia="Times New Roman"/>
        </w:rPr>
        <w:t>Savez-vous ce que parler veut dire</w:t>
      </w:r>
      <w:r w:rsidR="00123D9A">
        <w:t> </w:t>
      </w:r>
      <w:r w:rsidRPr="00AF2781">
        <w:rPr>
          <w:rFonts w:eastAsia="Times New Roman"/>
        </w:rPr>
        <w:t>?</w:t>
      </w:r>
    </w:p>
    <w:p w14:paraId="2D04A9DF" w14:textId="4ADD219D" w:rsidR="006D797F" w:rsidRPr="00AF2781" w:rsidRDefault="00000000" w:rsidP="002F5DBD">
      <w:pPr>
        <w:pStyle w:val="Titre1"/>
      </w:pPr>
      <w:r w:rsidRPr="00AF2781">
        <w:t>Courir + i</w:t>
      </w:r>
    </w:p>
    <w:p w14:paraId="26F58A3C" w14:textId="13033F56" w:rsidR="006D797F" w:rsidRPr="00AF2781" w:rsidRDefault="00000000" w:rsidP="00156F0A">
      <w:pPr>
        <w:rPr>
          <w:rFonts w:eastAsia="Times New Roman"/>
        </w:rPr>
      </w:pPr>
      <w:r w:rsidRPr="00AF2781">
        <w:rPr>
          <w:rFonts w:eastAsia="Times New Roman"/>
        </w:rPr>
        <w:lastRenderedPageBreak/>
        <w:t xml:space="preserve">S'il est encore possible de goûter, il est strictement interdit de digérer. Parce que courir le ventre plein est souvent la cause d'un point de </w:t>
      </w:r>
      <w:proofErr w:type="spellStart"/>
      <w:r w:rsidRPr="00AF2781">
        <w:rPr>
          <w:rFonts w:eastAsia="Times New Roman"/>
        </w:rPr>
        <w:t>coté</w:t>
      </w:r>
      <w:proofErr w:type="spellEnd"/>
      <w:r w:rsidR="00851089">
        <w:t> </w:t>
      </w:r>
      <w:r w:rsidRPr="00AF2781">
        <w:rPr>
          <w:rFonts w:eastAsia="Times New Roman"/>
        </w:rPr>
        <w:t>: d'un pet coincé -</w:t>
      </w:r>
    </w:p>
    <w:p w14:paraId="34C4D872" w14:textId="77777777" w:rsidR="006D797F" w:rsidRPr="00AF2781" w:rsidRDefault="006D797F" w:rsidP="00156F0A">
      <w:pPr>
        <w:rPr>
          <w:rFonts w:eastAsia="Times New Roman"/>
        </w:rPr>
      </w:pPr>
    </w:p>
    <w:p w14:paraId="7EB04D2D" w14:textId="0ED6B411" w:rsidR="006D797F" w:rsidRPr="00AF2781" w:rsidRDefault="00000000" w:rsidP="00156F0A">
      <w:pPr>
        <w:rPr>
          <w:rFonts w:eastAsia="Times New Roman"/>
        </w:rPr>
      </w:pPr>
      <w:r w:rsidRPr="00AF2781">
        <w:rPr>
          <w:rFonts w:eastAsia="Times New Roman"/>
        </w:rPr>
        <w:t>Grave question chez les exégètes olympiens</w:t>
      </w:r>
      <w:r w:rsidR="00851089">
        <w:t xml:space="preserve"> </w:t>
      </w:r>
      <w:r w:rsidRPr="00AF2781">
        <w:rPr>
          <w:rFonts w:eastAsia="Times New Roman"/>
        </w:rPr>
        <w:t>: la course à pied a-t-elle une fonction érotique alors même que bien des coureurs prennent leur pied en prenant leurs jambes à leur cou</w:t>
      </w:r>
      <w:r w:rsidR="00851089">
        <w:t> </w:t>
      </w:r>
      <w:r w:rsidRPr="00AF2781">
        <w:rPr>
          <w:rFonts w:eastAsia="Times New Roman"/>
        </w:rPr>
        <w:t>?</w:t>
      </w:r>
    </w:p>
    <w:p w14:paraId="4C8DA74A" w14:textId="24EF5239" w:rsidR="006D797F" w:rsidRPr="00AF2781" w:rsidRDefault="00000000" w:rsidP="002F5DBD">
      <w:pPr>
        <w:pStyle w:val="Titre1"/>
      </w:pPr>
      <w:r w:rsidRPr="00AF2781">
        <w:t>Poème à l'arrêt de l'autobus</w:t>
      </w:r>
    </w:p>
    <w:p w14:paraId="7157AA1B" w14:textId="77777777" w:rsidR="006D797F" w:rsidRPr="00AF2781" w:rsidRDefault="00000000" w:rsidP="00156F0A">
      <w:pPr>
        <w:rPr>
          <w:rFonts w:eastAsia="Times New Roman"/>
        </w:rPr>
      </w:pPr>
      <w:r w:rsidRPr="00AF2781">
        <w:rPr>
          <w:rFonts w:eastAsia="Times New Roman"/>
        </w:rPr>
        <w:t>Dans les rues, j'ai vu, j'ai lu,</w:t>
      </w:r>
    </w:p>
    <w:p w14:paraId="4B25C10C" w14:textId="77777777" w:rsidR="006D797F" w:rsidRPr="00AF2781" w:rsidRDefault="00000000" w:rsidP="00156F0A">
      <w:pPr>
        <w:rPr>
          <w:rFonts w:eastAsia="Times New Roman"/>
        </w:rPr>
      </w:pPr>
      <w:r w:rsidRPr="00AF2781">
        <w:rPr>
          <w:rFonts w:eastAsia="Times New Roman"/>
        </w:rPr>
        <w:t>Quelque chose de Prévert</w:t>
      </w:r>
    </w:p>
    <w:p w14:paraId="026BD14A" w14:textId="77777777" w:rsidR="006D797F" w:rsidRPr="00AF2781" w:rsidRDefault="00000000" w:rsidP="00156F0A">
      <w:pPr>
        <w:rPr>
          <w:rFonts w:eastAsia="Times New Roman"/>
        </w:rPr>
      </w:pPr>
      <w:r w:rsidRPr="00AF2781">
        <w:rPr>
          <w:rFonts w:eastAsia="Times New Roman"/>
        </w:rPr>
        <w:t>Quelque chose d'</w:t>
      </w:r>
      <w:proofErr w:type="spellStart"/>
      <w:r w:rsidRPr="00AF2781">
        <w:rPr>
          <w:rFonts w:eastAsia="Times New Roman"/>
        </w:rPr>
        <w:t>Appolinaire</w:t>
      </w:r>
      <w:proofErr w:type="spellEnd"/>
      <w:r w:rsidRPr="00AF2781">
        <w:rPr>
          <w:rFonts w:eastAsia="Times New Roman"/>
        </w:rPr>
        <w:t>.</w:t>
      </w:r>
    </w:p>
    <w:p w14:paraId="7D48B4E2" w14:textId="77777777" w:rsidR="006D797F" w:rsidRPr="00AF2781" w:rsidRDefault="00000000" w:rsidP="00156F0A">
      <w:pPr>
        <w:rPr>
          <w:rFonts w:eastAsia="Times New Roman"/>
        </w:rPr>
      </w:pPr>
      <w:r w:rsidRPr="00AF2781">
        <w:rPr>
          <w:rFonts w:eastAsia="Times New Roman"/>
        </w:rPr>
        <w:t>Mais c'est uniquement parce que j'avais bonne vue (j'étais en voiture)</w:t>
      </w:r>
    </w:p>
    <w:p w14:paraId="69503A5D" w14:textId="5DC6A2FA" w:rsidR="006D797F" w:rsidRPr="00AF2781" w:rsidRDefault="00000000" w:rsidP="00156F0A">
      <w:pPr>
        <w:rPr>
          <w:rFonts w:eastAsia="Times New Roman"/>
        </w:rPr>
      </w:pPr>
      <w:r w:rsidRPr="00AF2781">
        <w:rPr>
          <w:rFonts w:eastAsia="Times New Roman"/>
        </w:rPr>
        <w:t xml:space="preserve">Alors.... </w:t>
      </w:r>
      <w:proofErr w:type="gramStart"/>
      <w:r w:rsidRPr="00AF2781">
        <w:rPr>
          <w:rFonts w:eastAsia="Times New Roman"/>
        </w:rPr>
        <w:t>de</w:t>
      </w:r>
      <w:proofErr w:type="gramEnd"/>
      <w:r w:rsidRPr="00AF2781">
        <w:rPr>
          <w:rFonts w:eastAsia="Times New Roman"/>
        </w:rPr>
        <w:t xml:space="preserve"> là à se dire</w:t>
      </w:r>
      <w:r w:rsidR="00851089">
        <w:t> </w:t>
      </w:r>
      <w:r w:rsidRPr="00AF2781">
        <w:rPr>
          <w:rFonts w:eastAsia="Times New Roman"/>
        </w:rPr>
        <w:t>:</w:t>
      </w:r>
    </w:p>
    <w:p w14:paraId="45DBE0B8" w14:textId="77777777" w:rsidR="006D797F" w:rsidRPr="00AF2781" w:rsidRDefault="00000000" w:rsidP="00156F0A">
      <w:pPr>
        <w:rPr>
          <w:rFonts w:eastAsia="Times New Roman"/>
        </w:rPr>
      </w:pPr>
      <w:r w:rsidRPr="00AF2781">
        <w:rPr>
          <w:rFonts w:eastAsia="Times New Roman"/>
        </w:rPr>
        <w:t>Prenons l'autobus</w:t>
      </w:r>
    </w:p>
    <w:p w14:paraId="1F48D201" w14:textId="77777777" w:rsidR="006D797F" w:rsidRPr="00AF2781" w:rsidRDefault="00000000" w:rsidP="00156F0A">
      <w:pPr>
        <w:rPr>
          <w:rFonts w:eastAsia="Times New Roman"/>
        </w:rPr>
      </w:pPr>
      <w:r w:rsidRPr="00AF2781">
        <w:rPr>
          <w:rFonts w:eastAsia="Times New Roman"/>
        </w:rPr>
        <w:t>Et collons des poèmes sur l'abribus</w:t>
      </w:r>
    </w:p>
    <w:p w14:paraId="47AD3E10" w14:textId="77777777" w:rsidR="006D797F" w:rsidRPr="00AF2781" w:rsidRDefault="00000000" w:rsidP="00156F0A">
      <w:pPr>
        <w:rPr>
          <w:rFonts w:eastAsia="Times New Roman"/>
        </w:rPr>
      </w:pPr>
      <w:r w:rsidRPr="00AF2781">
        <w:rPr>
          <w:rFonts w:eastAsia="Times New Roman"/>
        </w:rPr>
        <w:t>A force d'attendre l'autobus</w:t>
      </w:r>
    </w:p>
    <w:p w14:paraId="5C32D383" w14:textId="77777777" w:rsidR="006D797F" w:rsidRPr="00AF2781" w:rsidRDefault="00000000" w:rsidP="00156F0A">
      <w:pPr>
        <w:rPr>
          <w:rFonts w:eastAsia="Times New Roman"/>
        </w:rPr>
      </w:pPr>
      <w:r w:rsidRPr="00AF2781">
        <w:rPr>
          <w:rFonts w:eastAsia="Times New Roman"/>
        </w:rPr>
        <w:t>Dans l'abribus</w:t>
      </w:r>
    </w:p>
    <w:p w14:paraId="24E9316B" w14:textId="77777777" w:rsidR="006D797F" w:rsidRPr="00AF2781" w:rsidRDefault="00000000" w:rsidP="00156F0A">
      <w:pPr>
        <w:rPr>
          <w:rFonts w:eastAsia="Times New Roman"/>
        </w:rPr>
      </w:pPr>
      <w:r w:rsidRPr="00AF2781">
        <w:rPr>
          <w:rFonts w:eastAsia="Times New Roman"/>
        </w:rPr>
        <w:t>On en saura des poèmes</w:t>
      </w:r>
    </w:p>
    <w:p w14:paraId="21198DC5" w14:textId="77777777" w:rsidR="006D797F" w:rsidRPr="00AF2781" w:rsidRDefault="00000000" w:rsidP="00156F0A">
      <w:pPr>
        <w:rPr>
          <w:rFonts w:eastAsia="Times New Roman"/>
        </w:rPr>
      </w:pPr>
      <w:r w:rsidRPr="00AF2781">
        <w:rPr>
          <w:rFonts w:eastAsia="Times New Roman"/>
        </w:rPr>
        <w:t>On récitera ceux d'antan</w:t>
      </w:r>
    </w:p>
    <w:p w14:paraId="6C60855F" w14:textId="77777777" w:rsidR="006D797F" w:rsidRPr="00AF2781" w:rsidRDefault="00000000" w:rsidP="00156F0A">
      <w:pPr>
        <w:rPr>
          <w:rFonts w:eastAsia="Times New Roman"/>
        </w:rPr>
      </w:pPr>
      <w:r w:rsidRPr="00AF2781">
        <w:rPr>
          <w:rFonts w:eastAsia="Times New Roman"/>
        </w:rPr>
        <w:t>A ceux qui bientôt prendront l'autobus</w:t>
      </w:r>
    </w:p>
    <w:p w14:paraId="4DE9804D" w14:textId="77777777" w:rsidR="006D797F" w:rsidRPr="00AF2781" w:rsidRDefault="00000000" w:rsidP="00156F0A">
      <w:pPr>
        <w:rPr>
          <w:rFonts w:eastAsia="Times New Roman"/>
        </w:rPr>
      </w:pPr>
      <w:r w:rsidRPr="00AF2781">
        <w:rPr>
          <w:rFonts w:eastAsia="Times New Roman"/>
        </w:rPr>
        <w:t>Simplement pour avoir le temps</w:t>
      </w:r>
    </w:p>
    <w:p w14:paraId="11EBEE4E" w14:textId="77777777" w:rsidR="006D797F" w:rsidRPr="00AF2781" w:rsidRDefault="00000000" w:rsidP="00156F0A">
      <w:pPr>
        <w:rPr>
          <w:rFonts w:eastAsia="Times New Roman"/>
        </w:rPr>
      </w:pPr>
      <w:r w:rsidRPr="00AF2781">
        <w:rPr>
          <w:rFonts w:eastAsia="Times New Roman"/>
        </w:rPr>
        <w:t>De tuer le temps</w:t>
      </w:r>
    </w:p>
    <w:p w14:paraId="2321E221" w14:textId="77777777" w:rsidR="006D797F" w:rsidRPr="00AF2781" w:rsidRDefault="00000000" w:rsidP="00156F0A">
      <w:pPr>
        <w:rPr>
          <w:rFonts w:eastAsia="Times New Roman"/>
        </w:rPr>
      </w:pPr>
      <w:r w:rsidRPr="00AF2781">
        <w:rPr>
          <w:rFonts w:eastAsia="Times New Roman"/>
        </w:rPr>
        <w:t>D'attendre l'autobus</w:t>
      </w:r>
    </w:p>
    <w:p w14:paraId="65ECE3E1" w14:textId="77777777" w:rsidR="006D797F" w:rsidRPr="00AF2781" w:rsidRDefault="00000000" w:rsidP="00156F0A">
      <w:pPr>
        <w:rPr>
          <w:rFonts w:eastAsia="Times New Roman"/>
        </w:rPr>
      </w:pPr>
      <w:r w:rsidRPr="00AF2781">
        <w:rPr>
          <w:rFonts w:eastAsia="Times New Roman"/>
        </w:rPr>
        <w:t xml:space="preserve">Et d'apprendre dans son </w:t>
      </w:r>
      <w:proofErr w:type="spellStart"/>
      <w:r w:rsidRPr="00AF2781">
        <w:rPr>
          <w:rFonts w:eastAsia="Times New Roman"/>
        </w:rPr>
        <w:t>coeur</w:t>
      </w:r>
      <w:proofErr w:type="spellEnd"/>
      <w:r w:rsidRPr="00AF2781">
        <w:rPr>
          <w:rFonts w:eastAsia="Times New Roman"/>
        </w:rPr>
        <w:t xml:space="preserve"> un poème.</w:t>
      </w:r>
    </w:p>
    <w:p w14:paraId="4BEF0B0D" w14:textId="77777777" w:rsidR="006D797F" w:rsidRPr="00AF2781" w:rsidRDefault="006D797F" w:rsidP="00156F0A">
      <w:pPr>
        <w:rPr>
          <w:rFonts w:eastAsia="Times New Roman"/>
        </w:rPr>
      </w:pPr>
    </w:p>
    <w:p w14:paraId="2C87C32C" w14:textId="77777777" w:rsidR="006D797F" w:rsidRPr="00AF2781" w:rsidRDefault="00000000" w:rsidP="00156F0A">
      <w:pPr>
        <w:rPr>
          <w:rFonts w:eastAsia="Times New Roman"/>
        </w:rPr>
      </w:pPr>
      <w:r w:rsidRPr="00AF2781">
        <w:rPr>
          <w:rFonts w:eastAsia="Times New Roman"/>
        </w:rPr>
        <w:t>Bientôt, tous les doux, tous les tendres, tous les poètes et puis les autres, laisseront leur voiture pour prendre le 128 - ou le 36 - et dire bonjour aux autres voyageurs en contant quatrains ou quatre deux.</w:t>
      </w:r>
    </w:p>
    <w:p w14:paraId="6F573377" w14:textId="77777777" w:rsidR="006D797F" w:rsidRPr="00AF2781" w:rsidRDefault="00000000" w:rsidP="00156F0A">
      <w:pPr>
        <w:rPr>
          <w:rFonts w:eastAsia="Times New Roman"/>
        </w:rPr>
      </w:pPr>
      <w:r w:rsidRPr="00AF2781">
        <w:rPr>
          <w:rFonts w:eastAsia="Times New Roman"/>
        </w:rPr>
        <w:t xml:space="preserve">Et alors, comme il n'y aura plus assez d'autobus, tellement les gens auront envie d'être poètes, au lieu de présenter son ticket, il faudra présenter son alexandrin, avec rime riche et césure à l'hémistiche si </w:t>
      </w:r>
      <w:r w:rsidRPr="00AF2781">
        <w:rPr>
          <w:rFonts w:eastAsia="Times New Roman"/>
        </w:rPr>
        <w:lastRenderedPageBreak/>
        <w:t xml:space="preserve">l'autobus est articulé. Pas du Racine bien sûr, tout le monde connait, mais du soi, qui sort du fond de son </w:t>
      </w:r>
      <w:proofErr w:type="spellStart"/>
      <w:r w:rsidRPr="00AF2781">
        <w:rPr>
          <w:rFonts w:eastAsia="Times New Roman"/>
        </w:rPr>
        <w:t>coeur</w:t>
      </w:r>
      <w:proofErr w:type="spellEnd"/>
      <w:r w:rsidRPr="00AF2781">
        <w:rPr>
          <w:rFonts w:eastAsia="Times New Roman"/>
        </w:rPr>
        <w:t>.</w:t>
      </w:r>
    </w:p>
    <w:p w14:paraId="7F5E5D2E" w14:textId="77777777" w:rsidR="006D797F" w:rsidRPr="00AF2781" w:rsidRDefault="00000000" w:rsidP="00156F0A">
      <w:pPr>
        <w:rPr>
          <w:rFonts w:eastAsia="Times New Roman"/>
        </w:rPr>
      </w:pPr>
      <w:r w:rsidRPr="00AF2781">
        <w:rPr>
          <w:rFonts w:eastAsia="Times New Roman"/>
        </w:rPr>
        <w:t>Et alors, au-delà des mots, c'est une danse que même les culs de jatte et les manchots chanteront dans l'autobus, comme tous les retours de colonies de vacances. Bien sûr, pour ne pas distraire le chauffeur, l'autobus sera arrêté. Tous les autobus, puisqu'il n'y aura plus qu'eux, seront arrêtés, seulement agités de soubresauts, en cadence.</w:t>
      </w:r>
    </w:p>
    <w:p w14:paraId="62299EC7" w14:textId="77777777" w:rsidR="006D797F" w:rsidRPr="00AF2781" w:rsidRDefault="006D797F" w:rsidP="00156F0A">
      <w:pPr>
        <w:rPr>
          <w:rFonts w:eastAsia="Times New Roman"/>
        </w:rPr>
      </w:pPr>
    </w:p>
    <w:p w14:paraId="71BD15E0" w14:textId="77777777" w:rsidR="006D797F" w:rsidRPr="00AF2781" w:rsidRDefault="00000000" w:rsidP="00156F0A">
      <w:pPr>
        <w:rPr>
          <w:rFonts w:eastAsia="Times New Roman"/>
        </w:rPr>
      </w:pPr>
      <w:r w:rsidRPr="00AF2781">
        <w:rPr>
          <w:rFonts w:eastAsia="Times New Roman"/>
        </w:rPr>
        <w:t>Arrêtons là la vie, qu'on verra plus tard</w:t>
      </w:r>
    </w:p>
    <w:p w14:paraId="7DFD2D8E" w14:textId="77777777" w:rsidR="006D797F" w:rsidRPr="00AF2781" w:rsidRDefault="00000000" w:rsidP="00156F0A">
      <w:pPr>
        <w:rPr>
          <w:rFonts w:eastAsia="Times New Roman"/>
        </w:rPr>
      </w:pPr>
      <w:r w:rsidRPr="00AF2781">
        <w:rPr>
          <w:rFonts w:eastAsia="Times New Roman"/>
        </w:rPr>
        <w:t xml:space="preserve">Si Dieu nous </w:t>
      </w:r>
      <w:proofErr w:type="spellStart"/>
      <w:r w:rsidRPr="00AF2781">
        <w:rPr>
          <w:rFonts w:eastAsia="Times New Roman"/>
        </w:rPr>
        <w:t>prète</w:t>
      </w:r>
      <w:proofErr w:type="spellEnd"/>
      <w:r w:rsidRPr="00AF2781">
        <w:rPr>
          <w:rFonts w:eastAsia="Times New Roman"/>
        </w:rPr>
        <w:t xml:space="preserve"> vie.</w:t>
      </w:r>
    </w:p>
    <w:p w14:paraId="74C99219" w14:textId="0465C753" w:rsidR="006D797F" w:rsidRPr="00AF2781" w:rsidRDefault="00000000" w:rsidP="002F5DBD">
      <w:pPr>
        <w:pStyle w:val="Titre1"/>
      </w:pPr>
      <w:r w:rsidRPr="00AF2781">
        <w:t>Ce n'est pas avec des coups que l'on arrêtera la violence</w:t>
      </w:r>
    </w:p>
    <w:p w14:paraId="73F6D07A" w14:textId="77777777" w:rsidR="006D797F" w:rsidRPr="00AF2781" w:rsidRDefault="00000000" w:rsidP="00156F0A">
      <w:pPr>
        <w:rPr>
          <w:rFonts w:eastAsia="Times New Roman"/>
        </w:rPr>
      </w:pPr>
      <w:r w:rsidRPr="00AF2781">
        <w:rPr>
          <w:rFonts w:eastAsia="Times New Roman"/>
        </w:rPr>
        <w:t>Mettre en prison - c'est donner un coup</w:t>
      </w:r>
    </w:p>
    <w:p w14:paraId="5EA8BAD9" w14:textId="77777777" w:rsidR="006D797F" w:rsidRPr="00AF2781" w:rsidRDefault="00000000" w:rsidP="00156F0A">
      <w:pPr>
        <w:rPr>
          <w:rFonts w:eastAsia="Times New Roman"/>
        </w:rPr>
      </w:pPr>
      <w:r w:rsidRPr="00AF2781">
        <w:rPr>
          <w:rFonts w:eastAsia="Times New Roman"/>
        </w:rPr>
        <w:t>Fabriquer des armes - pour soi ou pour les autres - c'est donner un coup</w:t>
      </w:r>
    </w:p>
    <w:p w14:paraId="0A1511A5" w14:textId="77777777" w:rsidR="006D797F" w:rsidRPr="00AF2781" w:rsidRDefault="00000000" w:rsidP="00156F0A">
      <w:pPr>
        <w:rPr>
          <w:rFonts w:eastAsia="Times New Roman"/>
        </w:rPr>
      </w:pPr>
      <w:r w:rsidRPr="00AF2781">
        <w:rPr>
          <w:rFonts w:eastAsia="Times New Roman"/>
        </w:rPr>
        <w:t>Priver de joie - c'est donner un coup</w:t>
      </w:r>
    </w:p>
    <w:p w14:paraId="65528F40" w14:textId="77777777" w:rsidR="006D797F" w:rsidRPr="00AF2781" w:rsidRDefault="006D797F" w:rsidP="00156F0A">
      <w:pPr>
        <w:rPr>
          <w:rFonts w:eastAsia="Times New Roman"/>
        </w:rPr>
      </w:pPr>
    </w:p>
    <w:p w14:paraId="2B4E7FD0" w14:textId="77777777" w:rsidR="006D797F" w:rsidRPr="00AF2781" w:rsidRDefault="00000000" w:rsidP="00156F0A">
      <w:pPr>
        <w:rPr>
          <w:rFonts w:eastAsia="Times New Roman"/>
        </w:rPr>
      </w:pPr>
      <w:r w:rsidRPr="00AF2781">
        <w:rPr>
          <w:rFonts w:eastAsia="Times New Roman"/>
        </w:rPr>
        <w:t>Ce n'est pas avec des coups</w:t>
      </w:r>
    </w:p>
    <w:p w14:paraId="7D8A282C" w14:textId="77777777" w:rsidR="006D797F" w:rsidRPr="00AF2781" w:rsidRDefault="00000000" w:rsidP="00156F0A">
      <w:pPr>
        <w:rPr>
          <w:rFonts w:eastAsia="Times New Roman"/>
        </w:rPr>
      </w:pPr>
      <w:proofErr w:type="gramStart"/>
      <w:r w:rsidRPr="00AF2781">
        <w:rPr>
          <w:rFonts w:eastAsia="Times New Roman"/>
        </w:rPr>
        <w:t>que</w:t>
      </w:r>
      <w:proofErr w:type="gramEnd"/>
      <w:r w:rsidRPr="00AF2781">
        <w:rPr>
          <w:rFonts w:eastAsia="Times New Roman"/>
        </w:rPr>
        <w:t xml:space="preserve"> l'on arrêtera la violence</w:t>
      </w:r>
    </w:p>
    <w:p w14:paraId="3834297B" w14:textId="77777777" w:rsidR="006D797F" w:rsidRPr="00AF2781" w:rsidRDefault="006D797F" w:rsidP="00156F0A">
      <w:pPr>
        <w:rPr>
          <w:rFonts w:eastAsia="Times New Roman"/>
        </w:rPr>
      </w:pPr>
    </w:p>
    <w:p w14:paraId="44281326" w14:textId="77777777" w:rsidR="006D797F" w:rsidRPr="00AF2781" w:rsidRDefault="00000000" w:rsidP="00156F0A">
      <w:pPr>
        <w:rPr>
          <w:rFonts w:eastAsia="Times New Roman"/>
        </w:rPr>
      </w:pPr>
      <w:r w:rsidRPr="00AF2781">
        <w:rPr>
          <w:rFonts w:eastAsia="Times New Roman"/>
        </w:rPr>
        <w:t>Mais plutôt...</w:t>
      </w:r>
    </w:p>
    <w:p w14:paraId="50736CE0" w14:textId="77777777" w:rsidR="006D797F" w:rsidRPr="00AF2781" w:rsidRDefault="00000000" w:rsidP="00156F0A">
      <w:pPr>
        <w:rPr>
          <w:rFonts w:eastAsia="Times New Roman"/>
        </w:rPr>
      </w:pPr>
      <w:r w:rsidRPr="00AF2781">
        <w:rPr>
          <w:rFonts w:eastAsia="Times New Roman"/>
        </w:rPr>
        <w:t>Rien</w:t>
      </w:r>
    </w:p>
    <w:p w14:paraId="77249F91" w14:textId="77777777" w:rsidR="006D797F" w:rsidRPr="00AF2781" w:rsidRDefault="00000000" w:rsidP="00156F0A">
      <w:pPr>
        <w:rPr>
          <w:rFonts w:eastAsia="Times New Roman"/>
        </w:rPr>
      </w:pPr>
      <w:r w:rsidRPr="00AF2781">
        <w:rPr>
          <w:rFonts w:eastAsia="Times New Roman"/>
        </w:rPr>
        <w:t>Je n'ai, moi pas plus qu'un autre,</w:t>
      </w:r>
    </w:p>
    <w:p w14:paraId="530A87D8" w14:textId="77777777" w:rsidR="006D797F" w:rsidRPr="00AF2781" w:rsidRDefault="00000000" w:rsidP="00156F0A">
      <w:pPr>
        <w:rPr>
          <w:rFonts w:eastAsia="Times New Roman"/>
        </w:rPr>
      </w:pPr>
      <w:proofErr w:type="gramStart"/>
      <w:r w:rsidRPr="00AF2781">
        <w:rPr>
          <w:rFonts w:eastAsia="Times New Roman"/>
        </w:rPr>
        <w:t>la</w:t>
      </w:r>
      <w:proofErr w:type="gramEnd"/>
      <w:r w:rsidRPr="00AF2781">
        <w:rPr>
          <w:rFonts w:eastAsia="Times New Roman"/>
        </w:rPr>
        <w:t xml:space="preserve"> recette du bonheur</w:t>
      </w:r>
    </w:p>
    <w:p w14:paraId="560A4135" w14:textId="77777777" w:rsidR="006D797F" w:rsidRPr="00AF2781" w:rsidRDefault="00000000" w:rsidP="00156F0A">
      <w:pPr>
        <w:rPr>
          <w:rFonts w:eastAsia="Times New Roman"/>
        </w:rPr>
      </w:pPr>
      <w:proofErr w:type="gramStart"/>
      <w:r w:rsidRPr="00AF2781">
        <w:rPr>
          <w:rFonts w:eastAsia="Times New Roman"/>
        </w:rPr>
        <w:t>la</w:t>
      </w:r>
      <w:proofErr w:type="gramEnd"/>
      <w:r w:rsidRPr="00AF2781">
        <w:rPr>
          <w:rFonts w:eastAsia="Times New Roman"/>
        </w:rPr>
        <w:t xml:space="preserve"> recette pour en faire des brouettes</w:t>
      </w:r>
    </w:p>
    <w:p w14:paraId="627482FE" w14:textId="77777777" w:rsidR="006D797F" w:rsidRPr="00AF2781" w:rsidRDefault="00000000" w:rsidP="00156F0A">
      <w:pPr>
        <w:rPr>
          <w:rFonts w:eastAsia="Times New Roman"/>
        </w:rPr>
      </w:pPr>
      <w:proofErr w:type="gramStart"/>
      <w:r w:rsidRPr="00AF2781">
        <w:rPr>
          <w:rFonts w:eastAsia="Times New Roman"/>
        </w:rPr>
        <w:t>que</w:t>
      </w:r>
      <w:proofErr w:type="gramEnd"/>
      <w:r w:rsidRPr="00AF2781">
        <w:rPr>
          <w:rFonts w:eastAsia="Times New Roman"/>
        </w:rPr>
        <w:t xml:space="preserve"> le grand apiculteur verserait</w:t>
      </w:r>
    </w:p>
    <w:p w14:paraId="2AD223F7" w14:textId="77777777" w:rsidR="006D797F" w:rsidRPr="00AF2781" w:rsidRDefault="00000000" w:rsidP="00156F0A">
      <w:pPr>
        <w:rPr>
          <w:rFonts w:eastAsia="Times New Roman"/>
        </w:rPr>
      </w:pPr>
      <w:proofErr w:type="gramStart"/>
      <w:r w:rsidRPr="00AF2781">
        <w:rPr>
          <w:rFonts w:eastAsia="Times New Roman"/>
        </w:rPr>
        <w:t>à</w:t>
      </w:r>
      <w:proofErr w:type="gramEnd"/>
      <w:r w:rsidRPr="00AF2781">
        <w:rPr>
          <w:rFonts w:eastAsia="Times New Roman"/>
        </w:rPr>
        <w:t xml:space="preserve"> la tonne sur l'univers en fleurs</w:t>
      </w:r>
    </w:p>
    <w:p w14:paraId="5ABA7E77" w14:textId="77777777" w:rsidR="006D797F" w:rsidRPr="00AF2781" w:rsidRDefault="00000000" w:rsidP="00156F0A">
      <w:pPr>
        <w:rPr>
          <w:rFonts w:eastAsia="Times New Roman"/>
        </w:rPr>
      </w:pPr>
      <w:proofErr w:type="gramStart"/>
      <w:r w:rsidRPr="00AF2781">
        <w:rPr>
          <w:rFonts w:eastAsia="Times New Roman"/>
        </w:rPr>
        <w:t>l'univers</w:t>
      </w:r>
      <w:proofErr w:type="gramEnd"/>
      <w:r w:rsidRPr="00AF2781">
        <w:rPr>
          <w:rFonts w:eastAsia="Times New Roman"/>
        </w:rPr>
        <w:t xml:space="preserve"> du printemps</w:t>
      </w:r>
    </w:p>
    <w:p w14:paraId="3F927CDD" w14:textId="77777777" w:rsidR="006D797F" w:rsidRPr="00AF2781" w:rsidRDefault="00000000" w:rsidP="00156F0A">
      <w:pPr>
        <w:rPr>
          <w:rFonts w:eastAsia="Times New Roman"/>
        </w:rPr>
      </w:pPr>
      <w:proofErr w:type="gramStart"/>
      <w:r w:rsidRPr="00AF2781">
        <w:rPr>
          <w:rFonts w:eastAsia="Times New Roman"/>
        </w:rPr>
        <w:t>des</w:t>
      </w:r>
      <w:proofErr w:type="gramEnd"/>
      <w:r w:rsidRPr="00AF2781">
        <w:rPr>
          <w:rFonts w:eastAsia="Times New Roman"/>
        </w:rPr>
        <w:t xml:space="preserve"> jeunes filles en jupes</w:t>
      </w:r>
    </w:p>
    <w:p w14:paraId="71CCF7C2" w14:textId="77777777" w:rsidR="006D797F" w:rsidRPr="00AF2781" w:rsidRDefault="00000000" w:rsidP="00156F0A">
      <w:pPr>
        <w:rPr>
          <w:rFonts w:eastAsia="Times New Roman"/>
        </w:rPr>
      </w:pPr>
      <w:proofErr w:type="gramStart"/>
      <w:r w:rsidRPr="00AF2781">
        <w:rPr>
          <w:rFonts w:eastAsia="Times New Roman"/>
        </w:rPr>
        <w:t>jambes</w:t>
      </w:r>
      <w:proofErr w:type="gramEnd"/>
      <w:r w:rsidRPr="00AF2781">
        <w:rPr>
          <w:rFonts w:eastAsia="Times New Roman"/>
        </w:rPr>
        <w:t xml:space="preserve"> blanches</w:t>
      </w:r>
    </w:p>
    <w:p w14:paraId="5F49C6A2" w14:textId="77777777" w:rsidR="006D797F" w:rsidRPr="00AF2781" w:rsidRDefault="00000000" w:rsidP="00156F0A">
      <w:pPr>
        <w:rPr>
          <w:rFonts w:eastAsia="Times New Roman"/>
        </w:rPr>
      </w:pPr>
      <w:r w:rsidRPr="00AF2781">
        <w:rPr>
          <w:rFonts w:eastAsia="Times New Roman"/>
        </w:rPr>
        <w:t>Roberts au vent</w:t>
      </w:r>
    </w:p>
    <w:p w14:paraId="2C562A1E" w14:textId="77777777" w:rsidR="006D797F" w:rsidRPr="00AF2781" w:rsidRDefault="00000000" w:rsidP="00156F0A">
      <w:pPr>
        <w:rPr>
          <w:rFonts w:eastAsia="Times New Roman"/>
        </w:rPr>
      </w:pPr>
      <w:proofErr w:type="gramStart"/>
      <w:r w:rsidRPr="00AF2781">
        <w:rPr>
          <w:rFonts w:eastAsia="Times New Roman"/>
        </w:rPr>
        <w:lastRenderedPageBreak/>
        <w:t>par</w:t>
      </w:r>
      <w:proofErr w:type="gramEnd"/>
      <w:r w:rsidRPr="00AF2781">
        <w:rPr>
          <w:rFonts w:eastAsia="Times New Roman"/>
        </w:rPr>
        <w:t xml:space="preserve"> devant</w:t>
      </w:r>
    </w:p>
    <w:p w14:paraId="009A7EA5" w14:textId="77777777" w:rsidR="006D797F" w:rsidRPr="00AF2781" w:rsidRDefault="00000000" w:rsidP="00156F0A">
      <w:pPr>
        <w:rPr>
          <w:rFonts w:eastAsia="Times New Roman"/>
        </w:rPr>
      </w:pPr>
      <w:r w:rsidRPr="00AF2781">
        <w:rPr>
          <w:rFonts w:eastAsia="Times New Roman"/>
        </w:rPr>
        <w:t>Sabots claquants</w:t>
      </w:r>
    </w:p>
    <w:p w14:paraId="41F926D4"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riants</w:t>
      </w:r>
    </w:p>
    <w:p w14:paraId="0E537746" w14:textId="77777777" w:rsidR="006D797F" w:rsidRPr="00AF2781" w:rsidRDefault="00000000" w:rsidP="00156F0A">
      <w:pPr>
        <w:rPr>
          <w:rFonts w:eastAsia="Times New Roman"/>
        </w:rPr>
      </w:pPr>
      <w:proofErr w:type="gramStart"/>
      <w:r w:rsidRPr="00AF2781">
        <w:rPr>
          <w:rFonts w:eastAsia="Times New Roman"/>
        </w:rPr>
        <w:t>par</w:t>
      </w:r>
      <w:proofErr w:type="gramEnd"/>
      <w:r w:rsidRPr="00AF2781">
        <w:rPr>
          <w:rFonts w:eastAsia="Times New Roman"/>
        </w:rPr>
        <w:t xml:space="preserve"> deux</w:t>
      </w:r>
    </w:p>
    <w:p w14:paraId="331378B8" w14:textId="77777777" w:rsidR="006D797F" w:rsidRPr="00AF2781" w:rsidRDefault="00000000" w:rsidP="00156F0A">
      <w:pPr>
        <w:rPr>
          <w:rFonts w:eastAsia="Times New Roman"/>
        </w:rPr>
      </w:pPr>
      <w:proofErr w:type="gramStart"/>
      <w:r w:rsidRPr="00AF2781">
        <w:rPr>
          <w:rFonts w:eastAsia="Times New Roman"/>
        </w:rPr>
        <w:t>par</w:t>
      </w:r>
      <w:proofErr w:type="gramEnd"/>
      <w:r w:rsidRPr="00AF2781">
        <w:rPr>
          <w:rFonts w:eastAsia="Times New Roman"/>
        </w:rPr>
        <w:t xml:space="preserve"> trois</w:t>
      </w:r>
    </w:p>
    <w:p w14:paraId="0D0AFED8" w14:textId="77777777" w:rsidR="006D797F" w:rsidRPr="00AF2781" w:rsidRDefault="006D797F" w:rsidP="00156F0A">
      <w:pPr>
        <w:rPr>
          <w:rFonts w:eastAsia="Times New Roman"/>
        </w:rPr>
      </w:pPr>
    </w:p>
    <w:p w14:paraId="79DF4955" w14:textId="77777777" w:rsidR="006D797F" w:rsidRPr="00AF2781" w:rsidRDefault="00000000" w:rsidP="00156F0A">
      <w:pPr>
        <w:rPr>
          <w:rFonts w:eastAsia="Times New Roman"/>
        </w:rPr>
      </w:pPr>
      <w:proofErr w:type="gramStart"/>
      <w:r w:rsidRPr="00AF2781">
        <w:rPr>
          <w:rFonts w:eastAsia="Times New Roman"/>
        </w:rPr>
        <w:t>Attrapez nous</w:t>
      </w:r>
      <w:proofErr w:type="gramEnd"/>
      <w:r w:rsidRPr="00AF2781">
        <w:rPr>
          <w:rFonts w:eastAsia="Times New Roman"/>
        </w:rPr>
        <w:t>, nous aimons courir</w:t>
      </w:r>
    </w:p>
    <w:p w14:paraId="060D29CF" w14:textId="0C2DF3A6" w:rsidR="006D797F" w:rsidRPr="00AF2781" w:rsidRDefault="00000000" w:rsidP="00156F0A">
      <w:pPr>
        <w:rPr>
          <w:rFonts w:eastAsia="Times New Roman"/>
        </w:rPr>
      </w:pPr>
      <w:r w:rsidRPr="00AF2781">
        <w:rPr>
          <w:rFonts w:eastAsia="Times New Roman"/>
        </w:rPr>
        <w:t>Courir, courir, et courir et dormir</w:t>
      </w:r>
    </w:p>
    <w:p w14:paraId="42099B47" w14:textId="4D08F22B" w:rsidR="006D797F" w:rsidRPr="00AF2781" w:rsidRDefault="00000000" w:rsidP="002F5DBD">
      <w:pPr>
        <w:pStyle w:val="Titre1"/>
      </w:pPr>
      <w:r w:rsidRPr="00AF2781">
        <w:t>Homme à la lunette - d</w:t>
      </w:r>
    </w:p>
    <w:p w14:paraId="0596CBA9" w14:textId="77777777" w:rsidR="006D797F" w:rsidRPr="00AF2781" w:rsidRDefault="00000000" w:rsidP="00156F0A">
      <w:pPr>
        <w:rPr>
          <w:rFonts w:eastAsia="Times New Roman"/>
        </w:rPr>
      </w:pPr>
      <w:proofErr w:type="gramStart"/>
      <w:r w:rsidRPr="00AF2781">
        <w:rPr>
          <w:rFonts w:eastAsia="Times New Roman"/>
        </w:rPr>
        <w:t>dessin</w:t>
      </w:r>
      <w:proofErr w:type="gramEnd"/>
      <w:r w:rsidRPr="00AF2781">
        <w:rPr>
          <w:rFonts w:eastAsia="Times New Roman"/>
        </w:rPr>
        <w:t xml:space="preserve"> à reprendre</w:t>
      </w:r>
    </w:p>
    <w:p w14:paraId="050FD635" w14:textId="658735AF" w:rsidR="006D797F" w:rsidRDefault="00000000" w:rsidP="002F5DBD">
      <w:pPr>
        <w:pStyle w:val="Titre1"/>
      </w:pPr>
      <w:r w:rsidRPr="00AF2781">
        <w:t xml:space="preserve">Empilage de têtes </w:t>
      </w:r>
      <w:r w:rsidR="0087003B">
        <w:t>–</w:t>
      </w:r>
      <w:r w:rsidRPr="00AF2781">
        <w:t xml:space="preserve"> d</w:t>
      </w:r>
    </w:p>
    <w:p w14:paraId="6045B52C" w14:textId="77777777" w:rsidR="0087003B" w:rsidRPr="00156F0A" w:rsidRDefault="0087003B" w:rsidP="00AF2781"/>
    <w:p w14:paraId="4B99717D" w14:textId="1B76D008" w:rsidR="006D797F" w:rsidRPr="00AF2781" w:rsidRDefault="00000000" w:rsidP="002F5DBD">
      <w:pPr>
        <w:pStyle w:val="Titre1"/>
      </w:pPr>
      <w:r w:rsidRPr="00AF2781">
        <w:t>Homme au piano - d</w:t>
      </w:r>
    </w:p>
    <w:p w14:paraId="58A3B821"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1BDB9D29" w14:textId="1C4AF103" w:rsidR="006D797F" w:rsidRDefault="00000000" w:rsidP="002F5DBD">
      <w:pPr>
        <w:pStyle w:val="Titre1"/>
      </w:pPr>
      <w:proofErr w:type="spellStart"/>
      <w:r w:rsidRPr="00851089">
        <w:t>Grafouillage</w:t>
      </w:r>
      <w:proofErr w:type="spellEnd"/>
      <w:r w:rsidRPr="00AF2781">
        <w:t xml:space="preserve"> homme femme </w:t>
      </w:r>
      <w:r w:rsidR="0087003B">
        <w:t>–</w:t>
      </w:r>
      <w:r w:rsidRPr="00AF2781">
        <w:t xml:space="preserve"> d</w:t>
      </w:r>
    </w:p>
    <w:p w14:paraId="3BCC30A4" w14:textId="77777777" w:rsidR="0087003B" w:rsidRPr="00156F0A" w:rsidRDefault="0087003B" w:rsidP="00AF2781"/>
    <w:p w14:paraId="5328F932" w14:textId="5B40A721" w:rsidR="006D797F" w:rsidRPr="00AF2781" w:rsidRDefault="00000000" w:rsidP="002F5DBD">
      <w:pPr>
        <w:pStyle w:val="Titre1"/>
      </w:pPr>
      <w:r w:rsidRPr="00AF2781">
        <w:t>L'oreille est le centre de la tête +i</w:t>
      </w:r>
    </w:p>
    <w:p w14:paraId="65ECE20E" w14:textId="77777777" w:rsidR="006D797F" w:rsidRPr="00AF2781" w:rsidRDefault="00000000" w:rsidP="00156F0A">
      <w:pPr>
        <w:rPr>
          <w:rFonts w:eastAsia="Times New Roman"/>
        </w:rPr>
      </w:pPr>
      <w:r w:rsidRPr="00AF2781">
        <w:rPr>
          <w:rFonts w:eastAsia="Times New Roman"/>
        </w:rPr>
        <w:t>L'oreille est le centre de la tête</w:t>
      </w:r>
    </w:p>
    <w:p w14:paraId="4BA92CB2" w14:textId="77777777" w:rsidR="006D797F" w:rsidRPr="00AF2781" w:rsidRDefault="00000000" w:rsidP="00156F0A">
      <w:pPr>
        <w:rPr>
          <w:rFonts w:eastAsia="Times New Roman"/>
        </w:rPr>
      </w:pPr>
      <w:r w:rsidRPr="00AF2781">
        <w:rPr>
          <w:rFonts w:eastAsia="Times New Roman"/>
        </w:rPr>
        <w:t xml:space="preserve">Vive les </w:t>
      </w:r>
      <w:proofErr w:type="gramStart"/>
      <w:r w:rsidRPr="00AF2781">
        <w:rPr>
          <w:rFonts w:eastAsia="Times New Roman"/>
        </w:rPr>
        <w:t>sourds!</w:t>
      </w:r>
      <w:proofErr w:type="gramEnd"/>
    </w:p>
    <w:p w14:paraId="34247AF0" w14:textId="77777777" w:rsidR="006D797F" w:rsidRPr="00AF2781" w:rsidRDefault="00000000" w:rsidP="00156F0A">
      <w:pPr>
        <w:rPr>
          <w:rFonts w:eastAsia="Times New Roman"/>
        </w:rPr>
      </w:pPr>
      <w:r w:rsidRPr="00AF2781">
        <w:rPr>
          <w:rFonts w:eastAsia="Times New Roman"/>
        </w:rPr>
        <w:t>Un nouveau monde leur appartient</w:t>
      </w:r>
    </w:p>
    <w:p w14:paraId="768D0D98" w14:textId="034EDB40" w:rsidR="006D797F" w:rsidRDefault="00000000" w:rsidP="002F5DBD">
      <w:pPr>
        <w:pStyle w:val="Titre1"/>
      </w:pPr>
      <w:r w:rsidRPr="00AF2781">
        <w:t xml:space="preserve">Main </w:t>
      </w:r>
      <w:r w:rsidRPr="00851089">
        <w:t>oreille</w:t>
      </w:r>
      <w:r w:rsidRPr="00AF2781">
        <w:t xml:space="preserve"> jambe </w:t>
      </w:r>
      <w:r w:rsidR="0087003B">
        <w:t>–</w:t>
      </w:r>
      <w:r w:rsidRPr="00AF2781">
        <w:t xml:space="preserve"> d</w:t>
      </w:r>
    </w:p>
    <w:p w14:paraId="4851A8E0" w14:textId="77777777" w:rsidR="0087003B" w:rsidRPr="00156F0A" w:rsidRDefault="0087003B" w:rsidP="00AF2781"/>
    <w:p w14:paraId="1C4F7A34" w14:textId="42266E79" w:rsidR="006D797F" w:rsidRDefault="00000000" w:rsidP="002F5DBD">
      <w:pPr>
        <w:pStyle w:val="Titre1"/>
      </w:pPr>
      <w:r w:rsidRPr="00AF2781">
        <w:t xml:space="preserve">Pot de fleur </w:t>
      </w:r>
      <w:r w:rsidR="0087003B">
        <w:t>–</w:t>
      </w:r>
      <w:r w:rsidRPr="00AF2781">
        <w:t xml:space="preserve"> d</w:t>
      </w:r>
    </w:p>
    <w:p w14:paraId="646AE262" w14:textId="77777777" w:rsidR="0087003B" w:rsidRPr="00156F0A" w:rsidRDefault="0087003B" w:rsidP="00AF2781"/>
    <w:p w14:paraId="300FEBA4" w14:textId="62707E5E" w:rsidR="006D797F" w:rsidRDefault="00000000" w:rsidP="002F5DBD">
      <w:pPr>
        <w:pStyle w:val="Titre1"/>
      </w:pPr>
      <w:proofErr w:type="gramStart"/>
      <w:r w:rsidRPr="00AF2781">
        <w:lastRenderedPageBreak/>
        <w:t>décor</w:t>
      </w:r>
      <w:proofErr w:type="gramEnd"/>
      <w:r w:rsidRPr="00AF2781">
        <w:t xml:space="preserve"> 1 </w:t>
      </w:r>
      <w:r w:rsidR="0087003B">
        <w:t>–</w:t>
      </w:r>
      <w:r w:rsidRPr="00AF2781">
        <w:t xml:space="preserve"> d</w:t>
      </w:r>
    </w:p>
    <w:p w14:paraId="732F8B54" w14:textId="77777777" w:rsidR="0087003B" w:rsidRPr="00156F0A" w:rsidRDefault="0087003B" w:rsidP="00AF2781"/>
    <w:p w14:paraId="6DCFC8BE" w14:textId="1A2C6729" w:rsidR="006D797F" w:rsidRDefault="00000000" w:rsidP="002F5DBD">
      <w:pPr>
        <w:pStyle w:val="Titre1"/>
      </w:pPr>
      <w:proofErr w:type="gramStart"/>
      <w:r w:rsidRPr="00AF2781">
        <w:t>décor</w:t>
      </w:r>
      <w:proofErr w:type="gramEnd"/>
      <w:r w:rsidRPr="00AF2781">
        <w:t xml:space="preserve"> 2 </w:t>
      </w:r>
      <w:r w:rsidR="0087003B">
        <w:t>–</w:t>
      </w:r>
      <w:r w:rsidRPr="00AF2781">
        <w:t xml:space="preserve"> d</w:t>
      </w:r>
    </w:p>
    <w:p w14:paraId="6C22A51B" w14:textId="77777777" w:rsidR="0087003B" w:rsidRPr="00156F0A" w:rsidRDefault="0087003B" w:rsidP="00AF2781"/>
    <w:p w14:paraId="57551CE1" w14:textId="6B756432" w:rsidR="006D797F" w:rsidRDefault="00000000" w:rsidP="002F5DBD">
      <w:pPr>
        <w:pStyle w:val="Titre1"/>
      </w:pPr>
      <w:proofErr w:type="gramStart"/>
      <w:r w:rsidRPr="00AF2781">
        <w:t>têtes</w:t>
      </w:r>
      <w:proofErr w:type="gramEnd"/>
      <w:r w:rsidRPr="00AF2781">
        <w:t xml:space="preserve"> homme/femme </w:t>
      </w:r>
      <w:r w:rsidR="0087003B">
        <w:t>–</w:t>
      </w:r>
      <w:r w:rsidRPr="00AF2781">
        <w:t xml:space="preserve"> d</w:t>
      </w:r>
    </w:p>
    <w:p w14:paraId="0D7D47E2" w14:textId="77777777" w:rsidR="0087003B" w:rsidRDefault="0087003B" w:rsidP="00AF2781"/>
    <w:p w14:paraId="7741C751" w14:textId="00E287B8" w:rsidR="006D797F" w:rsidRDefault="00000000" w:rsidP="002F5DBD">
      <w:pPr>
        <w:pStyle w:val="Titre1"/>
      </w:pPr>
      <w:proofErr w:type="gramStart"/>
      <w:r w:rsidRPr="00AF2781">
        <w:t>oiseau</w:t>
      </w:r>
      <w:proofErr w:type="gramEnd"/>
      <w:r w:rsidRPr="00AF2781">
        <w:t xml:space="preserve"> / </w:t>
      </w:r>
      <w:proofErr w:type="spellStart"/>
      <w:r w:rsidRPr="00AF2781">
        <w:t>chateau</w:t>
      </w:r>
      <w:proofErr w:type="spellEnd"/>
      <w:r w:rsidRPr="00AF2781">
        <w:t xml:space="preserve"> d'eau </w:t>
      </w:r>
      <w:r w:rsidR="0087003B">
        <w:t>–</w:t>
      </w:r>
      <w:r w:rsidRPr="00AF2781">
        <w:t xml:space="preserve"> d</w:t>
      </w:r>
    </w:p>
    <w:p w14:paraId="6C7F7734" w14:textId="77777777" w:rsidR="0087003B" w:rsidRPr="00156F0A" w:rsidRDefault="0087003B" w:rsidP="00AF2781"/>
    <w:p w14:paraId="318857A0" w14:textId="031A5E08" w:rsidR="006D797F" w:rsidRDefault="00000000" w:rsidP="002F5DBD">
      <w:pPr>
        <w:pStyle w:val="Titre1"/>
      </w:pPr>
      <w:proofErr w:type="gramStart"/>
      <w:r w:rsidRPr="00AF2781">
        <w:t>aigle</w:t>
      </w:r>
      <w:proofErr w:type="gramEnd"/>
      <w:r w:rsidRPr="00AF2781">
        <w:t xml:space="preserve"> </w:t>
      </w:r>
      <w:r w:rsidR="0087003B">
        <w:t>–</w:t>
      </w:r>
      <w:r w:rsidRPr="00AF2781">
        <w:t xml:space="preserve"> d</w:t>
      </w:r>
    </w:p>
    <w:p w14:paraId="6D3D85DB" w14:textId="77777777" w:rsidR="0087003B" w:rsidRPr="00156F0A" w:rsidRDefault="0087003B" w:rsidP="00AF2781"/>
    <w:p w14:paraId="56966FDD" w14:textId="4B0EFD76" w:rsidR="006D797F" w:rsidRDefault="00000000" w:rsidP="002F5DBD">
      <w:pPr>
        <w:pStyle w:val="Titre1"/>
      </w:pPr>
      <w:r w:rsidRPr="00AF2781">
        <w:t xml:space="preserve">2 3 4 5 6 </w:t>
      </w:r>
      <w:r w:rsidR="0087003B">
        <w:t>–</w:t>
      </w:r>
      <w:r w:rsidRPr="00AF2781">
        <w:t xml:space="preserve"> d</w:t>
      </w:r>
    </w:p>
    <w:p w14:paraId="2944236E" w14:textId="77777777" w:rsidR="0087003B" w:rsidRPr="00AF2781" w:rsidRDefault="0087003B" w:rsidP="00AF2781">
      <w:pPr>
        <w:rPr>
          <w:rFonts w:ascii="Baskerville" w:eastAsia="Times New Roman" w:hAnsi="Baskerville"/>
          <w:bCs/>
          <w:color w:val="000000" w:themeColor="text1"/>
          <w:spacing w:val="40"/>
          <w:sz w:val="28"/>
          <w:szCs w:val="24"/>
          <w:u w:val="single"/>
        </w:rPr>
      </w:pPr>
    </w:p>
    <w:p w14:paraId="644E49D9" w14:textId="401A772F" w:rsidR="006D797F" w:rsidRPr="00AF2781" w:rsidRDefault="00000000" w:rsidP="002F5DBD">
      <w:pPr>
        <w:pStyle w:val="Titre1"/>
      </w:pPr>
      <w:r w:rsidRPr="00AF2781">
        <w:t>C'est peut-être un ange - i</w:t>
      </w:r>
    </w:p>
    <w:p w14:paraId="2A73FE7F" w14:textId="77777777" w:rsidR="006D797F" w:rsidRPr="00AF2781" w:rsidRDefault="00000000" w:rsidP="00156F0A">
      <w:pPr>
        <w:rPr>
          <w:rFonts w:eastAsia="Times New Roman"/>
        </w:rPr>
      </w:pPr>
      <w:r w:rsidRPr="00AF2781">
        <w:rPr>
          <w:rFonts w:eastAsia="Times New Roman"/>
        </w:rPr>
        <w:t>C'est peut-être un ange</w:t>
      </w:r>
    </w:p>
    <w:p w14:paraId="3EF720DC" w14:textId="77777777" w:rsidR="006D797F" w:rsidRPr="00AF2781" w:rsidRDefault="00000000" w:rsidP="00156F0A">
      <w:pPr>
        <w:rPr>
          <w:rFonts w:eastAsia="Times New Roman"/>
        </w:rPr>
      </w:pPr>
      <w:r w:rsidRPr="00AF2781">
        <w:rPr>
          <w:rFonts w:eastAsia="Times New Roman"/>
        </w:rPr>
        <w:t>Qui est passé par là et</w:t>
      </w:r>
    </w:p>
    <w:p w14:paraId="29B45FC8" w14:textId="77777777" w:rsidR="006D797F" w:rsidRPr="00AF2781" w:rsidRDefault="00000000" w:rsidP="00156F0A">
      <w:pPr>
        <w:rPr>
          <w:rFonts w:eastAsia="Times New Roman"/>
        </w:rPr>
      </w:pPr>
      <w:proofErr w:type="gramStart"/>
      <w:r w:rsidRPr="00AF2781">
        <w:rPr>
          <w:rFonts w:eastAsia="Times New Roman"/>
        </w:rPr>
        <w:t>m'a</w:t>
      </w:r>
      <w:proofErr w:type="gramEnd"/>
      <w:r w:rsidRPr="00AF2781">
        <w:rPr>
          <w:rFonts w:eastAsia="Times New Roman"/>
        </w:rPr>
        <w:t xml:space="preserve"> poussé dans le précipice</w:t>
      </w:r>
    </w:p>
    <w:p w14:paraId="07CB368E" w14:textId="77777777" w:rsidR="006D797F" w:rsidRPr="00AF2781" w:rsidRDefault="00000000" w:rsidP="00156F0A">
      <w:pPr>
        <w:rPr>
          <w:rFonts w:eastAsia="Times New Roman"/>
        </w:rPr>
      </w:pPr>
      <w:proofErr w:type="gramStart"/>
      <w:r w:rsidRPr="00AF2781">
        <w:rPr>
          <w:rFonts w:eastAsia="Times New Roman"/>
        </w:rPr>
        <w:t>pour</w:t>
      </w:r>
      <w:proofErr w:type="gramEnd"/>
      <w:r w:rsidRPr="00AF2781">
        <w:rPr>
          <w:rFonts w:eastAsia="Times New Roman"/>
        </w:rPr>
        <w:t xml:space="preserve"> savoir si moi aussi </w:t>
      </w:r>
    </w:p>
    <w:p w14:paraId="19F89039" w14:textId="77777777" w:rsidR="006D797F" w:rsidRPr="00AF2781" w:rsidRDefault="00000000" w:rsidP="00156F0A">
      <w:pPr>
        <w:rPr>
          <w:rFonts w:eastAsia="Times New Roman"/>
        </w:rPr>
      </w:pPr>
      <w:proofErr w:type="gramStart"/>
      <w:r w:rsidRPr="00AF2781">
        <w:rPr>
          <w:rFonts w:eastAsia="Times New Roman"/>
        </w:rPr>
        <w:t>je</w:t>
      </w:r>
      <w:proofErr w:type="gramEnd"/>
      <w:r w:rsidRPr="00AF2781">
        <w:rPr>
          <w:rFonts w:eastAsia="Times New Roman"/>
        </w:rPr>
        <w:t xml:space="preserve"> volais - Si j'étais un ange</w:t>
      </w:r>
    </w:p>
    <w:p w14:paraId="6FC19BBE" w14:textId="77777777" w:rsidR="006D797F" w:rsidRPr="00AF2781" w:rsidRDefault="00000000" w:rsidP="00156F0A">
      <w:pPr>
        <w:rPr>
          <w:rFonts w:eastAsia="Times New Roman"/>
        </w:rPr>
      </w:pPr>
      <w:proofErr w:type="gramStart"/>
      <w:r w:rsidRPr="00AF2781">
        <w:rPr>
          <w:rFonts w:eastAsia="Times New Roman"/>
        </w:rPr>
        <w:t>peut</w:t>
      </w:r>
      <w:proofErr w:type="gramEnd"/>
      <w:r w:rsidRPr="00AF2781">
        <w:rPr>
          <w:rFonts w:eastAsia="Times New Roman"/>
        </w:rPr>
        <w:t>-être -</w:t>
      </w:r>
    </w:p>
    <w:p w14:paraId="7180BB56" w14:textId="77777777" w:rsidR="006D797F" w:rsidRPr="00AF2781" w:rsidRDefault="00000000" w:rsidP="00156F0A">
      <w:pPr>
        <w:rPr>
          <w:rFonts w:eastAsia="Times New Roman"/>
        </w:rPr>
      </w:pPr>
      <w:r w:rsidRPr="00AF2781">
        <w:rPr>
          <w:rFonts w:eastAsia="Times New Roman"/>
        </w:rPr>
        <w:t>Et cela est très court</w:t>
      </w:r>
    </w:p>
    <w:p w14:paraId="729FC10F" w14:textId="77777777" w:rsidR="006D797F" w:rsidRPr="00AF2781" w:rsidRDefault="00000000" w:rsidP="00156F0A">
      <w:pPr>
        <w:rPr>
          <w:rFonts w:eastAsia="Times New Roman"/>
        </w:rPr>
      </w:pPr>
      <w:proofErr w:type="gramStart"/>
      <w:r w:rsidRPr="00AF2781">
        <w:rPr>
          <w:rFonts w:eastAsia="Times New Roman"/>
        </w:rPr>
        <w:t>cette</w:t>
      </w:r>
      <w:proofErr w:type="gramEnd"/>
      <w:r w:rsidRPr="00AF2781">
        <w:rPr>
          <w:rFonts w:eastAsia="Times New Roman"/>
        </w:rPr>
        <w:t xml:space="preserve"> dizaine de secondes</w:t>
      </w:r>
    </w:p>
    <w:p w14:paraId="75BE4F29" w14:textId="77777777" w:rsidR="006D797F" w:rsidRPr="00AF2781" w:rsidRDefault="00000000" w:rsidP="00156F0A">
      <w:pPr>
        <w:rPr>
          <w:rFonts w:eastAsia="Times New Roman"/>
        </w:rPr>
      </w:pPr>
      <w:proofErr w:type="gramStart"/>
      <w:r w:rsidRPr="00AF2781">
        <w:rPr>
          <w:rFonts w:eastAsia="Times New Roman"/>
        </w:rPr>
        <w:t>pour</w:t>
      </w:r>
      <w:proofErr w:type="gramEnd"/>
      <w:r w:rsidRPr="00AF2781">
        <w:rPr>
          <w:rFonts w:eastAsia="Times New Roman"/>
        </w:rPr>
        <w:t xml:space="preserve"> devenir vraiment un ange</w:t>
      </w:r>
    </w:p>
    <w:p w14:paraId="20EFDBB2" w14:textId="77777777" w:rsidR="006D797F" w:rsidRPr="00AF2781" w:rsidRDefault="00000000" w:rsidP="00156F0A">
      <w:pPr>
        <w:rPr>
          <w:rFonts w:eastAsia="Times New Roman"/>
        </w:rPr>
      </w:pPr>
      <w:proofErr w:type="gramStart"/>
      <w:r w:rsidRPr="00AF2781">
        <w:rPr>
          <w:rFonts w:eastAsia="Times New Roman"/>
        </w:rPr>
        <w:t>avant</w:t>
      </w:r>
      <w:proofErr w:type="gramEnd"/>
      <w:r w:rsidRPr="00AF2781">
        <w:rPr>
          <w:rFonts w:eastAsia="Times New Roman"/>
        </w:rPr>
        <w:t xml:space="preserve"> de s'écraser</w:t>
      </w:r>
    </w:p>
    <w:p w14:paraId="2CCC029F" w14:textId="77777777" w:rsidR="006D797F" w:rsidRPr="00AF2781" w:rsidRDefault="00000000" w:rsidP="00156F0A">
      <w:pPr>
        <w:rPr>
          <w:rFonts w:eastAsia="Times New Roman"/>
        </w:rPr>
      </w:pPr>
      <w:proofErr w:type="gramStart"/>
      <w:r w:rsidRPr="00AF2781">
        <w:rPr>
          <w:rFonts w:eastAsia="Times New Roman"/>
        </w:rPr>
        <w:t>ou</w:t>
      </w:r>
      <w:proofErr w:type="gramEnd"/>
      <w:r w:rsidRPr="00AF2781">
        <w:rPr>
          <w:rFonts w:eastAsia="Times New Roman"/>
        </w:rPr>
        <w:t xml:space="preserve"> pour se faire pousser</w:t>
      </w:r>
    </w:p>
    <w:p w14:paraId="298D6820" w14:textId="77777777" w:rsidR="006D797F" w:rsidRPr="00AF2781" w:rsidRDefault="00000000" w:rsidP="00156F0A">
      <w:pPr>
        <w:rPr>
          <w:rFonts w:eastAsia="Times New Roman"/>
        </w:rPr>
      </w:pPr>
      <w:proofErr w:type="gramStart"/>
      <w:r w:rsidRPr="00AF2781">
        <w:rPr>
          <w:rFonts w:eastAsia="Times New Roman"/>
        </w:rPr>
        <w:lastRenderedPageBreak/>
        <w:t>des</w:t>
      </w:r>
      <w:proofErr w:type="gramEnd"/>
      <w:r w:rsidRPr="00AF2781">
        <w:rPr>
          <w:rFonts w:eastAsia="Times New Roman"/>
        </w:rPr>
        <w:t xml:space="preserve"> ailes, au cas où on ne </w:t>
      </w:r>
    </w:p>
    <w:p w14:paraId="30E06FB7" w14:textId="77777777" w:rsidR="006D797F" w:rsidRPr="00AF2781" w:rsidRDefault="00000000" w:rsidP="00156F0A">
      <w:pPr>
        <w:rPr>
          <w:rFonts w:eastAsia="Times New Roman"/>
        </w:rPr>
      </w:pPr>
      <w:proofErr w:type="gramStart"/>
      <w:r w:rsidRPr="00AF2781">
        <w:rPr>
          <w:rFonts w:eastAsia="Times New Roman"/>
        </w:rPr>
        <w:t>veut</w:t>
      </w:r>
      <w:proofErr w:type="gramEnd"/>
      <w:r w:rsidRPr="00AF2781">
        <w:rPr>
          <w:rFonts w:eastAsia="Times New Roman"/>
        </w:rPr>
        <w:t xml:space="preserve"> vraiment pas croire</w:t>
      </w:r>
    </w:p>
    <w:p w14:paraId="2D2A7C06" w14:textId="27482363" w:rsidR="006D797F" w:rsidRPr="00AF2781" w:rsidRDefault="00000000" w:rsidP="00156F0A">
      <w:pPr>
        <w:rPr>
          <w:rFonts w:eastAsia="Times New Roman"/>
        </w:rPr>
      </w:pPr>
      <w:proofErr w:type="gramStart"/>
      <w:r w:rsidRPr="00AF2781">
        <w:rPr>
          <w:rFonts w:eastAsia="Times New Roman"/>
        </w:rPr>
        <w:t>à</w:t>
      </w:r>
      <w:proofErr w:type="gramEnd"/>
      <w:r w:rsidRPr="00AF2781">
        <w:rPr>
          <w:rFonts w:eastAsia="Times New Roman"/>
        </w:rPr>
        <w:t xml:space="preserve"> la vie éternelle</w:t>
      </w:r>
    </w:p>
    <w:p w14:paraId="51E4C307" w14:textId="0AE0BDFC" w:rsidR="006D797F" w:rsidRDefault="00851089" w:rsidP="002F5DBD">
      <w:pPr>
        <w:pStyle w:val="Titre1"/>
      </w:pPr>
      <w:r>
        <w:t>Mâ</w:t>
      </w:r>
      <w:r w:rsidR="00000000" w:rsidRPr="00AF2781">
        <w:t xml:space="preserve">t de </w:t>
      </w:r>
      <w:r w:rsidR="00000000" w:rsidRPr="00851089">
        <w:t>cocagne</w:t>
      </w:r>
      <w:r w:rsidR="00000000" w:rsidRPr="00AF2781">
        <w:t xml:space="preserve"> </w:t>
      </w:r>
      <w:r w:rsidR="0087003B">
        <w:t>–</w:t>
      </w:r>
      <w:r w:rsidR="00000000" w:rsidRPr="00AF2781">
        <w:t xml:space="preserve"> d</w:t>
      </w:r>
    </w:p>
    <w:p w14:paraId="467DE0B5" w14:textId="77777777" w:rsidR="0087003B" w:rsidRPr="00156F0A" w:rsidRDefault="0087003B" w:rsidP="00AF2781"/>
    <w:p w14:paraId="501ABD02" w14:textId="587197A6" w:rsidR="006D797F" w:rsidRDefault="00000000" w:rsidP="002F5DBD">
      <w:pPr>
        <w:pStyle w:val="Titre1"/>
      </w:pPr>
      <w:r w:rsidRPr="00851089">
        <w:t>Autrement</w:t>
      </w:r>
      <w:r w:rsidRPr="00AF2781">
        <w:t xml:space="preserve"> dit </w:t>
      </w:r>
      <w:r w:rsidR="0087003B">
        <w:t>–</w:t>
      </w:r>
      <w:r w:rsidRPr="00AF2781">
        <w:t xml:space="preserve"> d</w:t>
      </w:r>
    </w:p>
    <w:p w14:paraId="69CDF84E" w14:textId="77777777" w:rsidR="0087003B" w:rsidRPr="00156F0A" w:rsidRDefault="0087003B" w:rsidP="00AF2781"/>
    <w:p w14:paraId="2CD1CAEC" w14:textId="262B8BE1" w:rsidR="006D797F" w:rsidRPr="00AF2781" w:rsidRDefault="00000000" w:rsidP="002F5DBD">
      <w:pPr>
        <w:pStyle w:val="Titre1"/>
      </w:pPr>
      <w:r w:rsidRPr="00AF2781">
        <w:t>Le grand souffle +i</w:t>
      </w:r>
    </w:p>
    <w:p w14:paraId="0762875F" w14:textId="77777777" w:rsidR="006D797F" w:rsidRPr="00AF2781" w:rsidRDefault="00000000" w:rsidP="00156F0A">
      <w:pPr>
        <w:rPr>
          <w:rFonts w:eastAsia="Times New Roman"/>
        </w:rPr>
      </w:pPr>
      <w:r w:rsidRPr="00AF2781">
        <w:rPr>
          <w:rFonts w:eastAsia="Times New Roman"/>
        </w:rPr>
        <w:t>Le grand souffle - Terre et mer</w:t>
      </w:r>
    </w:p>
    <w:p w14:paraId="69EFED80" w14:textId="77777777" w:rsidR="006D797F" w:rsidRPr="00AF2781" w:rsidRDefault="00000000" w:rsidP="00156F0A">
      <w:pPr>
        <w:rPr>
          <w:rFonts w:eastAsia="Times New Roman"/>
        </w:rPr>
      </w:pPr>
      <w:proofErr w:type="gramStart"/>
      <w:r w:rsidRPr="00AF2781">
        <w:rPr>
          <w:rFonts w:eastAsia="Times New Roman"/>
        </w:rPr>
        <w:t>qui</w:t>
      </w:r>
      <w:proofErr w:type="gramEnd"/>
      <w:r w:rsidRPr="00AF2781">
        <w:rPr>
          <w:rFonts w:eastAsia="Times New Roman"/>
        </w:rPr>
        <w:t xml:space="preserve"> respirent - </w:t>
      </w:r>
    </w:p>
    <w:p w14:paraId="347724DD" w14:textId="77777777" w:rsidR="006D797F" w:rsidRPr="00AF2781" w:rsidRDefault="00000000" w:rsidP="00156F0A">
      <w:pPr>
        <w:rPr>
          <w:rFonts w:eastAsia="Times New Roman"/>
        </w:rPr>
      </w:pPr>
      <w:proofErr w:type="gramStart"/>
      <w:r w:rsidRPr="00AF2781">
        <w:rPr>
          <w:rFonts w:eastAsia="Times New Roman"/>
        </w:rPr>
        <w:t>me</w:t>
      </w:r>
      <w:proofErr w:type="gramEnd"/>
      <w:r w:rsidRPr="00AF2781">
        <w:rPr>
          <w:rFonts w:eastAsia="Times New Roman"/>
        </w:rPr>
        <w:t xml:space="preserve"> désherbe les bras</w:t>
      </w:r>
    </w:p>
    <w:p w14:paraId="59CDF233" w14:textId="77777777" w:rsidR="006D797F" w:rsidRPr="00AF2781" w:rsidRDefault="00000000" w:rsidP="00156F0A">
      <w:pPr>
        <w:rPr>
          <w:rFonts w:eastAsia="Times New Roman"/>
        </w:rPr>
      </w:pPr>
      <w:proofErr w:type="gramStart"/>
      <w:r w:rsidRPr="00AF2781">
        <w:rPr>
          <w:rFonts w:eastAsia="Times New Roman"/>
        </w:rPr>
        <w:t>me</w:t>
      </w:r>
      <w:proofErr w:type="gramEnd"/>
      <w:r w:rsidRPr="00AF2781">
        <w:rPr>
          <w:rFonts w:eastAsia="Times New Roman"/>
        </w:rPr>
        <w:t xml:space="preserve"> </w:t>
      </w:r>
      <w:proofErr w:type="spellStart"/>
      <w:r w:rsidRPr="00AF2781">
        <w:rPr>
          <w:rFonts w:eastAsia="Times New Roman"/>
        </w:rPr>
        <w:t>cramponnifie</w:t>
      </w:r>
      <w:proofErr w:type="spellEnd"/>
    </w:p>
    <w:p w14:paraId="4CD1660B" w14:textId="77777777" w:rsidR="006D797F" w:rsidRPr="00AF2781" w:rsidRDefault="00000000" w:rsidP="00156F0A">
      <w:pPr>
        <w:rPr>
          <w:rFonts w:eastAsia="Times New Roman"/>
        </w:rPr>
      </w:pPr>
      <w:r w:rsidRPr="00AF2781">
        <w:rPr>
          <w:rFonts w:eastAsia="Times New Roman"/>
        </w:rPr>
        <w:t>Mais, mieux que m'abattre</w:t>
      </w:r>
    </w:p>
    <w:p w14:paraId="184493D5" w14:textId="77777777" w:rsidR="006D797F" w:rsidRPr="00AF2781" w:rsidRDefault="00000000" w:rsidP="00156F0A">
      <w:pPr>
        <w:rPr>
          <w:rFonts w:eastAsia="Times New Roman"/>
        </w:rPr>
      </w:pPr>
      <w:r w:rsidRPr="00AF2781">
        <w:rPr>
          <w:rFonts w:eastAsia="Times New Roman"/>
        </w:rPr>
        <w:t>J'ébroue la voile, je la monte roide</w:t>
      </w:r>
    </w:p>
    <w:p w14:paraId="19E81212" w14:textId="73A870BC" w:rsidR="006D797F" w:rsidRPr="00AF2781" w:rsidRDefault="00000000" w:rsidP="00156F0A">
      <w:pPr>
        <w:rPr>
          <w:rFonts w:eastAsia="Times New Roman"/>
        </w:rPr>
      </w:pPr>
      <w:proofErr w:type="gramStart"/>
      <w:r w:rsidRPr="00AF2781">
        <w:rPr>
          <w:rFonts w:eastAsia="Times New Roman"/>
        </w:rPr>
        <w:t>Hisse toi</w:t>
      </w:r>
      <w:proofErr w:type="gramEnd"/>
      <w:r w:rsidR="00851089">
        <w:t> </w:t>
      </w:r>
      <w:r w:rsidRPr="00AF2781">
        <w:rPr>
          <w:rFonts w:eastAsia="Times New Roman"/>
        </w:rPr>
        <w:t>! Vent, tu veux me coucher</w:t>
      </w:r>
      <w:r w:rsidR="00851089">
        <w:t xml:space="preserve"> </w:t>
      </w:r>
      <w:r w:rsidRPr="00AF2781">
        <w:rPr>
          <w:rFonts w:eastAsia="Times New Roman"/>
        </w:rPr>
        <w:t>?</w:t>
      </w:r>
    </w:p>
    <w:p w14:paraId="7709FF26" w14:textId="77777777" w:rsidR="006D797F" w:rsidRPr="00AF2781" w:rsidRDefault="00000000" w:rsidP="00156F0A">
      <w:pPr>
        <w:rPr>
          <w:rFonts w:eastAsia="Times New Roman"/>
        </w:rPr>
      </w:pPr>
      <w:r w:rsidRPr="00AF2781">
        <w:rPr>
          <w:rFonts w:eastAsia="Times New Roman"/>
        </w:rPr>
        <w:t xml:space="preserve">Vent, je veux me </w:t>
      </w:r>
      <w:proofErr w:type="gramStart"/>
      <w:r w:rsidRPr="00AF2781">
        <w:rPr>
          <w:rFonts w:eastAsia="Times New Roman"/>
        </w:rPr>
        <w:t>lever!</w:t>
      </w:r>
      <w:proofErr w:type="gramEnd"/>
    </w:p>
    <w:p w14:paraId="558E4100" w14:textId="1FF9DFA6"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tracer</w:t>
      </w:r>
      <w:r w:rsidR="00851089">
        <w:t> </w:t>
      </w:r>
      <w:r w:rsidRPr="00AF2781">
        <w:rPr>
          <w:rFonts w:eastAsia="Times New Roman"/>
        </w:rPr>
        <w:t>!</w:t>
      </w:r>
    </w:p>
    <w:p w14:paraId="4D6081EE" w14:textId="77777777" w:rsidR="006D797F" w:rsidRPr="00AF2781" w:rsidRDefault="00000000" w:rsidP="00156F0A">
      <w:pPr>
        <w:rPr>
          <w:rFonts w:eastAsia="Times New Roman"/>
        </w:rPr>
      </w:pPr>
      <w:r w:rsidRPr="00AF2781">
        <w:rPr>
          <w:rFonts w:eastAsia="Times New Roman"/>
        </w:rPr>
        <w:t>Vent, tu me pousses</w:t>
      </w:r>
    </w:p>
    <w:p w14:paraId="0A6554A4" w14:textId="5005A6D0" w:rsidR="006D797F" w:rsidRPr="00AF2781" w:rsidRDefault="00000000" w:rsidP="00156F0A">
      <w:pPr>
        <w:rPr>
          <w:rFonts w:eastAsia="Times New Roman"/>
        </w:rPr>
      </w:pPr>
      <w:r w:rsidRPr="00AF2781">
        <w:rPr>
          <w:rFonts w:eastAsia="Times New Roman"/>
        </w:rPr>
        <w:t>Vent, je te</w:t>
      </w:r>
      <w:r w:rsidR="00851089">
        <w:t xml:space="preserve"> </w:t>
      </w:r>
      <w:r w:rsidRPr="00AF2781">
        <w:rPr>
          <w:rFonts w:eastAsia="Times New Roman"/>
        </w:rPr>
        <w:t>fends</w:t>
      </w:r>
    </w:p>
    <w:p w14:paraId="6C6CCE80" w14:textId="77777777" w:rsidR="006D797F" w:rsidRPr="00AF2781" w:rsidRDefault="00000000" w:rsidP="00156F0A">
      <w:pPr>
        <w:rPr>
          <w:rFonts w:eastAsia="Times New Roman"/>
        </w:rPr>
      </w:pPr>
      <w:r w:rsidRPr="00AF2781">
        <w:rPr>
          <w:rFonts w:eastAsia="Times New Roman"/>
        </w:rPr>
        <w:t>Bouillonne</w:t>
      </w:r>
    </w:p>
    <w:p w14:paraId="253AE3D0" w14:textId="77777777" w:rsidR="006D797F" w:rsidRPr="00AF2781" w:rsidRDefault="00000000" w:rsidP="00156F0A">
      <w:pPr>
        <w:rPr>
          <w:rFonts w:eastAsia="Times New Roman"/>
        </w:rPr>
      </w:pPr>
      <w:r w:rsidRPr="00AF2781">
        <w:rPr>
          <w:rFonts w:eastAsia="Times New Roman"/>
        </w:rPr>
        <w:t>Remue, décape, chavire</w:t>
      </w:r>
    </w:p>
    <w:p w14:paraId="5F4257D6" w14:textId="77777777" w:rsidR="006D797F" w:rsidRPr="00AF2781" w:rsidRDefault="00000000" w:rsidP="00156F0A">
      <w:pPr>
        <w:rPr>
          <w:rFonts w:eastAsia="Times New Roman"/>
        </w:rPr>
      </w:pPr>
      <w:proofErr w:type="spellStart"/>
      <w:r w:rsidRPr="00AF2781">
        <w:rPr>
          <w:rFonts w:eastAsia="Times New Roman"/>
        </w:rPr>
        <w:t>Ventifie</w:t>
      </w:r>
      <w:proofErr w:type="spellEnd"/>
    </w:p>
    <w:p w14:paraId="0F308C34" w14:textId="77777777" w:rsidR="006D797F" w:rsidRPr="00AF2781" w:rsidRDefault="00000000" w:rsidP="00156F0A">
      <w:pPr>
        <w:rPr>
          <w:rFonts w:eastAsia="Times New Roman"/>
        </w:rPr>
      </w:pPr>
      <w:proofErr w:type="spellStart"/>
      <w:r w:rsidRPr="00AF2781">
        <w:rPr>
          <w:rFonts w:eastAsia="Times New Roman"/>
        </w:rPr>
        <w:t>Fornicationne</w:t>
      </w:r>
      <w:proofErr w:type="spellEnd"/>
      <w:r w:rsidRPr="00AF2781">
        <w:rPr>
          <w:rFonts w:eastAsia="Times New Roman"/>
        </w:rPr>
        <w:t xml:space="preserve"> avec la mer</w:t>
      </w:r>
    </w:p>
    <w:p w14:paraId="547F6A1A" w14:textId="3C02E8F2" w:rsidR="006D797F" w:rsidRPr="00AF2781" w:rsidRDefault="00000000" w:rsidP="00156F0A">
      <w:pPr>
        <w:rPr>
          <w:rFonts w:eastAsia="Times New Roman"/>
        </w:rPr>
      </w:pPr>
      <w:r w:rsidRPr="00AF2781">
        <w:rPr>
          <w:rFonts w:eastAsia="Times New Roman"/>
        </w:rPr>
        <w:t>Fais</w:t>
      </w:r>
      <w:r w:rsidR="00851089">
        <w:t>-</w:t>
      </w:r>
      <w:r w:rsidRPr="00AF2781">
        <w:rPr>
          <w:rFonts w:eastAsia="Times New Roman"/>
        </w:rPr>
        <w:t>l</w:t>
      </w:r>
      <w:r w:rsidR="00851089">
        <w:t>a</w:t>
      </w:r>
      <w:r w:rsidRPr="00AF2781">
        <w:rPr>
          <w:rFonts w:eastAsia="Times New Roman"/>
        </w:rPr>
        <w:t xml:space="preserve"> houle, écume</w:t>
      </w:r>
    </w:p>
    <w:p w14:paraId="37163EAA" w14:textId="77777777" w:rsidR="006D797F" w:rsidRPr="00AF2781" w:rsidRDefault="00000000" w:rsidP="00156F0A">
      <w:pPr>
        <w:rPr>
          <w:rFonts w:eastAsia="Times New Roman"/>
        </w:rPr>
      </w:pPr>
      <w:r w:rsidRPr="00AF2781">
        <w:rPr>
          <w:rFonts w:eastAsia="Times New Roman"/>
        </w:rPr>
        <w:t>Que je sacre, que je hume</w:t>
      </w:r>
    </w:p>
    <w:p w14:paraId="6B6EC3B7" w14:textId="77777777" w:rsidR="006D797F" w:rsidRPr="00AF2781" w:rsidRDefault="00000000" w:rsidP="00156F0A">
      <w:pPr>
        <w:rPr>
          <w:rFonts w:eastAsia="Times New Roman"/>
        </w:rPr>
      </w:pPr>
      <w:r w:rsidRPr="00AF2781">
        <w:rPr>
          <w:rFonts w:eastAsia="Times New Roman"/>
        </w:rPr>
        <w:t>Terre, Feu</w:t>
      </w:r>
    </w:p>
    <w:p w14:paraId="13573A05" w14:textId="77777777" w:rsidR="006D797F" w:rsidRPr="00AF2781" w:rsidRDefault="00000000" w:rsidP="00156F0A">
      <w:pPr>
        <w:rPr>
          <w:rFonts w:eastAsia="Times New Roman"/>
        </w:rPr>
      </w:pPr>
      <w:r w:rsidRPr="00AF2781">
        <w:rPr>
          <w:rFonts w:eastAsia="Times New Roman"/>
        </w:rPr>
        <w:t>Air, Mer</w:t>
      </w:r>
    </w:p>
    <w:p w14:paraId="14599315" w14:textId="77777777" w:rsidR="006D797F" w:rsidRPr="00AF2781" w:rsidRDefault="00000000" w:rsidP="00156F0A">
      <w:pPr>
        <w:rPr>
          <w:rFonts w:eastAsia="Times New Roman"/>
        </w:rPr>
      </w:pPr>
      <w:r w:rsidRPr="00AF2781">
        <w:rPr>
          <w:rFonts w:eastAsia="Times New Roman"/>
        </w:rPr>
        <w:lastRenderedPageBreak/>
        <w:t>Je vous embrasse</w:t>
      </w:r>
    </w:p>
    <w:p w14:paraId="4B6C481F" w14:textId="77777777" w:rsidR="006D797F" w:rsidRPr="00AF2781" w:rsidRDefault="00000000" w:rsidP="00156F0A">
      <w:pPr>
        <w:rPr>
          <w:rFonts w:eastAsia="Times New Roman"/>
        </w:rPr>
      </w:pPr>
      <w:r w:rsidRPr="00AF2781">
        <w:rPr>
          <w:rFonts w:eastAsia="Times New Roman"/>
        </w:rPr>
        <w:t>Je suis heureux</w:t>
      </w:r>
    </w:p>
    <w:p w14:paraId="1417AFA5" w14:textId="0141C900" w:rsidR="006D797F" w:rsidRDefault="00000000" w:rsidP="002F5DBD">
      <w:pPr>
        <w:pStyle w:val="Titre1"/>
      </w:pPr>
      <w:r w:rsidRPr="00AF2781">
        <w:t xml:space="preserve">Fleurs sans racines </w:t>
      </w:r>
      <w:r w:rsidR="0087003B">
        <w:t>–</w:t>
      </w:r>
      <w:r w:rsidRPr="00AF2781">
        <w:t xml:space="preserve"> d</w:t>
      </w:r>
    </w:p>
    <w:p w14:paraId="2C635E7E" w14:textId="77777777" w:rsidR="0087003B" w:rsidRPr="00156F0A" w:rsidRDefault="0087003B" w:rsidP="00AF2781"/>
    <w:p w14:paraId="6BBA135F" w14:textId="3C757A0A" w:rsidR="006D797F" w:rsidRDefault="00000000" w:rsidP="002F5DBD">
      <w:pPr>
        <w:pStyle w:val="Titre1"/>
      </w:pPr>
      <w:proofErr w:type="spellStart"/>
      <w:r w:rsidRPr="00851089">
        <w:t>Grammaturgie</w:t>
      </w:r>
      <w:proofErr w:type="spellEnd"/>
      <w:r w:rsidRPr="00AF2781">
        <w:t xml:space="preserve"> </w:t>
      </w:r>
      <w:r w:rsidR="0087003B">
        <w:t>–</w:t>
      </w:r>
      <w:r w:rsidRPr="00AF2781">
        <w:t xml:space="preserve"> d</w:t>
      </w:r>
    </w:p>
    <w:p w14:paraId="112E1ACF" w14:textId="77777777" w:rsidR="0087003B" w:rsidRPr="00156F0A" w:rsidRDefault="0087003B" w:rsidP="00AF2781"/>
    <w:p w14:paraId="5C8619D2" w14:textId="232ECF22" w:rsidR="006D797F" w:rsidRPr="00AF2781" w:rsidRDefault="00000000" w:rsidP="002F5DBD">
      <w:pPr>
        <w:pStyle w:val="Titre1"/>
      </w:pPr>
      <w:r w:rsidRPr="00AF2781">
        <w:t>Pleins et déliés</w:t>
      </w:r>
    </w:p>
    <w:p w14:paraId="1F99864D" w14:textId="77777777" w:rsidR="006D797F" w:rsidRPr="00AF2781" w:rsidRDefault="00000000" w:rsidP="00156F0A">
      <w:pPr>
        <w:rPr>
          <w:rFonts w:eastAsia="Times New Roman"/>
        </w:rPr>
      </w:pPr>
      <w:r w:rsidRPr="00AF2781">
        <w:rPr>
          <w:rFonts w:eastAsia="Times New Roman"/>
        </w:rPr>
        <w:t>Les grands et les petits, les pleins et les déliés et les autres</w:t>
      </w:r>
    </w:p>
    <w:p w14:paraId="5FC1F8DC" w14:textId="77777777" w:rsidR="006D797F" w:rsidRPr="00AF2781" w:rsidRDefault="00000000" w:rsidP="00156F0A">
      <w:pPr>
        <w:rPr>
          <w:rFonts w:eastAsia="Times New Roman"/>
        </w:rPr>
      </w:pPr>
      <w:r w:rsidRPr="00AF2781">
        <w:rPr>
          <w:rFonts w:eastAsia="Times New Roman"/>
        </w:rPr>
        <w:t>C'est avec soin qu'il faut écrire</w:t>
      </w:r>
    </w:p>
    <w:p w14:paraId="2F74F54D" w14:textId="77777777" w:rsidR="006D797F" w:rsidRPr="00AF2781" w:rsidRDefault="00000000" w:rsidP="00156F0A">
      <w:pPr>
        <w:rPr>
          <w:rFonts w:eastAsia="Times New Roman"/>
        </w:rPr>
      </w:pPr>
      <w:r w:rsidRPr="00AF2781">
        <w:rPr>
          <w:rFonts w:eastAsia="Times New Roman"/>
        </w:rPr>
        <w:t>C'est avec soin qu'il faut écrire si l'on veut faire ressortir les pleins et les déliés</w:t>
      </w:r>
    </w:p>
    <w:p w14:paraId="34F35B99" w14:textId="77777777" w:rsidR="006D797F" w:rsidRPr="00AF2781" w:rsidRDefault="00000000" w:rsidP="00156F0A">
      <w:pPr>
        <w:rPr>
          <w:rFonts w:eastAsia="Times New Roman"/>
        </w:rPr>
      </w:pPr>
      <w:r w:rsidRPr="00AF2781">
        <w:rPr>
          <w:rFonts w:eastAsia="Times New Roman"/>
        </w:rPr>
        <w:t>C'est avec soin qu'il faut aussi penser avant d'écrire, pour que les ratures n'abîment en rien l'expression de la plume</w:t>
      </w:r>
    </w:p>
    <w:p w14:paraId="770DC123" w14:textId="4F07D15B" w:rsidR="006D797F" w:rsidRPr="00AF2781" w:rsidRDefault="00000000" w:rsidP="00156F0A">
      <w:pPr>
        <w:rPr>
          <w:rFonts w:eastAsia="Times New Roman"/>
        </w:rPr>
      </w:pPr>
      <w:r w:rsidRPr="00AF2781">
        <w:rPr>
          <w:rFonts w:eastAsia="Times New Roman"/>
        </w:rPr>
        <w:t>C'est l</w:t>
      </w:r>
      <w:r w:rsidR="00851089">
        <w:t>à</w:t>
      </w:r>
      <w:r w:rsidRPr="00AF2781">
        <w:rPr>
          <w:rFonts w:eastAsia="Times New Roman"/>
        </w:rPr>
        <w:t xml:space="preserve"> un exercice absolument important, c'est la musique de l'écriture, voyez-vous</w:t>
      </w:r>
      <w:r w:rsidR="00851089">
        <w:t xml:space="preserve"> </w:t>
      </w:r>
      <w:r w:rsidRPr="00AF2781">
        <w:rPr>
          <w:rFonts w:eastAsia="Times New Roman"/>
        </w:rPr>
        <w:t>!</w:t>
      </w:r>
    </w:p>
    <w:p w14:paraId="65B763A2" w14:textId="77777777" w:rsidR="006D797F" w:rsidRPr="00AF2781" w:rsidRDefault="00000000" w:rsidP="00156F0A">
      <w:pPr>
        <w:rPr>
          <w:rFonts w:eastAsia="Times New Roman"/>
        </w:rPr>
      </w:pPr>
      <w:r w:rsidRPr="00AF2781">
        <w:rPr>
          <w:rFonts w:eastAsia="Times New Roman"/>
        </w:rPr>
        <w:t>Il faut aussi choisir le papier qui supportera le mieux la caresse de l'encre et s'en désaltèrera si vite que l'on pourra tourner la page sans se tacher les doigts.</w:t>
      </w:r>
    </w:p>
    <w:p w14:paraId="47762ADF" w14:textId="79F770F0" w:rsidR="006D797F" w:rsidRPr="00AF2781" w:rsidRDefault="00000000" w:rsidP="00156F0A">
      <w:pPr>
        <w:rPr>
          <w:rFonts w:eastAsia="Times New Roman"/>
        </w:rPr>
      </w:pPr>
      <w:r w:rsidRPr="00AF2781">
        <w:rPr>
          <w:rFonts w:eastAsia="Times New Roman"/>
        </w:rPr>
        <w:t>A-t-on écrit dans la précipitation des pattes de mouche</w:t>
      </w:r>
      <w:r w:rsidR="00851089">
        <w:t> </w:t>
      </w:r>
      <w:r w:rsidRPr="00AF2781">
        <w:rPr>
          <w:rFonts w:eastAsia="Times New Roman"/>
        </w:rPr>
        <w:t>?</w:t>
      </w:r>
    </w:p>
    <w:p w14:paraId="1B5791DE" w14:textId="24B4A212" w:rsidR="006D797F" w:rsidRPr="00AF2781" w:rsidRDefault="00000000" w:rsidP="00156F0A">
      <w:pPr>
        <w:rPr>
          <w:rFonts w:eastAsia="Times New Roman"/>
        </w:rPr>
      </w:pPr>
      <w:r w:rsidRPr="00AF2781">
        <w:rPr>
          <w:rFonts w:eastAsia="Times New Roman"/>
        </w:rPr>
        <w:t>A-t-on écrit posément pour prendre le temps de voir</w:t>
      </w:r>
      <w:r w:rsidR="00851089">
        <w:t xml:space="preserve"> </w:t>
      </w:r>
      <w:r w:rsidRPr="00AF2781">
        <w:rPr>
          <w:rFonts w:eastAsia="Times New Roman"/>
        </w:rPr>
        <w:t xml:space="preserve">? </w:t>
      </w:r>
    </w:p>
    <w:p w14:paraId="0983B7DC" w14:textId="77777777" w:rsidR="006D797F" w:rsidRPr="00AF2781" w:rsidRDefault="00000000" w:rsidP="00156F0A">
      <w:pPr>
        <w:rPr>
          <w:rFonts w:eastAsia="Times New Roman"/>
        </w:rPr>
      </w:pPr>
      <w:proofErr w:type="spellStart"/>
      <w:r w:rsidRPr="00AF2781">
        <w:rPr>
          <w:rFonts w:eastAsia="Times New Roman"/>
        </w:rPr>
        <w:t>Ecrivons</w:t>
      </w:r>
      <w:proofErr w:type="spellEnd"/>
      <w:r w:rsidRPr="00AF2781">
        <w:rPr>
          <w:rFonts w:eastAsia="Times New Roman"/>
        </w:rPr>
        <w:t xml:space="preserve"> droit, comme les écoliers - c'est si difficile d'être droit</w:t>
      </w:r>
    </w:p>
    <w:p w14:paraId="1D312DF8" w14:textId="77777777" w:rsidR="006D797F" w:rsidRPr="00AF2781" w:rsidRDefault="00000000" w:rsidP="00156F0A">
      <w:pPr>
        <w:rPr>
          <w:rFonts w:eastAsia="Times New Roman"/>
        </w:rPr>
      </w:pPr>
      <w:proofErr w:type="spellStart"/>
      <w:r w:rsidRPr="00AF2781">
        <w:rPr>
          <w:rFonts w:eastAsia="Times New Roman"/>
        </w:rPr>
        <w:t>Ecrivons</w:t>
      </w:r>
      <w:proofErr w:type="spellEnd"/>
      <w:r w:rsidRPr="00AF2781">
        <w:rPr>
          <w:rFonts w:eastAsia="Times New Roman"/>
        </w:rPr>
        <w:t xml:space="preserve"> rond, comme un chat - sans colère</w:t>
      </w:r>
    </w:p>
    <w:p w14:paraId="02BD3BAB" w14:textId="77777777" w:rsidR="006D797F" w:rsidRPr="00AF2781" w:rsidRDefault="00000000" w:rsidP="00156F0A">
      <w:pPr>
        <w:rPr>
          <w:rFonts w:eastAsia="Times New Roman"/>
        </w:rPr>
      </w:pPr>
      <w:proofErr w:type="spellStart"/>
      <w:r w:rsidRPr="00AF2781">
        <w:rPr>
          <w:rFonts w:eastAsia="Times New Roman"/>
        </w:rPr>
        <w:t>Ecrivons</w:t>
      </w:r>
      <w:proofErr w:type="spellEnd"/>
      <w:r w:rsidRPr="00AF2781">
        <w:rPr>
          <w:rFonts w:eastAsia="Times New Roman"/>
        </w:rPr>
        <w:t xml:space="preserve"> long, comme le long cou de Néfertiti, ou comme la sauvage, libre et fantasque</w:t>
      </w:r>
    </w:p>
    <w:p w14:paraId="30A6C7EB" w14:textId="77777777" w:rsidR="006D797F" w:rsidRPr="00AF2781" w:rsidRDefault="006D797F" w:rsidP="00156F0A">
      <w:pPr>
        <w:rPr>
          <w:rFonts w:eastAsia="Times New Roman"/>
        </w:rPr>
      </w:pPr>
    </w:p>
    <w:p w14:paraId="4D64E3B1" w14:textId="77777777" w:rsidR="00E70AE3" w:rsidRDefault="00E70AE3" w:rsidP="002F5DBD">
      <w:pPr>
        <w:pStyle w:val="Titre1"/>
      </w:pPr>
      <w:proofErr w:type="spellStart"/>
      <w:r>
        <w:t>Memoroj</w:t>
      </w:r>
      <w:proofErr w:type="spellEnd"/>
    </w:p>
    <w:p w14:paraId="09505014" w14:textId="7CF490D3" w:rsidR="006D797F" w:rsidRPr="00AF2781" w:rsidRDefault="00000000" w:rsidP="00156F0A">
      <w:pPr>
        <w:rPr>
          <w:rFonts w:eastAsia="Times New Roman"/>
        </w:rPr>
      </w:pPr>
      <w:r w:rsidRPr="00AF2781">
        <w:rPr>
          <w:rFonts w:eastAsia="Times New Roman"/>
        </w:rPr>
        <w:t>Je ne me retourne guère vers le passé, mais aujourd'hui, j'ai envie de m'amuser, ne serait-ce que parce que je viens d'acheter pour 2,60 francs un objet dont je rêve depuis des années</w:t>
      </w:r>
      <w:r w:rsidR="00851089">
        <w:t> </w:t>
      </w:r>
      <w:r w:rsidRPr="00AF2781">
        <w:rPr>
          <w:rFonts w:eastAsia="Times New Roman"/>
        </w:rPr>
        <w:t xml:space="preserve">: un porte-plume qui fait </w:t>
      </w:r>
      <w:r w:rsidRPr="00AF2781">
        <w:rPr>
          <w:rFonts w:eastAsia="Times New Roman"/>
        </w:rPr>
        <w:lastRenderedPageBreak/>
        <w:t>les pleins et les déliés, comme il me semble que je les faisais déjà à l'école dans ma bonne vieille ville de Vannes, expression d'évêque.</w:t>
      </w:r>
    </w:p>
    <w:p w14:paraId="691CC13E" w14:textId="6F0E7823" w:rsidR="006D797F" w:rsidRPr="00AF2781" w:rsidRDefault="00000000" w:rsidP="00156F0A">
      <w:pPr>
        <w:rPr>
          <w:rFonts w:eastAsia="Times New Roman"/>
        </w:rPr>
      </w:pPr>
      <w:r w:rsidRPr="00AF2781">
        <w:rPr>
          <w:rFonts w:eastAsia="Times New Roman"/>
        </w:rPr>
        <w:t xml:space="preserve">Je me souviens, de ces processions titanesques de plusieurs kilomètres au </w:t>
      </w:r>
      <w:proofErr w:type="spellStart"/>
      <w:r w:rsidRPr="00AF2781">
        <w:rPr>
          <w:rFonts w:eastAsia="Times New Roman"/>
        </w:rPr>
        <w:t>coeur</w:t>
      </w:r>
      <w:proofErr w:type="spellEnd"/>
      <w:r w:rsidRPr="00AF2781">
        <w:rPr>
          <w:rFonts w:eastAsia="Times New Roman"/>
        </w:rPr>
        <w:t xml:space="preserve"> de la ville, où la jeunesse, derrière les bannières, lan</w:t>
      </w:r>
      <w:r w:rsidR="00851089">
        <w:t>ç</w:t>
      </w:r>
      <w:r w:rsidRPr="00AF2781">
        <w:rPr>
          <w:rFonts w:eastAsia="Times New Roman"/>
        </w:rPr>
        <w:t>ait des pétales de roses.</w:t>
      </w:r>
    </w:p>
    <w:p w14:paraId="0F2E4749" w14:textId="77777777" w:rsidR="006D797F" w:rsidRPr="00AF2781" w:rsidRDefault="00000000" w:rsidP="00156F0A">
      <w:pPr>
        <w:rPr>
          <w:rFonts w:eastAsia="Times New Roman"/>
        </w:rPr>
      </w:pPr>
      <w:r w:rsidRPr="00AF2781">
        <w:rPr>
          <w:rFonts w:eastAsia="Times New Roman"/>
        </w:rPr>
        <w:t xml:space="preserve">Je me souviens des vingt kilomètres du traditionnel </w:t>
      </w:r>
      <w:proofErr w:type="spellStart"/>
      <w:r w:rsidRPr="00AF2781">
        <w:rPr>
          <w:rFonts w:eastAsia="Times New Roman"/>
        </w:rPr>
        <w:t>pélerinage</w:t>
      </w:r>
      <w:proofErr w:type="spellEnd"/>
      <w:r w:rsidRPr="00AF2781">
        <w:rPr>
          <w:rFonts w:eastAsia="Times New Roman"/>
        </w:rPr>
        <w:t xml:space="preserve"> à Ste Anne d'Auray, et des quatre </w:t>
      </w:r>
      <w:proofErr w:type="gramStart"/>
      <w:r w:rsidRPr="00AF2781">
        <w:rPr>
          <w:rFonts w:eastAsia="Times New Roman"/>
        </w:rPr>
        <w:t>cent</w:t>
      </w:r>
      <w:proofErr w:type="gramEnd"/>
      <w:r w:rsidRPr="00AF2781">
        <w:rPr>
          <w:rFonts w:eastAsia="Times New Roman"/>
        </w:rPr>
        <w:t xml:space="preserve"> voix des jeunes mâles du collège poussant le psaume "des profondeurs je crie vers toi, Seigneur" des profondeurs rondes de la crypte dans une résonance au goût d'éternité.</w:t>
      </w:r>
    </w:p>
    <w:p w14:paraId="7D71743D" w14:textId="1923CE3A" w:rsidR="006D797F" w:rsidRPr="00AF2781" w:rsidRDefault="00000000" w:rsidP="00156F0A">
      <w:pPr>
        <w:rPr>
          <w:rFonts w:eastAsia="Times New Roman"/>
        </w:rPr>
      </w:pPr>
      <w:r w:rsidRPr="00AF2781">
        <w:rPr>
          <w:rFonts w:eastAsia="Times New Roman"/>
        </w:rPr>
        <w:t>Ah les jésuites</w:t>
      </w:r>
      <w:r w:rsidR="00851089">
        <w:t> </w:t>
      </w:r>
      <w:r w:rsidRPr="00AF2781">
        <w:rPr>
          <w:rFonts w:eastAsia="Times New Roman"/>
        </w:rPr>
        <w:t>! Port-Royal, les Indes, relents de soufre, ombre des pouvoirs, plus modernes que les modernes, un moule poli par les siècles.</w:t>
      </w:r>
    </w:p>
    <w:p w14:paraId="04853542" w14:textId="6F5A0AF3" w:rsidR="006D797F" w:rsidRPr="00AF2781" w:rsidRDefault="00000000" w:rsidP="00156F0A">
      <w:pPr>
        <w:rPr>
          <w:rFonts w:eastAsia="Times New Roman"/>
        </w:rPr>
      </w:pPr>
      <w:r w:rsidRPr="00AF2781">
        <w:rPr>
          <w:rFonts w:eastAsia="Times New Roman"/>
        </w:rPr>
        <w:t>J'ai traversé là quatorze années, l'empreinte y est sans doute encore, ne serait-ce que celle du plaisir d'écrire. Au bout du gué, j'y fus pion, pion démagogue au travers de quelq</w:t>
      </w:r>
      <w:r w:rsidR="00851089">
        <w:t>ue</w:t>
      </w:r>
      <w:r w:rsidRPr="00AF2781">
        <w:rPr>
          <w:rFonts w:eastAsia="Times New Roman"/>
        </w:rPr>
        <w:t>s chahuts savamment contrôlés. On goûte au pouvoir, et puis on s'en guérit, on s'</w:t>
      </w:r>
      <w:proofErr w:type="spellStart"/>
      <w:r w:rsidRPr="00AF2781">
        <w:rPr>
          <w:rFonts w:eastAsia="Times New Roman"/>
        </w:rPr>
        <w:t>agguerrit</w:t>
      </w:r>
      <w:proofErr w:type="spellEnd"/>
      <w:r w:rsidRPr="00AF2781">
        <w:rPr>
          <w:rFonts w:eastAsia="Times New Roman"/>
        </w:rPr>
        <w:t xml:space="preserve"> contre les autres pouvoirs.</w:t>
      </w:r>
    </w:p>
    <w:p w14:paraId="0558EA70" w14:textId="77777777" w:rsidR="006D797F" w:rsidRPr="00AF2781" w:rsidRDefault="00000000" w:rsidP="00156F0A">
      <w:pPr>
        <w:rPr>
          <w:rFonts w:eastAsia="Times New Roman"/>
        </w:rPr>
      </w:pPr>
      <w:r w:rsidRPr="00AF2781">
        <w:rPr>
          <w:rFonts w:eastAsia="Times New Roman"/>
        </w:rPr>
        <w:t xml:space="preserve">Là, j'ai planté mes premiers pitons, accroché mes premiers mousquetons, parce que, en bon breton, j'avais résolu de me passionner pour la montagne, d'abord dans les livres, puis avec des travaux pratiques. Je me souviens, c'était sur le mur du cimetière de </w:t>
      </w:r>
      <w:proofErr w:type="spellStart"/>
      <w:r w:rsidRPr="00AF2781">
        <w:rPr>
          <w:rFonts w:eastAsia="Times New Roman"/>
        </w:rPr>
        <w:t>Belle-Ile</w:t>
      </w:r>
      <w:proofErr w:type="spellEnd"/>
      <w:r w:rsidRPr="00AF2781">
        <w:rPr>
          <w:rFonts w:eastAsia="Times New Roman"/>
        </w:rPr>
        <w:t>. C'était aussi une descente en rappel totalement inconsciente le long de la tour du collège.</w:t>
      </w:r>
    </w:p>
    <w:p w14:paraId="3F268CC6" w14:textId="77777777" w:rsidR="006D797F" w:rsidRPr="00AF2781" w:rsidRDefault="00000000" w:rsidP="00156F0A">
      <w:pPr>
        <w:rPr>
          <w:rFonts w:eastAsia="Times New Roman"/>
        </w:rPr>
      </w:pPr>
      <w:r w:rsidRPr="00AF2781">
        <w:rPr>
          <w:rFonts w:eastAsia="Times New Roman"/>
        </w:rPr>
        <w:t xml:space="preserve">Les pitons suivants, je les ai mis dans la face Est du Grand Capucins ou dans les Dolomites. Mes respects à Georges </w:t>
      </w:r>
      <w:proofErr w:type="spellStart"/>
      <w:r w:rsidRPr="00AF2781">
        <w:rPr>
          <w:rFonts w:eastAsia="Times New Roman"/>
        </w:rPr>
        <w:t>Livanos</w:t>
      </w:r>
      <w:proofErr w:type="spellEnd"/>
      <w:r w:rsidRPr="00AF2781">
        <w:rPr>
          <w:rFonts w:eastAsia="Times New Roman"/>
        </w:rPr>
        <w:t>, le "Grec" de Marseille.</w:t>
      </w:r>
    </w:p>
    <w:p w14:paraId="44F369B6" w14:textId="77777777" w:rsidR="006D797F" w:rsidRPr="00AF2781" w:rsidRDefault="00000000" w:rsidP="00156F0A">
      <w:pPr>
        <w:rPr>
          <w:rFonts w:eastAsia="Times New Roman"/>
        </w:rPr>
      </w:pPr>
      <w:r w:rsidRPr="00AF2781">
        <w:rPr>
          <w:rFonts w:eastAsia="Times New Roman"/>
        </w:rPr>
        <w:t xml:space="preserve">Sans transition, le destin, délicatement orienté, m'emporte pour quatorze mois au </w:t>
      </w:r>
      <w:proofErr w:type="gramStart"/>
      <w:r w:rsidRPr="00AF2781">
        <w:rPr>
          <w:rFonts w:eastAsia="Times New Roman"/>
        </w:rPr>
        <w:t>Pôle</w:t>
      </w:r>
      <w:proofErr w:type="gramEnd"/>
      <w:r w:rsidRPr="00AF2781">
        <w:rPr>
          <w:rFonts w:eastAsia="Times New Roman"/>
        </w:rPr>
        <w:t xml:space="preserve"> Sud, expérience rare chez les hommes et chez les pingouins, sous les astres, entre les icebergs et personne. Vivez là-bas une élection présidentielle et le débarquement sur la lune. Retrouvez alors les cris des enfants, les bruits des ascenseurs, les hebdomadaires soporifique </w:t>
      </w:r>
      <w:proofErr w:type="gramStart"/>
      <w:r w:rsidRPr="00AF2781">
        <w:rPr>
          <w:rFonts w:eastAsia="Times New Roman"/>
        </w:rPr>
        <w:t>ou  la</w:t>
      </w:r>
      <w:proofErr w:type="gramEnd"/>
      <w:r w:rsidRPr="00AF2781">
        <w:rPr>
          <w:rFonts w:eastAsia="Times New Roman"/>
        </w:rPr>
        <w:t xml:space="preserve"> façon de couper le fromage dans les diners bien tenu, puis </w:t>
      </w:r>
      <w:proofErr w:type="spellStart"/>
      <w:r w:rsidRPr="00AF2781">
        <w:rPr>
          <w:rFonts w:eastAsia="Times New Roman"/>
        </w:rPr>
        <w:t>posez-vous</w:t>
      </w:r>
      <w:proofErr w:type="spellEnd"/>
      <w:r w:rsidRPr="00AF2781">
        <w:rPr>
          <w:rFonts w:eastAsia="Times New Roman"/>
        </w:rPr>
        <w:t xml:space="preserve"> la question de la vie et de l'amour dans un pays civilisé.</w:t>
      </w:r>
    </w:p>
    <w:p w14:paraId="492B4688" w14:textId="77777777" w:rsidR="006D797F" w:rsidRPr="00AF2781" w:rsidRDefault="00000000" w:rsidP="00156F0A">
      <w:pPr>
        <w:rPr>
          <w:rFonts w:eastAsia="Times New Roman"/>
        </w:rPr>
      </w:pPr>
      <w:r w:rsidRPr="00AF2781">
        <w:rPr>
          <w:rFonts w:eastAsia="Times New Roman"/>
        </w:rPr>
        <w:t>Bref, croire que votre message au monde passe par le théâtre, travailler Bossuet, Rostand, Racine et les autres auprès d'un homme debout, j'ai cité René Simon, parti trop tôt. " A la claire fontaine...jamais je ne t'oublierai" fut son chant d'absoute, je me souviens, en l'église derrière les Invalides, par les milliers qui lui devaient un peu de vie.</w:t>
      </w:r>
    </w:p>
    <w:p w14:paraId="1C3D99F6" w14:textId="61ABDB8F" w:rsidR="006D797F" w:rsidRPr="00AF2781" w:rsidRDefault="00000000" w:rsidP="00156F0A">
      <w:pPr>
        <w:rPr>
          <w:rFonts w:eastAsia="Times New Roman"/>
        </w:rPr>
      </w:pPr>
      <w:r w:rsidRPr="00AF2781">
        <w:rPr>
          <w:rFonts w:eastAsia="Times New Roman"/>
        </w:rPr>
        <w:t xml:space="preserve">Je me souviens de Turandot de Brecht, </w:t>
      </w:r>
      <w:proofErr w:type="spellStart"/>
      <w:r w:rsidRPr="00AF2781">
        <w:rPr>
          <w:rFonts w:eastAsia="Times New Roman"/>
        </w:rPr>
        <w:t>soixante dix</w:t>
      </w:r>
      <w:proofErr w:type="spellEnd"/>
      <w:r w:rsidRPr="00AF2781">
        <w:rPr>
          <w:rFonts w:eastAsia="Times New Roman"/>
        </w:rPr>
        <w:t xml:space="preserve"> personnages pour une douzaine d'acteurs et la révolution finale en ombres chinoises </w:t>
      </w:r>
      <w:proofErr w:type="spellStart"/>
      <w:r w:rsidRPr="00AF2781">
        <w:rPr>
          <w:rFonts w:eastAsia="Times New Roman"/>
        </w:rPr>
        <w:t>stro</w:t>
      </w:r>
      <w:r w:rsidRPr="00AF2781">
        <w:rPr>
          <w:rFonts w:eastAsia="Times New Roman"/>
        </w:rPr>
        <w:lastRenderedPageBreak/>
        <w:t>boscopées</w:t>
      </w:r>
      <w:proofErr w:type="spellEnd"/>
      <w:r w:rsidRPr="00AF2781">
        <w:rPr>
          <w:rFonts w:eastAsia="Times New Roman"/>
        </w:rPr>
        <w:t xml:space="preserve"> à l'aide d'un vélo. Eh oui</w:t>
      </w:r>
      <w:r w:rsidR="00E70AE3">
        <w:t> </w:t>
      </w:r>
      <w:r w:rsidRPr="00AF2781">
        <w:rPr>
          <w:rFonts w:eastAsia="Times New Roman"/>
        </w:rPr>
        <w:t>! prenez un vélo, mettez du carton pour obscurcir quelques secteurs de la roue arrière. Allumez le projecteur et pédalez. Stroboscopie garantie, par le Dubout de la mise en scène.</w:t>
      </w:r>
    </w:p>
    <w:p w14:paraId="024841F2" w14:textId="77777777" w:rsidR="006D797F" w:rsidRPr="00AF2781" w:rsidRDefault="00000000" w:rsidP="00156F0A">
      <w:pPr>
        <w:rPr>
          <w:rFonts w:eastAsia="Times New Roman"/>
        </w:rPr>
      </w:pPr>
      <w:r w:rsidRPr="00AF2781">
        <w:rPr>
          <w:rFonts w:eastAsia="Times New Roman"/>
        </w:rPr>
        <w:t>Après ce fut encore Jean Tardieu et son théâtre de chambre, et la Pastorale Maurel où je suis le Bohémien d'une tradition provençale de bonne facture qui m'aura conduit à chanter Verdi, Puccini, Mozart puis à l'opérette. Moi, le plus a-musicien qui soit. Agamemnon vous salue, belle Hélène.</w:t>
      </w:r>
    </w:p>
    <w:p w14:paraId="291690A5" w14:textId="1912D717" w:rsidR="006D797F" w:rsidRPr="00AF2781" w:rsidRDefault="00000000" w:rsidP="00156F0A">
      <w:pPr>
        <w:rPr>
          <w:rFonts w:eastAsia="Times New Roman"/>
        </w:rPr>
      </w:pPr>
      <w:r w:rsidRPr="00AF2781">
        <w:rPr>
          <w:rFonts w:eastAsia="Times New Roman"/>
        </w:rPr>
        <w:t>Et maintenant, l'</w:t>
      </w:r>
      <w:proofErr w:type="spellStart"/>
      <w:r w:rsidRPr="00AF2781">
        <w:rPr>
          <w:rFonts w:eastAsia="Times New Roman"/>
        </w:rPr>
        <w:t>Etat</w:t>
      </w:r>
      <w:proofErr w:type="spellEnd"/>
      <w:r w:rsidRPr="00AF2781">
        <w:rPr>
          <w:rFonts w:eastAsia="Times New Roman"/>
        </w:rPr>
        <w:t>, c'est moi, et d'autres, cinq millions, paraît-il</w:t>
      </w:r>
      <w:r w:rsidR="00E70AE3">
        <w:t> </w:t>
      </w:r>
      <w:r w:rsidRPr="00AF2781">
        <w:rPr>
          <w:rFonts w:eastAsia="Times New Roman"/>
        </w:rPr>
        <w:t>!</w:t>
      </w:r>
    </w:p>
    <w:p w14:paraId="61B7D878" w14:textId="03D557A7" w:rsidR="006D797F" w:rsidRPr="00AF2781" w:rsidRDefault="00000000" w:rsidP="002F5DBD">
      <w:pPr>
        <w:pStyle w:val="Titre1"/>
      </w:pPr>
      <w:r w:rsidRPr="00AF2781">
        <w:t>Faire chanter la France</w:t>
      </w:r>
    </w:p>
    <w:p w14:paraId="64F84BDB" w14:textId="12F77385" w:rsidR="006D797F" w:rsidRPr="00AF2781" w:rsidRDefault="00000000" w:rsidP="00156F0A">
      <w:pPr>
        <w:rPr>
          <w:rFonts w:eastAsia="Times New Roman"/>
        </w:rPr>
      </w:pPr>
      <w:r w:rsidRPr="00AF2781">
        <w:rPr>
          <w:rFonts w:eastAsia="Times New Roman"/>
        </w:rPr>
        <w:t xml:space="preserve">Cher Jacques Martin, vous avez réussi un truc </w:t>
      </w:r>
      <w:proofErr w:type="gramStart"/>
      <w:r w:rsidRPr="00AF2781">
        <w:rPr>
          <w:rFonts w:eastAsia="Times New Roman"/>
        </w:rPr>
        <w:t>incroyable:</w:t>
      </w:r>
      <w:proofErr w:type="gramEnd"/>
      <w:r w:rsidRPr="00AF2781">
        <w:rPr>
          <w:rFonts w:eastAsia="Times New Roman"/>
        </w:rPr>
        <w:t xml:space="preserve"> vous </w:t>
      </w:r>
      <w:r w:rsidR="00E70AE3">
        <w:t xml:space="preserve">avez </w:t>
      </w:r>
      <w:r w:rsidRPr="00AF2781">
        <w:rPr>
          <w:rFonts w:eastAsia="Times New Roman"/>
        </w:rPr>
        <w:t xml:space="preserve">appris à chanter une chanson toute bête à la moitié des français. Soyez gentil, apprenez à chanter à l'autre moitié un chant à deux </w:t>
      </w:r>
      <w:proofErr w:type="gramStart"/>
      <w:r w:rsidRPr="00AF2781">
        <w:rPr>
          <w:rFonts w:eastAsia="Times New Roman"/>
        </w:rPr>
        <w:t>voix:</w:t>
      </w:r>
      <w:proofErr w:type="gramEnd"/>
      <w:r w:rsidRPr="00AF2781">
        <w:rPr>
          <w:rFonts w:eastAsia="Times New Roman"/>
        </w:rPr>
        <w:t xml:space="preserve"> une partie pour les hommes et une partie pour les femmes, histoire d'en réconcilier quelques</w:t>
      </w:r>
      <w:r w:rsidR="00E70AE3">
        <w:t>-</w:t>
      </w:r>
      <w:r w:rsidRPr="00AF2781">
        <w:rPr>
          <w:rFonts w:eastAsia="Times New Roman"/>
        </w:rPr>
        <w:t>uns avec la musique et que dans les mariages, on sache chanter autre chose qu'u</w:t>
      </w:r>
      <w:r w:rsidR="00E70AE3">
        <w:t>ne</w:t>
      </w:r>
      <w:r w:rsidRPr="00AF2781">
        <w:rPr>
          <w:rFonts w:eastAsia="Times New Roman"/>
        </w:rPr>
        <w:t xml:space="preserve"> chanson à boire. Merci</w:t>
      </w:r>
      <w:r w:rsidR="00E70AE3">
        <w:t> !</w:t>
      </w:r>
    </w:p>
    <w:p w14:paraId="24830FB7" w14:textId="3B3A2003" w:rsidR="006D797F" w:rsidRDefault="00000000" w:rsidP="002F5DBD">
      <w:pPr>
        <w:pStyle w:val="Titre1"/>
      </w:pPr>
      <w:r w:rsidRPr="00E70AE3">
        <w:t>Deuxième</w:t>
      </w:r>
      <w:r w:rsidRPr="00AF2781">
        <w:t xml:space="preserve"> classeur</w:t>
      </w:r>
    </w:p>
    <w:p w14:paraId="2EECE209" w14:textId="77777777" w:rsidR="0087003B" w:rsidRPr="00156F0A" w:rsidRDefault="0087003B" w:rsidP="00AF2781"/>
    <w:p w14:paraId="52FE9C52" w14:textId="2C7C33D8" w:rsidR="006D797F" w:rsidRPr="00AF2781" w:rsidRDefault="00000000" w:rsidP="002F5DBD">
      <w:pPr>
        <w:pStyle w:val="Titre1"/>
      </w:pPr>
      <w:proofErr w:type="spellStart"/>
      <w:r w:rsidRPr="00AF2781">
        <w:t>Bionnassay</w:t>
      </w:r>
      <w:proofErr w:type="spellEnd"/>
      <w:r w:rsidRPr="00AF2781">
        <w:t>/expression</w:t>
      </w:r>
    </w:p>
    <w:p w14:paraId="0CBFE283" w14:textId="77777777" w:rsidR="006D797F" w:rsidRPr="00AF2781" w:rsidRDefault="00000000" w:rsidP="00156F0A">
      <w:pPr>
        <w:rPr>
          <w:rFonts w:eastAsia="Times New Roman"/>
        </w:rPr>
      </w:pPr>
      <w:proofErr w:type="gramStart"/>
      <w:r w:rsidRPr="00AF2781">
        <w:rPr>
          <w:rFonts w:eastAsia="Times New Roman"/>
        </w:rPr>
        <w:t>à</w:t>
      </w:r>
      <w:proofErr w:type="gramEnd"/>
      <w:r w:rsidRPr="00AF2781">
        <w:rPr>
          <w:rFonts w:eastAsia="Times New Roman"/>
        </w:rPr>
        <w:t xml:space="preserve"> taper</w:t>
      </w:r>
    </w:p>
    <w:p w14:paraId="38618492" w14:textId="726F20C4" w:rsidR="006D797F" w:rsidRPr="00AF2781" w:rsidRDefault="00000000" w:rsidP="002F5DBD">
      <w:pPr>
        <w:pStyle w:val="Titre1"/>
      </w:pPr>
      <w:proofErr w:type="spellStart"/>
      <w:r w:rsidRPr="00AF2781">
        <w:t>Pathetic</w:t>
      </w:r>
      <w:proofErr w:type="spellEnd"/>
      <w:r w:rsidRPr="00AF2781">
        <w:t xml:space="preserve"> symphonie - d</w:t>
      </w:r>
    </w:p>
    <w:p w14:paraId="1027ABBC"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5CF404D7" w14:textId="10CA838F" w:rsidR="006D797F" w:rsidRPr="00AF2781" w:rsidRDefault="00000000" w:rsidP="002F5DBD">
      <w:pPr>
        <w:pStyle w:val="Titre1"/>
      </w:pPr>
      <w:r w:rsidRPr="00AF2781">
        <w:t>Dolomite</w:t>
      </w:r>
    </w:p>
    <w:p w14:paraId="186A9921" w14:textId="77777777" w:rsidR="006D797F" w:rsidRPr="00AF2781" w:rsidRDefault="00000000" w:rsidP="00156F0A">
      <w:pPr>
        <w:rPr>
          <w:rFonts w:eastAsia="Times New Roman"/>
        </w:rPr>
      </w:pPr>
      <w:r w:rsidRPr="00AF2781">
        <w:rPr>
          <w:rFonts w:eastAsia="Times New Roman"/>
        </w:rPr>
        <w:t>Texte à taper</w:t>
      </w:r>
    </w:p>
    <w:p w14:paraId="4C81457A" w14:textId="09784BF6" w:rsidR="006D797F" w:rsidRPr="00AF2781" w:rsidRDefault="00000000" w:rsidP="002F5DBD">
      <w:pPr>
        <w:pStyle w:val="Titre1"/>
      </w:pPr>
      <w:r w:rsidRPr="00AF2781">
        <w:t>Piano et clown - d</w:t>
      </w:r>
    </w:p>
    <w:p w14:paraId="165345E5"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13AD1D3D" w14:textId="4DDAA13E" w:rsidR="006D797F" w:rsidRPr="00AF2781" w:rsidRDefault="00E70AE3" w:rsidP="002F5DBD">
      <w:pPr>
        <w:pStyle w:val="Titre1"/>
      </w:pPr>
      <w:r>
        <w:t xml:space="preserve">100 </w:t>
      </w:r>
      <w:r w:rsidR="00000000" w:rsidRPr="00AF2781">
        <w:t>km de Millau</w:t>
      </w:r>
    </w:p>
    <w:p w14:paraId="734765BA" w14:textId="77777777" w:rsidR="006D797F" w:rsidRPr="00AF2781" w:rsidRDefault="00000000" w:rsidP="00156F0A">
      <w:pPr>
        <w:rPr>
          <w:rFonts w:eastAsia="Times New Roman"/>
        </w:rPr>
      </w:pPr>
      <w:proofErr w:type="gramStart"/>
      <w:r w:rsidRPr="00AF2781">
        <w:rPr>
          <w:rFonts w:eastAsia="Times New Roman"/>
        </w:rPr>
        <w:lastRenderedPageBreak/>
        <w:t>texte</w:t>
      </w:r>
      <w:proofErr w:type="gramEnd"/>
      <w:r w:rsidRPr="00AF2781">
        <w:rPr>
          <w:rFonts w:eastAsia="Times New Roman"/>
        </w:rPr>
        <w:t xml:space="preserve"> à taper</w:t>
      </w:r>
    </w:p>
    <w:p w14:paraId="15169618" w14:textId="44645862" w:rsidR="006D797F" w:rsidRPr="00AF2781" w:rsidRDefault="00000000" w:rsidP="002F5DBD">
      <w:pPr>
        <w:pStyle w:val="Titre1"/>
      </w:pPr>
      <w:r w:rsidRPr="00AF2781">
        <w:t>Discours de Jean Campin à JF Guyader</w:t>
      </w:r>
    </w:p>
    <w:p w14:paraId="1E88E492" w14:textId="77777777" w:rsidR="006D797F" w:rsidRPr="00AF2781" w:rsidRDefault="00000000" w:rsidP="00156F0A">
      <w:pPr>
        <w:rPr>
          <w:rFonts w:eastAsia="Times New Roman"/>
        </w:rPr>
      </w:pPr>
      <w:proofErr w:type="gramStart"/>
      <w:r w:rsidRPr="00AF2781">
        <w:rPr>
          <w:rFonts w:eastAsia="Times New Roman"/>
        </w:rPr>
        <w:t>texte</w:t>
      </w:r>
      <w:proofErr w:type="gramEnd"/>
      <w:r w:rsidRPr="00AF2781">
        <w:rPr>
          <w:rFonts w:eastAsia="Times New Roman"/>
        </w:rPr>
        <w:t xml:space="preserve"> à taper</w:t>
      </w:r>
    </w:p>
    <w:p w14:paraId="04B58451" w14:textId="7E2CF660" w:rsidR="006D797F" w:rsidRPr="00AF2781" w:rsidRDefault="00000000" w:rsidP="002F5DBD">
      <w:pPr>
        <w:pStyle w:val="Titre1"/>
      </w:pPr>
      <w:r w:rsidRPr="00AF2781">
        <w:t>Terre adélie</w:t>
      </w:r>
    </w:p>
    <w:p w14:paraId="42A1D1A5" w14:textId="77777777" w:rsidR="006D797F" w:rsidRPr="00AF2781" w:rsidRDefault="00000000" w:rsidP="00156F0A">
      <w:pPr>
        <w:rPr>
          <w:rFonts w:eastAsia="Times New Roman"/>
        </w:rPr>
      </w:pPr>
      <w:proofErr w:type="gramStart"/>
      <w:r w:rsidRPr="00AF2781">
        <w:rPr>
          <w:rFonts w:eastAsia="Times New Roman"/>
        </w:rPr>
        <w:t>texte</w:t>
      </w:r>
      <w:proofErr w:type="gramEnd"/>
      <w:r w:rsidRPr="00AF2781">
        <w:rPr>
          <w:rFonts w:eastAsia="Times New Roman"/>
        </w:rPr>
        <w:t xml:space="preserve"> à taper</w:t>
      </w:r>
    </w:p>
    <w:p w14:paraId="54F485F3" w14:textId="17EE15E1" w:rsidR="006D797F" w:rsidRPr="00AF2781" w:rsidRDefault="00000000" w:rsidP="002F5DBD">
      <w:pPr>
        <w:pStyle w:val="Titre1"/>
      </w:pPr>
      <w:r w:rsidRPr="00AF2781">
        <w:t>Discours pour le mariage de Marie France Onfray</w:t>
      </w:r>
    </w:p>
    <w:p w14:paraId="43C3A168" w14:textId="77777777" w:rsidR="006D797F" w:rsidRPr="00AF2781" w:rsidRDefault="00000000" w:rsidP="00156F0A">
      <w:pPr>
        <w:rPr>
          <w:rFonts w:eastAsia="Times New Roman"/>
        </w:rPr>
      </w:pPr>
      <w:proofErr w:type="gramStart"/>
      <w:r w:rsidRPr="00AF2781">
        <w:rPr>
          <w:rFonts w:eastAsia="Times New Roman"/>
        </w:rPr>
        <w:t>texte</w:t>
      </w:r>
      <w:proofErr w:type="gramEnd"/>
      <w:r w:rsidRPr="00AF2781">
        <w:rPr>
          <w:rFonts w:eastAsia="Times New Roman"/>
        </w:rPr>
        <w:t xml:space="preserve"> à taper</w:t>
      </w:r>
    </w:p>
    <w:p w14:paraId="4313DC5C" w14:textId="72ED835D" w:rsidR="006D797F" w:rsidRPr="00AF2781" w:rsidRDefault="00000000" w:rsidP="002F5DBD">
      <w:pPr>
        <w:pStyle w:val="Titre1"/>
      </w:pPr>
      <w:r w:rsidRPr="00AF2781">
        <w:t>Service militaire</w:t>
      </w:r>
    </w:p>
    <w:p w14:paraId="6BF99D7F" w14:textId="77777777" w:rsidR="006D797F" w:rsidRPr="00AF2781" w:rsidRDefault="00000000" w:rsidP="00156F0A">
      <w:pPr>
        <w:rPr>
          <w:rFonts w:eastAsia="Times New Roman"/>
        </w:rPr>
      </w:pPr>
      <w:r w:rsidRPr="00AF2781">
        <w:rPr>
          <w:rFonts w:eastAsia="Times New Roman"/>
        </w:rPr>
        <w:t>2 textes à taper</w:t>
      </w:r>
    </w:p>
    <w:p w14:paraId="621BF670" w14:textId="35ED8B9A" w:rsidR="006D797F" w:rsidRPr="00AF2781" w:rsidRDefault="00000000" w:rsidP="002F5DBD">
      <w:pPr>
        <w:pStyle w:val="Titre1"/>
      </w:pPr>
      <w:r w:rsidRPr="00AF2781">
        <w:t>Schubert - d</w:t>
      </w:r>
    </w:p>
    <w:p w14:paraId="65CA16B4" w14:textId="77777777" w:rsidR="006D797F" w:rsidRPr="00AF2781" w:rsidRDefault="00000000" w:rsidP="00156F0A">
      <w:pPr>
        <w:rPr>
          <w:rFonts w:eastAsia="Times New Roman"/>
        </w:rPr>
      </w:pPr>
      <w:r w:rsidRPr="00AF2781">
        <w:rPr>
          <w:rFonts w:eastAsia="Times New Roman"/>
        </w:rPr>
        <w:t>Dessin</w:t>
      </w:r>
    </w:p>
    <w:p w14:paraId="14D5E670" w14:textId="0B07FDC7" w:rsidR="006D797F" w:rsidRPr="00AF2781" w:rsidRDefault="00000000" w:rsidP="002F5DBD">
      <w:pPr>
        <w:pStyle w:val="Titre1"/>
      </w:pPr>
      <w:r w:rsidRPr="00AF2781">
        <w:t>Bossuet</w:t>
      </w:r>
    </w:p>
    <w:p w14:paraId="6CF61181" w14:textId="77777777" w:rsidR="006D797F" w:rsidRPr="00AF2781" w:rsidRDefault="00000000" w:rsidP="00156F0A">
      <w:pPr>
        <w:rPr>
          <w:rFonts w:eastAsia="Times New Roman"/>
        </w:rPr>
      </w:pPr>
      <w:proofErr w:type="gramStart"/>
      <w:r w:rsidRPr="00AF2781">
        <w:rPr>
          <w:rFonts w:eastAsia="Times New Roman"/>
        </w:rPr>
        <w:t>texte</w:t>
      </w:r>
      <w:proofErr w:type="gramEnd"/>
      <w:r w:rsidRPr="00AF2781">
        <w:rPr>
          <w:rFonts w:eastAsia="Times New Roman"/>
        </w:rPr>
        <w:t xml:space="preserve"> à taper</w:t>
      </w:r>
    </w:p>
    <w:p w14:paraId="370A7242" w14:textId="6FA6503E" w:rsidR="006D797F" w:rsidRPr="00AF2781" w:rsidRDefault="00000000" w:rsidP="002F5DBD">
      <w:pPr>
        <w:pStyle w:val="Titre1"/>
      </w:pPr>
      <w:r w:rsidRPr="00AF2781">
        <w:t xml:space="preserve">Culture mon </w:t>
      </w:r>
      <w:proofErr w:type="spellStart"/>
      <w:proofErr w:type="gramStart"/>
      <w:r w:rsidRPr="00AF2781">
        <w:t>oeil</w:t>
      </w:r>
      <w:proofErr w:type="spellEnd"/>
      <w:r w:rsidRPr="00AF2781">
        <w:t>!</w:t>
      </w:r>
      <w:proofErr w:type="gramEnd"/>
    </w:p>
    <w:p w14:paraId="26CE1323" w14:textId="77777777" w:rsidR="006D797F" w:rsidRPr="00AF2781" w:rsidRDefault="00000000" w:rsidP="00156F0A">
      <w:pPr>
        <w:rPr>
          <w:rFonts w:eastAsia="Times New Roman"/>
        </w:rPr>
      </w:pPr>
      <w:r w:rsidRPr="00AF2781">
        <w:rPr>
          <w:rFonts w:eastAsia="Times New Roman"/>
        </w:rPr>
        <w:t>Texte à taper</w:t>
      </w:r>
    </w:p>
    <w:p w14:paraId="4AC0F24B" w14:textId="14FDC577" w:rsidR="006D797F" w:rsidRPr="00AF2781" w:rsidRDefault="00000000" w:rsidP="002F5DBD">
      <w:pPr>
        <w:pStyle w:val="Titre1"/>
      </w:pPr>
      <w:r w:rsidRPr="00AF2781">
        <w:t>La mer, cette preuve immense que Dieu pleura sur son ouvrage - Paul Fort - d</w:t>
      </w:r>
    </w:p>
    <w:p w14:paraId="671BF325" w14:textId="7C71B0BD" w:rsidR="006D797F" w:rsidRPr="00AF2781" w:rsidRDefault="00000000" w:rsidP="00156F0A">
      <w:pPr>
        <w:rPr>
          <w:rFonts w:eastAsia="Times New Roman"/>
        </w:rPr>
      </w:pPr>
      <w:r w:rsidRPr="00AF2781">
        <w:rPr>
          <w:rFonts w:eastAsia="Times New Roman"/>
        </w:rPr>
        <w:t>Dessin</w:t>
      </w:r>
    </w:p>
    <w:p w14:paraId="364BD2B8" w14:textId="449AAC38" w:rsidR="006D797F" w:rsidRPr="00AF2781" w:rsidRDefault="00000000" w:rsidP="002F5DBD">
      <w:pPr>
        <w:pStyle w:val="Titre1"/>
      </w:pPr>
      <w:r w:rsidRPr="00AF2781">
        <w:t xml:space="preserve">Pont </w:t>
      </w:r>
      <w:proofErr w:type="spellStart"/>
      <w:r w:rsidRPr="00AF2781">
        <w:t>suspendun</w:t>
      </w:r>
      <w:proofErr w:type="spellEnd"/>
      <w:r w:rsidRPr="00AF2781">
        <w:t xml:space="preserve"> - d</w:t>
      </w:r>
    </w:p>
    <w:p w14:paraId="15DFB57D" w14:textId="77777777" w:rsidR="006D797F" w:rsidRPr="00AF2781" w:rsidRDefault="00000000" w:rsidP="00156F0A">
      <w:pPr>
        <w:rPr>
          <w:rFonts w:eastAsia="Times New Roman"/>
        </w:rPr>
      </w:pPr>
      <w:r w:rsidRPr="00AF2781">
        <w:rPr>
          <w:rFonts w:eastAsia="Times New Roman"/>
        </w:rPr>
        <w:t>Dessin</w:t>
      </w:r>
    </w:p>
    <w:p w14:paraId="42422B51" w14:textId="77777777" w:rsidR="006D797F" w:rsidRPr="00AF2781" w:rsidRDefault="00000000" w:rsidP="00156F0A">
      <w:pPr>
        <w:rPr>
          <w:rFonts w:eastAsia="Times New Roman"/>
        </w:rPr>
      </w:pPr>
      <w:r w:rsidRPr="00AF2781">
        <w:rPr>
          <w:rFonts w:eastAsia="Times New Roman"/>
        </w:rPr>
        <w:t>I - à cette fenêtre est penchée une princesse vieille et laide, mais ce n'est pas sa faute</w:t>
      </w:r>
    </w:p>
    <w:p w14:paraId="7F849106" w14:textId="77777777" w:rsidR="006D797F" w:rsidRPr="00AF2781" w:rsidRDefault="00000000" w:rsidP="00156F0A">
      <w:pPr>
        <w:rPr>
          <w:rFonts w:eastAsia="Times New Roman"/>
        </w:rPr>
      </w:pPr>
      <w:r w:rsidRPr="00AF2781">
        <w:rPr>
          <w:rFonts w:eastAsia="Times New Roman"/>
        </w:rPr>
        <w:lastRenderedPageBreak/>
        <w:t>II - sur le pont suspendu, l'ingénieur Eiffel arrive pour l'embrasser</w:t>
      </w:r>
    </w:p>
    <w:p w14:paraId="1BBC81C7" w14:textId="77777777" w:rsidR="006D797F" w:rsidRPr="00AF2781" w:rsidRDefault="00000000" w:rsidP="00156F0A">
      <w:pPr>
        <w:rPr>
          <w:rFonts w:eastAsia="Times New Roman"/>
          <w:lang w:val="en-US"/>
        </w:rPr>
      </w:pPr>
      <w:r w:rsidRPr="00AF2781">
        <w:rPr>
          <w:rFonts w:eastAsia="Times New Roman"/>
          <w:lang w:val="en-US"/>
        </w:rPr>
        <w:t xml:space="preserve">A - is she, or is she not </w:t>
      </w:r>
      <w:proofErr w:type="spellStart"/>
      <w:r w:rsidRPr="00AF2781">
        <w:rPr>
          <w:rFonts w:eastAsia="Times New Roman"/>
          <w:lang w:val="en-US"/>
        </w:rPr>
        <w:t>chinetoque</w:t>
      </w:r>
      <w:proofErr w:type="spellEnd"/>
    </w:p>
    <w:p w14:paraId="29CB66AB" w14:textId="77777777" w:rsidR="006D797F" w:rsidRPr="00AF2781" w:rsidRDefault="00000000" w:rsidP="00156F0A">
      <w:pPr>
        <w:rPr>
          <w:rFonts w:eastAsia="Times New Roman"/>
        </w:rPr>
      </w:pPr>
      <w:proofErr w:type="spellStart"/>
      <w:proofErr w:type="gramStart"/>
      <w:r w:rsidRPr="00AF2781">
        <w:rPr>
          <w:rFonts w:eastAsia="Times New Roman"/>
        </w:rPr>
        <w:t>cannot</w:t>
      </w:r>
      <w:proofErr w:type="spellEnd"/>
      <w:proofErr w:type="gramEnd"/>
      <w:r w:rsidRPr="00AF2781">
        <w:rPr>
          <w:rFonts w:eastAsia="Times New Roman"/>
        </w:rPr>
        <w:t xml:space="preserve"> canot</w:t>
      </w:r>
    </w:p>
    <w:p w14:paraId="7B2E6A83" w14:textId="77777777" w:rsidR="006D797F" w:rsidRPr="00AF2781" w:rsidRDefault="00000000" w:rsidP="00156F0A">
      <w:pPr>
        <w:rPr>
          <w:rFonts w:eastAsia="Times New Roman"/>
        </w:rPr>
      </w:pPr>
      <w:r w:rsidRPr="00AF2781">
        <w:rPr>
          <w:rFonts w:eastAsia="Times New Roman"/>
        </w:rPr>
        <w:t xml:space="preserve">III - lorsque ça sera fait...si jamais ça se fait, la princesse </w:t>
      </w:r>
      <w:proofErr w:type="spellStart"/>
      <w:r w:rsidRPr="00AF2781">
        <w:rPr>
          <w:rFonts w:eastAsia="Times New Roman"/>
        </w:rPr>
        <w:t>devienfra</w:t>
      </w:r>
      <w:proofErr w:type="spellEnd"/>
      <w:r w:rsidRPr="00AF2781">
        <w:rPr>
          <w:rFonts w:eastAsia="Times New Roman"/>
        </w:rPr>
        <w:t xml:space="preserve"> belle, jeune et désirable, mais sera aussi O.S. chez Volkswagen</w:t>
      </w:r>
    </w:p>
    <w:p w14:paraId="3EB90CDD" w14:textId="77777777" w:rsidR="006D797F" w:rsidRPr="00AF2781" w:rsidRDefault="00000000" w:rsidP="00156F0A">
      <w:pPr>
        <w:rPr>
          <w:rFonts w:eastAsia="Times New Roman"/>
        </w:rPr>
      </w:pPr>
      <w:r w:rsidRPr="00AF2781">
        <w:rPr>
          <w:rFonts w:eastAsia="Times New Roman"/>
        </w:rPr>
        <w:t xml:space="preserve">B - pas besoin de Yang Tse </w:t>
      </w:r>
      <w:proofErr w:type="spellStart"/>
      <w:r w:rsidRPr="00AF2781">
        <w:rPr>
          <w:rFonts w:eastAsia="Times New Roman"/>
        </w:rPr>
        <w:t>Kiang</w:t>
      </w:r>
      <w:proofErr w:type="spellEnd"/>
      <w:r w:rsidRPr="00AF2781">
        <w:rPr>
          <w:rFonts w:eastAsia="Times New Roman"/>
        </w:rPr>
        <w:t xml:space="preserve"> pour que ça tangue</w:t>
      </w:r>
    </w:p>
    <w:p w14:paraId="5C2F5C11" w14:textId="77777777" w:rsidR="006D797F" w:rsidRPr="00AF2781" w:rsidRDefault="00000000" w:rsidP="00156F0A">
      <w:r w:rsidRPr="00AF2781">
        <w:rPr>
          <w:rFonts w:eastAsia="Times New Roman"/>
          <w:bCs/>
          <w:u w:val="single"/>
        </w:rPr>
        <w:t>99.</w:t>
      </w:r>
      <w:r w:rsidRPr="00156F0A">
        <w:tab/>
      </w:r>
      <w:proofErr w:type="spellStart"/>
      <w:r w:rsidRPr="00AF2781">
        <w:rPr>
          <w:rFonts w:eastAsia="Times New Roman"/>
          <w:bCs/>
          <w:u w:val="single"/>
        </w:rPr>
        <w:t>Grafouillage</w:t>
      </w:r>
      <w:proofErr w:type="spellEnd"/>
      <w:r w:rsidRPr="00AF2781">
        <w:rPr>
          <w:rFonts w:eastAsia="Times New Roman"/>
          <w:bCs/>
          <w:u w:val="single"/>
        </w:rPr>
        <w:t xml:space="preserve"> du 42 </w:t>
      </w:r>
      <w:proofErr w:type="spellStart"/>
      <w:r w:rsidRPr="00AF2781">
        <w:rPr>
          <w:rFonts w:eastAsia="Times New Roman"/>
          <w:bCs/>
          <w:u w:val="single"/>
        </w:rPr>
        <w:t>janvembre</w:t>
      </w:r>
      <w:proofErr w:type="spellEnd"/>
      <w:r w:rsidRPr="00AF2781">
        <w:rPr>
          <w:rFonts w:eastAsia="Times New Roman"/>
          <w:bCs/>
          <w:u w:val="single"/>
        </w:rPr>
        <w:t xml:space="preserve"> 1871 - d</w:t>
      </w:r>
    </w:p>
    <w:p w14:paraId="1FEBD397"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35211269" w14:textId="416B7265" w:rsidR="006D797F" w:rsidRPr="00AF2781" w:rsidRDefault="00000000" w:rsidP="002F5DBD">
      <w:pPr>
        <w:pStyle w:val="Titre1"/>
      </w:pPr>
      <w:proofErr w:type="spellStart"/>
      <w:r w:rsidRPr="00AF2781">
        <w:t>Grafouillage</w:t>
      </w:r>
      <w:proofErr w:type="spellEnd"/>
      <w:r w:rsidRPr="00AF2781">
        <w:t xml:space="preserve"> du 18/14/87 - d</w:t>
      </w:r>
    </w:p>
    <w:p w14:paraId="50CC15B8"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406A09F0" w14:textId="4F62A263" w:rsidR="006D797F" w:rsidRPr="00AF2781" w:rsidRDefault="00000000" w:rsidP="002F5DBD">
      <w:pPr>
        <w:pStyle w:val="Titre1"/>
      </w:pPr>
      <w:r w:rsidRPr="00AF2781">
        <w:t>Visages - d</w:t>
      </w:r>
    </w:p>
    <w:p w14:paraId="3F0C0AB6" w14:textId="77777777" w:rsidR="006D797F" w:rsidRPr="00AF2781" w:rsidRDefault="00000000" w:rsidP="00156F0A">
      <w:pPr>
        <w:rPr>
          <w:rFonts w:eastAsia="Times New Roman"/>
        </w:rPr>
      </w:pPr>
      <w:proofErr w:type="gramStart"/>
      <w:r w:rsidRPr="00AF2781">
        <w:rPr>
          <w:rFonts w:eastAsia="Times New Roman"/>
        </w:rPr>
        <w:t>dessin</w:t>
      </w:r>
      <w:proofErr w:type="gramEnd"/>
    </w:p>
    <w:p w14:paraId="4C03CFBE" w14:textId="68B8581C" w:rsidR="006D797F" w:rsidRPr="00AF2781" w:rsidRDefault="00000000" w:rsidP="002F5DBD">
      <w:pPr>
        <w:pStyle w:val="Titre1"/>
      </w:pPr>
      <w:r w:rsidRPr="00AF2781">
        <w:t>"L'angoisse existentielle existe, je l'ai rencontrée - i</w:t>
      </w:r>
    </w:p>
    <w:p w14:paraId="49458DE1" w14:textId="77777777" w:rsidR="006D797F" w:rsidRPr="00AF2781" w:rsidRDefault="00000000" w:rsidP="00156F0A">
      <w:pPr>
        <w:rPr>
          <w:rFonts w:eastAsia="Times New Roman"/>
        </w:rPr>
      </w:pPr>
      <w:r w:rsidRPr="00AF2781">
        <w:rPr>
          <w:rFonts w:eastAsia="Times New Roman"/>
        </w:rPr>
        <w:t>Le problème de l'homme est qu'il n'arrive pas à croire à son existence au plus profond de lui-même et qu'il cherche par tous les moyens à enfouir cette "fragilité"</w:t>
      </w:r>
    </w:p>
    <w:p w14:paraId="0C60D31F" w14:textId="77777777" w:rsidR="006D797F" w:rsidRPr="00AF2781" w:rsidRDefault="00000000" w:rsidP="00156F0A">
      <w:pPr>
        <w:rPr>
          <w:rFonts w:eastAsia="Times New Roman"/>
        </w:rPr>
      </w:pPr>
      <w:r w:rsidRPr="00AF2781">
        <w:rPr>
          <w:rFonts w:eastAsia="Times New Roman"/>
        </w:rPr>
        <w:t>"L'angoisse existentielle existe, je l'ai rencontrée</w:t>
      </w:r>
    </w:p>
    <w:p w14:paraId="799012B1" w14:textId="77777777" w:rsidR="006D797F" w:rsidRPr="00AF2781" w:rsidRDefault="00000000" w:rsidP="00156F0A">
      <w:pPr>
        <w:rPr>
          <w:rFonts w:eastAsia="Times New Roman"/>
        </w:rPr>
      </w:pPr>
      <w:r w:rsidRPr="00AF2781">
        <w:rPr>
          <w:rFonts w:eastAsia="Times New Roman"/>
        </w:rPr>
        <w:t xml:space="preserve">Qui n'a pas déjà eu </w:t>
      </w:r>
    </w:p>
    <w:p w14:paraId="272A069D" w14:textId="77777777" w:rsidR="006D797F" w:rsidRPr="00AF2781" w:rsidRDefault="00000000" w:rsidP="00156F0A">
      <w:pPr>
        <w:rPr>
          <w:rFonts w:eastAsia="Times New Roman"/>
        </w:rPr>
      </w:pPr>
      <w:proofErr w:type="gramStart"/>
      <w:r w:rsidRPr="00AF2781">
        <w:rPr>
          <w:rFonts w:eastAsia="Times New Roman"/>
        </w:rPr>
        <w:t>cette</w:t>
      </w:r>
      <w:proofErr w:type="gramEnd"/>
      <w:r w:rsidRPr="00AF2781">
        <w:rPr>
          <w:rFonts w:eastAsia="Times New Roman"/>
        </w:rPr>
        <w:t xml:space="preserve"> impression d'évoluer dans un monde dont la réalité est impossible tellement il est fait de </w:t>
      </w:r>
      <w:proofErr w:type="spellStart"/>
      <w:r w:rsidRPr="00AF2781">
        <w:rPr>
          <w:rFonts w:eastAsia="Times New Roman"/>
        </w:rPr>
        <w:t>coincidences</w:t>
      </w:r>
      <w:proofErr w:type="spellEnd"/>
    </w:p>
    <w:p w14:paraId="124C87AF" w14:textId="77777777" w:rsidR="006D797F" w:rsidRPr="00AF2781" w:rsidRDefault="00000000" w:rsidP="00156F0A">
      <w:pPr>
        <w:rPr>
          <w:rFonts w:eastAsia="Times New Roman"/>
        </w:rPr>
      </w:pPr>
      <w:proofErr w:type="gramStart"/>
      <w:r w:rsidRPr="00AF2781">
        <w:rPr>
          <w:rFonts w:eastAsia="Times New Roman"/>
        </w:rPr>
        <w:t>pour</w:t>
      </w:r>
      <w:proofErr w:type="gramEnd"/>
      <w:r w:rsidRPr="00AF2781">
        <w:rPr>
          <w:rFonts w:eastAsia="Times New Roman"/>
        </w:rPr>
        <w:t xml:space="preserve"> qu'il tienne debout</w:t>
      </w:r>
    </w:p>
    <w:p w14:paraId="1CFE0577"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que tout cela qui nous entoure</w:t>
      </w:r>
    </w:p>
    <w:p w14:paraId="5824653E" w14:textId="77777777" w:rsidR="006D797F" w:rsidRPr="00AF2781" w:rsidRDefault="00000000" w:rsidP="00156F0A">
      <w:pPr>
        <w:rPr>
          <w:rFonts w:eastAsia="Times New Roman"/>
        </w:rPr>
      </w:pPr>
      <w:proofErr w:type="gramStart"/>
      <w:r w:rsidRPr="00AF2781">
        <w:rPr>
          <w:rFonts w:eastAsia="Times New Roman"/>
        </w:rPr>
        <w:t>puisse</w:t>
      </w:r>
      <w:proofErr w:type="gramEnd"/>
      <w:r w:rsidRPr="00AF2781">
        <w:rPr>
          <w:rFonts w:eastAsia="Times New Roman"/>
        </w:rPr>
        <w:t xml:space="preserve"> être complètement extérieur à soi-même?</w:t>
      </w:r>
    </w:p>
    <w:p w14:paraId="074CF283" w14:textId="264B7FA6" w:rsidR="006D797F" w:rsidRPr="00AF2781" w:rsidRDefault="00000000" w:rsidP="002F5DBD">
      <w:pPr>
        <w:pStyle w:val="Titre1"/>
      </w:pPr>
      <w:r w:rsidRPr="00AF2781">
        <w:t xml:space="preserve">Qu'est-ce que la </w:t>
      </w:r>
      <w:proofErr w:type="gramStart"/>
      <w:r w:rsidRPr="00AF2781">
        <w:t>matérialité?</w:t>
      </w:r>
      <w:proofErr w:type="gramEnd"/>
      <w:r w:rsidRPr="00AF2781">
        <w:t xml:space="preserve"> - i</w:t>
      </w:r>
    </w:p>
    <w:p w14:paraId="2E005027" w14:textId="77777777" w:rsidR="006D797F" w:rsidRPr="00AF2781" w:rsidRDefault="00000000" w:rsidP="00156F0A">
      <w:pPr>
        <w:rPr>
          <w:rFonts w:eastAsia="Times New Roman"/>
        </w:rPr>
      </w:pPr>
      <w:r w:rsidRPr="00AF2781">
        <w:rPr>
          <w:rFonts w:eastAsia="Times New Roman"/>
        </w:rPr>
        <w:t>C'est la capacité pour l'objet, ou le sujet, de revêtir des caractères perçus de façon similaires par l'ensemble des êtres (ou des choses) avec qui l'objet ou le sujet est en relation.</w:t>
      </w:r>
    </w:p>
    <w:p w14:paraId="5D0FA35C" w14:textId="77777777" w:rsidR="006D797F" w:rsidRPr="00AF2781" w:rsidRDefault="00000000" w:rsidP="00156F0A">
      <w:pPr>
        <w:rPr>
          <w:rFonts w:eastAsia="Times New Roman"/>
        </w:rPr>
      </w:pPr>
      <w:r w:rsidRPr="00AF2781">
        <w:rPr>
          <w:rFonts w:eastAsia="Times New Roman"/>
        </w:rPr>
        <w:t>Mirage, miracle des sens.</w:t>
      </w:r>
    </w:p>
    <w:p w14:paraId="3BFAED4B" w14:textId="6DE71959" w:rsidR="006D797F" w:rsidRPr="00AF2781" w:rsidRDefault="00000000" w:rsidP="002F5DBD">
      <w:pPr>
        <w:pStyle w:val="Titre1"/>
      </w:pPr>
      <w:r w:rsidRPr="00AF2781">
        <w:lastRenderedPageBreak/>
        <w:t>Les origines de la matérialité</w:t>
      </w:r>
    </w:p>
    <w:p w14:paraId="246E2D2A" w14:textId="77777777" w:rsidR="006D797F" w:rsidRPr="00AF2781" w:rsidRDefault="00000000" w:rsidP="00156F0A">
      <w:pPr>
        <w:rPr>
          <w:rFonts w:eastAsia="Times New Roman"/>
        </w:rPr>
      </w:pPr>
      <w:r w:rsidRPr="00AF2781">
        <w:rPr>
          <w:rFonts w:eastAsia="Times New Roman"/>
        </w:rPr>
        <w:t>Une seule "conscience diffuse" (d'où vient-</w:t>
      </w:r>
      <w:proofErr w:type="gramStart"/>
      <w:r w:rsidRPr="00AF2781">
        <w:rPr>
          <w:rFonts w:eastAsia="Times New Roman"/>
        </w:rPr>
        <w:t>elle?</w:t>
      </w:r>
      <w:proofErr w:type="gramEnd"/>
      <w:r w:rsidRPr="00AF2781">
        <w:rPr>
          <w:rFonts w:eastAsia="Times New Roman"/>
        </w:rPr>
        <w:t xml:space="preserve"> quelle était-elle? Ceci ne nous appartient plus. C'est par là que nous rejoignons le domaine de la transcendance. Peut-être que la boucle développée ci-dessous se referme-t-elle sur </w:t>
      </w:r>
      <w:proofErr w:type="gramStart"/>
      <w:r w:rsidRPr="00AF2781">
        <w:rPr>
          <w:rFonts w:eastAsia="Times New Roman"/>
        </w:rPr>
        <w:t>elle?</w:t>
      </w:r>
      <w:proofErr w:type="gramEnd"/>
      <w:r w:rsidRPr="00AF2781">
        <w:rPr>
          <w:rFonts w:eastAsia="Times New Roman"/>
        </w:rPr>
        <w:t>)</w:t>
      </w:r>
    </w:p>
    <w:p w14:paraId="31C772B5" w14:textId="77777777" w:rsidR="006D797F" w:rsidRPr="00AF2781" w:rsidRDefault="00000000" w:rsidP="00156F0A">
      <w:pPr>
        <w:rPr>
          <w:rFonts w:eastAsia="Times New Roman"/>
        </w:rPr>
      </w:pPr>
      <w:r w:rsidRPr="00AF2781">
        <w:rPr>
          <w:rFonts w:eastAsia="Times New Roman"/>
        </w:rPr>
        <w:t xml:space="preserve">Une seule conscience diffuse imagine une représentation concrète d'elle-même, c'est à dire construit un espace à deux puis à trois, à quatre, puis à </w:t>
      </w:r>
      <w:proofErr w:type="gramStart"/>
      <w:r w:rsidRPr="00AF2781">
        <w:rPr>
          <w:rFonts w:eastAsia="Times New Roman"/>
        </w:rPr>
        <w:t>n...</w:t>
      </w:r>
      <w:proofErr w:type="gramEnd"/>
      <w:r w:rsidRPr="00AF2781">
        <w:rPr>
          <w:rFonts w:eastAsia="Times New Roman"/>
        </w:rPr>
        <w:t xml:space="preserve"> dimensions, ou bien, deuxième hypothèse, décide de se concrétiser en "inventant" la gravité - ou autre chose - comme le moteur origine.</w:t>
      </w:r>
    </w:p>
    <w:p w14:paraId="4B886A69" w14:textId="77777777" w:rsidR="006D797F" w:rsidRPr="00AF2781" w:rsidRDefault="00000000" w:rsidP="00156F0A">
      <w:pPr>
        <w:rPr>
          <w:rFonts w:eastAsia="Times New Roman"/>
        </w:rPr>
      </w:pPr>
      <w:r w:rsidRPr="00AF2781">
        <w:rPr>
          <w:rFonts w:eastAsia="Times New Roman"/>
        </w:rPr>
        <w:t>Pour notre capacité de connaissance, cela représente une "invention" du temps, amenant à la nécessité de la distance, puis de la surface, puis du volume.</w:t>
      </w:r>
    </w:p>
    <w:p w14:paraId="4B67241F" w14:textId="77777777" w:rsidR="006D797F" w:rsidRPr="00AF2781" w:rsidRDefault="00000000" w:rsidP="00156F0A">
      <w:pPr>
        <w:rPr>
          <w:rFonts w:eastAsia="Times New Roman"/>
        </w:rPr>
      </w:pPr>
      <w:r w:rsidRPr="00AF2781">
        <w:rPr>
          <w:rFonts w:eastAsia="Times New Roman"/>
        </w:rPr>
        <w:t xml:space="preserve">Inventant ainsi le mouvement, il apparaît indispensable à cette conscience diffuse de prévoir un objet, des objets, des êtres qui aient une représentation variable avec le point de vue espace et temps, et, par corollaire, de donner à ces objet, ces objets, ces êtres, une conscience de l'existence propre de la conscience diffuse origine qui par sa propre dynamique devient de plus en plus élaborée, jusqu'à éliminer toutes les représentations qui ne seraient pas conformes aux canons d'une logique commune à l'ensemble des conscience mises en </w:t>
      </w:r>
      <w:proofErr w:type="spellStart"/>
      <w:r w:rsidRPr="00AF2781">
        <w:rPr>
          <w:rFonts w:eastAsia="Times New Roman"/>
        </w:rPr>
        <w:t>oeuvre</w:t>
      </w:r>
      <w:proofErr w:type="spellEnd"/>
      <w:r w:rsidRPr="00AF2781">
        <w:rPr>
          <w:rFonts w:eastAsia="Times New Roman"/>
        </w:rPr>
        <w:t>, et, à la limite, de nier la conscience diffuse origine pour ne plus admettre que la seule matérialité concrète.</w:t>
      </w:r>
      <w:r w:rsidRPr="00AF2781">
        <w:br w:type="page"/>
      </w:r>
    </w:p>
    <w:p w14:paraId="4EE19B44" w14:textId="77777777" w:rsidR="006D797F" w:rsidRPr="00AF2781" w:rsidRDefault="00000000" w:rsidP="00876F54">
      <w:pPr>
        <w:pStyle w:val="Titre2"/>
        <w:rPr>
          <w:rFonts w:eastAsia="Times New Roman"/>
          <w:bCs/>
        </w:rPr>
      </w:pPr>
      <w:r w:rsidRPr="00AF2781">
        <w:rPr>
          <w:rFonts w:eastAsia="Times New Roman"/>
          <w:bCs/>
        </w:rPr>
        <w:lastRenderedPageBreak/>
        <w:t>Conséquences de la matérialité (couple énergie-matière)</w:t>
      </w:r>
    </w:p>
    <w:p w14:paraId="400E7005" w14:textId="77777777" w:rsidR="006D797F" w:rsidRPr="00AF2781" w:rsidRDefault="00000000" w:rsidP="00156F0A">
      <w:pPr>
        <w:rPr>
          <w:rFonts w:eastAsia="Times New Roman"/>
        </w:rPr>
      </w:pPr>
      <w:r w:rsidRPr="00AF2781">
        <w:rPr>
          <w:rFonts w:eastAsia="Times New Roman"/>
        </w:rPr>
        <w:t xml:space="preserve">Si l'ensemble des conscience </w:t>
      </w:r>
      <w:proofErr w:type="spellStart"/>
      <w:r w:rsidRPr="00AF2781">
        <w:rPr>
          <w:rFonts w:eastAsia="Times New Roman"/>
        </w:rPr>
        <w:t>arriven</w:t>
      </w:r>
      <w:proofErr w:type="spellEnd"/>
      <w:r w:rsidRPr="00AF2781">
        <w:rPr>
          <w:rFonts w:eastAsia="Times New Roman"/>
        </w:rPr>
        <w:t xml:space="preserve"> à une conclusion, logique à elle-même, que l'autodestruction du monde ainsi créé est inéluctable, cet ensemble peut retourner au néant par destruction matérielle d'absolument tout signe d'existence.</w:t>
      </w:r>
    </w:p>
    <w:p w14:paraId="04EC5460" w14:textId="77777777" w:rsidR="006D797F" w:rsidRPr="00AF2781" w:rsidRDefault="00000000" w:rsidP="00156F0A">
      <w:pPr>
        <w:rPr>
          <w:rFonts w:eastAsia="Times New Roman"/>
        </w:rPr>
      </w:pPr>
      <w:r w:rsidRPr="00AF2781">
        <w:rPr>
          <w:rFonts w:eastAsia="Times New Roman"/>
        </w:rPr>
        <w:t>Ceci apparaît reconnu implicitement dans l'inconscient des hommes lorsque leur conscient concrétise l'explosion d'un astre lointain.</w:t>
      </w:r>
    </w:p>
    <w:p w14:paraId="796D9135" w14:textId="77777777" w:rsidR="006D797F" w:rsidRPr="00AF2781" w:rsidRDefault="00000000" w:rsidP="00876F54">
      <w:pPr>
        <w:pStyle w:val="Titre2"/>
        <w:rPr>
          <w:rFonts w:eastAsia="Times New Roman"/>
          <w:bCs/>
        </w:rPr>
      </w:pPr>
      <w:r w:rsidRPr="00AF2781">
        <w:rPr>
          <w:rFonts w:eastAsia="Times New Roman"/>
          <w:bCs/>
        </w:rPr>
        <w:t>Postulat de la matérialité</w:t>
      </w:r>
    </w:p>
    <w:p w14:paraId="7B689024" w14:textId="77777777" w:rsidR="006D797F" w:rsidRPr="00AF2781" w:rsidRDefault="00000000" w:rsidP="00156F0A">
      <w:pPr>
        <w:rPr>
          <w:rFonts w:eastAsia="Times New Roman"/>
        </w:rPr>
      </w:pPr>
      <w:r w:rsidRPr="00AF2781">
        <w:rPr>
          <w:rFonts w:eastAsia="Times New Roman"/>
        </w:rPr>
        <w:t xml:space="preserve">L'énergie de conscience d'un monde peut se projeter dans le temps et dans l'espace à distance et temps infinis, sur des échelles de mesures distantes de plusieurs </w:t>
      </w:r>
      <w:proofErr w:type="gramStart"/>
      <w:r w:rsidRPr="00AF2781">
        <w:rPr>
          <w:rFonts w:eastAsia="Times New Roman"/>
        </w:rPr>
        <w:t>infinis:</w:t>
      </w:r>
      <w:proofErr w:type="gramEnd"/>
    </w:p>
    <w:p w14:paraId="756EB8E0" w14:textId="77777777" w:rsidR="006D797F" w:rsidRPr="00AF2781" w:rsidRDefault="00000000" w:rsidP="00156F0A">
      <w:pPr>
        <w:rPr>
          <w:rFonts w:eastAsia="Times New Roman"/>
        </w:rPr>
      </w:pPr>
      <w:r w:rsidRPr="00AF2781">
        <w:rPr>
          <w:rFonts w:eastAsia="Times New Roman"/>
        </w:rPr>
        <w:t>Atome - molécule - corps - terre - galaxie - extra galaxie - atome - molécule...</w:t>
      </w:r>
    </w:p>
    <w:p w14:paraId="33B756B2" w14:textId="77777777" w:rsidR="006D797F" w:rsidRPr="00AF2781" w:rsidRDefault="00000000" w:rsidP="00156F0A">
      <w:pPr>
        <w:rPr>
          <w:rFonts w:eastAsia="Times New Roman"/>
        </w:rPr>
      </w:pPr>
      <w:r w:rsidRPr="00AF2781">
        <w:rPr>
          <w:rFonts w:eastAsia="Times New Roman"/>
        </w:rPr>
        <w:t xml:space="preserve">Un monde peut en créer un autre en projetant une conscience diffuse quelque part dans l'espace-temps. Tout comme Galilée, à partir de sa seule conscience diffuse, a </w:t>
      </w:r>
      <w:proofErr w:type="spellStart"/>
      <w:r w:rsidRPr="00AF2781">
        <w:rPr>
          <w:rFonts w:eastAsia="Times New Roman"/>
        </w:rPr>
        <w:t>rebati</w:t>
      </w:r>
      <w:proofErr w:type="spellEnd"/>
      <w:r w:rsidRPr="00AF2781">
        <w:rPr>
          <w:rFonts w:eastAsia="Times New Roman"/>
        </w:rPr>
        <w:t xml:space="preserve"> une terre ronde, dont il ne subsistait que la matérialité laissée par les premiers créateurs de la terre - donc dont la redécouverte était inéluctable.</w:t>
      </w:r>
    </w:p>
    <w:p w14:paraId="1B85C51B" w14:textId="77777777" w:rsidR="006D797F" w:rsidRPr="00AF2781" w:rsidRDefault="00000000" w:rsidP="00156F0A">
      <w:pPr>
        <w:rPr>
          <w:rFonts w:eastAsia="Times New Roman"/>
        </w:rPr>
      </w:pPr>
      <w:r w:rsidRPr="00AF2781">
        <w:rPr>
          <w:rFonts w:eastAsia="Times New Roman"/>
        </w:rPr>
        <w:t xml:space="preserve">La terre fut plate. Tant que cette représentation suffisait à l'homme, il fut juste que la terre soit plate. </w:t>
      </w:r>
      <w:proofErr w:type="gramStart"/>
      <w:r w:rsidRPr="00AF2781">
        <w:rPr>
          <w:rFonts w:eastAsia="Times New Roman"/>
        </w:rPr>
        <w:t>dès</w:t>
      </w:r>
      <w:proofErr w:type="gramEnd"/>
      <w:r w:rsidRPr="00AF2781">
        <w:rPr>
          <w:rFonts w:eastAsia="Times New Roman"/>
        </w:rPr>
        <w:t xml:space="preserve"> qu'il a été capable d'une réflexion plus poussée, tout a concordé pour faire que la terre soit ronde. Plus la capacité de réflexion de l'homme grandit, plus son univers devient déterministe. Mais en dehors de son champ d'investigation, tout reste possible. </w:t>
      </w:r>
    </w:p>
    <w:p w14:paraId="75E7597F" w14:textId="77777777" w:rsidR="006D797F" w:rsidRPr="00AF2781" w:rsidRDefault="006D797F" w:rsidP="00156F0A">
      <w:pPr>
        <w:rPr>
          <w:rFonts w:eastAsia="Times New Roman"/>
        </w:rPr>
      </w:pPr>
    </w:p>
    <w:p w14:paraId="47616249" w14:textId="77777777" w:rsidR="006D797F" w:rsidRPr="00AF2781" w:rsidRDefault="00000000" w:rsidP="00156F0A">
      <w:pPr>
        <w:rPr>
          <w:rFonts w:eastAsia="Times New Roman"/>
        </w:rPr>
      </w:pPr>
      <w:r w:rsidRPr="00AF2781">
        <w:rPr>
          <w:rFonts w:eastAsia="Times New Roman"/>
        </w:rPr>
        <w:t>On construit un môme par un ensemble de faisceaux convergents qui finissent par donner à l'être son autonomie propre qui en fait ne serait que la résultante de tout ce qu'on lui a inné...grâce à quoi, il pourra acquérir à son tour la maîtrise du concret.</w:t>
      </w:r>
    </w:p>
    <w:p w14:paraId="7E045BD0" w14:textId="77777777" w:rsidR="006D797F" w:rsidRPr="00AF2781" w:rsidRDefault="00000000" w:rsidP="00156F0A">
      <w:pPr>
        <w:rPr>
          <w:rFonts w:eastAsia="Times New Roman"/>
        </w:rPr>
      </w:pPr>
      <w:r w:rsidRPr="00AF2781">
        <w:rPr>
          <w:rFonts w:eastAsia="Times New Roman"/>
        </w:rPr>
        <w:t xml:space="preserve">Par exemple, l'apprentissage de la sensation est purement </w:t>
      </w:r>
      <w:proofErr w:type="gramStart"/>
      <w:r w:rsidRPr="00AF2781">
        <w:rPr>
          <w:rFonts w:eastAsia="Times New Roman"/>
        </w:rPr>
        <w:t>logique:</w:t>
      </w:r>
      <w:proofErr w:type="gramEnd"/>
      <w:r w:rsidRPr="00AF2781">
        <w:rPr>
          <w:rFonts w:eastAsia="Times New Roman"/>
        </w:rPr>
        <w:t xml:space="preserve"> comment distinguer les couleurs à partir d'un néant de références. Comment voir, on dit que l'enfant naît aveugle. Logiquement, comment pourrait-il voir, si nous ne construisons pas nous-mêmes sa nécessité de voir, de construire d'abord la nécessité de distinguer lumière et ombre, puis la nécessité de voir les contours. Il ne les situera que parce que l'adulte lui construit </w:t>
      </w:r>
      <w:proofErr w:type="gramStart"/>
      <w:r w:rsidRPr="00AF2781">
        <w:rPr>
          <w:rFonts w:eastAsia="Times New Roman"/>
        </w:rPr>
        <w:t>ces notion</w:t>
      </w:r>
      <w:proofErr w:type="gramEnd"/>
      <w:r w:rsidRPr="00AF2781">
        <w:rPr>
          <w:rFonts w:eastAsia="Times New Roman"/>
        </w:rPr>
        <w:t>, en le regardant.</w:t>
      </w:r>
    </w:p>
    <w:p w14:paraId="08433DD7" w14:textId="77777777" w:rsidR="006D797F" w:rsidRPr="00AF2781" w:rsidRDefault="00000000" w:rsidP="00156F0A">
      <w:pPr>
        <w:rPr>
          <w:rFonts w:eastAsia="Times New Roman"/>
        </w:rPr>
      </w:pPr>
      <w:r w:rsidRPr="00AF2781">
        <w:rPr>
          <w:rFonts w:eastAsia="Times New Roman"/>
        </w:rPr>
        <w:t xml:space="preserve">N'est-ce pas fantastique, cette puissance d'un seul homme qui arrive à créer, à imposer une nouvelle existence aux autres </w:t>
      </w:r>
      <w:proofErr w:type="gramStart"/>
      <w:r w:rsidRPr="00AF2781">
        <w:rPr>
          <w:rFonts w:eastAsia="Times New Roman"/>
        </w:rPr>
        <w:t>hommes?</w:t>
      </w:r>
      <w:proofErr w:type="gramEnd"/>
    </w:p>
    <w:p w14:paraId="16A81D93" w14:textId="77777777" w:rsidR="006D797F" w:rsidRPr="00AF2781" w:rsidRDefault="00000000" w:rsidP="00156F0A">
      <w:pPr>
        <w:rPr>
          <w:rFonts w:eastAsia="Times New Roman"/>
        </w:rPr>
      </w:pPr>
      <w:r w:rsidRPr="00AF2781">
        <w:rPr>
          <w:rFonts w:eastAsia="Times New Roman"/>
        </w:rPr>
        <w:lastRenderedPageBreak/>
        <w:t xml:space="preserve">Certes, un poulain peut marcher dès qu'il naît, un nouveau-né a d'emblée le réflexe de succion. Mais cela procède du même </w:t>
      </w:r>
      <w:proofErr w:type="gramStart"/>
      <w:r w:rsidRPr="00AF2781">
        <w:rPr>
          <w:rFonts w:eastAsia="Times New Roman"/>
        </w:rPr>
        <w:t>ordre:</w:t>
      </w:r>
      <w:proofErr w:type="gramEnd"/>
      <w:r w:rsidRPr="00AF2781">
        <w:rPr>
          <w:rFonts w:eastAsia="Times New Roman"/>
        </w:rPr>
        <w:t xml:space="preserve"> la nourriture est chose que nous convenons comme absolument nécessaire. Il faut donc bien que le nouveau-né ait logiquement la </w:t>
      </w:r>
      <w:proofErr w:type="spellStart"/>
      <w:r w:rsidRPr="00AF2781">
        <w:rPr>
          <w:rFonts w:eastAsia="Times New Roman"/>
        </w:rPr>
        <w:t>possiblité</w:t>
      </w:r>
      <w:proofErr w:type="spellEnd"/>
      <w:r w:rsidRPr="00AF2781">
        <w:rPr>
          <w:rFonts w:eastAsia="Times New Roman"/>
        </w:rPr>
        <w:t xml:space="preserve"> de se nourrir. Cela est donc logiquement acquis intra utero.</w:t>
      </w:r>
    </w:p>
    <w:p w14:paraId="4A835A48" w14:textId="3E6EBEA0" w:rsidR="006D797F" w:rsidRPr="00AF2781" w:rsidRDefault="00000000" w:rsidP="00876F54">
      <w:pPr>
        <w:pStyle w:val="Titre2"/>
      </w:pPr>
      <w:r w:rsidRPr="00AF2781">
        <w:rPr>
          <w:rFonts w:eastAsia="Times New Roman"/>
          <w:bCs/>
          <w:u w:val="single"/>
        </w:rPr>
        <w:t>Matérialité - complément</w:t>
      </w:r>
    </w:p>
    <w:p w14:paraId="2C2B59BE" w14:textId="77777777" w:rsidR="006D797F" w:rsidRPr="00AF2781" w:rsidRDefault="00000000" w:rsidP="00156F0A">
      <w:pPr>
        <w:rPr>
          <w:rFonts w:eastAsia="Times New Roman"/>
        </w:rPr>
      </w:pPr>
      <w:r w:rsidRPr="00AF2781">
        <w:rPr>
          <w:rFonts w:eastAsia="Times New Roman"/>
        </w:rPr>
        <w:t>Par les vents, par les sables, joyeux</w:t>
      </w:r>
    </w:p>
    <w:p w14:paraId="161EA2D8" w14:textId="77777777" w:rsidR="006D797F" w:rsidRPr="00AF2781" w:rsidRDefault="00000000" w:rsidP="00156F0A">
      <w:pPr>
        <w:rPr>
          <w:rFonts w:eastAsia="Times New Roman"/>
        </w:rPr>
      </w:pPr>
      <w:r w:rsidRPr="00AF2781">
        <w:rPr>
          <w:rFonts w:eastAsia="Times New Roman"/>
        </w:rPr>
        <w:t>Un homme qui vient de partout et de nulle part</w:t>
      </w:r>
    </w:p>
    <w:p w14:paraId="305A03A0" w14:textId="77777777" w:rsidR="006D797F" w:rsidRPr="00AF2781" w:rsidRDefault="00000000" w:rsidP="00156F0A">
      <w:pPr>
        <w:rPr>
          <w:rFonts w:eastAsia="Times New Roman"/>
        </w:rPr>
      </w:pPr>
      <w:r w:rsidRPr="00AF2781">
        <w:rPr>
          <w:rFonts w:eastAsia="Times New Roman"/>
        </w:rPr>
        <w:t>Qui est devenu homme par la construction de rendez-vous secrètement juxtaposés</w:t>
      </w:r>
    </w:p>
    <w:p w14:paraId="0849CBB9" w14:textId="77777777" w:rsidR="006D797F" w:rsidRPr="00AF2781" w:rsidRDefault="00000000" w:rsidP="00156F0A">
      <w:pPr>
        <w:rPr>
          <w:rFonts w:eastAsia="Times New Roman"/>
        </w:rPr>
      </w:pPr>
      <w:r w:rsidRPr="00AF2781">
        <w:rPr>
          <w:rFonts w:eastAsia="Times New Roman"/>
        </w:rPr>
        <w:t>(</w:t>
      </w:r>
      <w:proofErr w:type="gramStart"/>
      <w:r w:rsidRPr="00AF2781">
        <w:rPr>
          <w:rFonts w:eastAsia="Times New Roman"/>
        </w:rPr>
        <w:t>à</w:t>
      </w:r>
      <w:proofErr w:type="gramEnd"/>
      <w:r w:rsidRPr="00AF2781">
        <w:rPr>
          <w:rFonts w:eastAsia="Times New Roman"/>
        </w:rPr>
        <w:t xml:space="preserve"> mettre avec le buste dans la pantoufle)</w:t>
      </w:r>
    </w:p>
    <w:p w14:paraId="12192D56" w14:textId="437943BA" w:rsidR="006D797F" w:rsidRPr="00AF2781" w:rsidRDefault="00000000" w:rsidP="002F5DBD">
      <w:pPr>
        <w:pStyle w:val="Titre1"/>
      </w:pPr>
      <w:r w:rsidRPr="00AF2781">
        <w:t>Cheval araignée - d</w:t>
      </w:r>
    </w:p>
    <w:p w14:paraId="6AECE766" w14:textId="13A07A17" w:rsidR="006D797F" w:rsidRPr="00AF2781" w:rsidRDefault="00000000" w:rsidP="00B56C10">
      <w:pPr>
        <w:rPr>
          <w:rFonts w:eastAsia="Times New Roman"/>
        </w:rPr>
      </w:pPr>
      <w:proofErr w:type="gramStart"/>
      <w:r w:rsidRPr="00AF2781">
        <w:rPr>
          <w:rFonts w:eastAsia="Times New Roman"/>
        </w:rPr>
        <w:t>dessin</w:t>
      </w:r>
      <w:proofErr w:type="gramEnd"/>
    </w:p>
    <w:p w14:paraId="1D7625E0" w14:textId="741DE3CA" w:rsidR="006D797F" w:rsidRPr="00AF2781" w:rsidRDefault="00000000" w:rsidP="002F5DBD">
      <w:pPr>
        <w:pStyle w:val="Titre1"/>
      </w:pPr>
      <w:r w:rsidRPr="00AF2781">
        <w:t xml:space="preserve">Mon royaume pour du </w:t>
      </w:r>
      <w:proofErr w:type="gramStart"/>
      <w:r w:rsidRPr="00AF2781">
        <w:t>détail!</w:t>
      </w:r>
      <w:proofErr w:type="gramEnd"/>
      <w:r w:rsidRPr="00AF2781">
        <w:t xml:space="preserve"> - i</w:t>
      </w:r>
    </w:p>
    <w:p w14:paraId="5897B28D" w14:textId="77777777" w:rsidR="006D797F" w:rsidRPr="00AF2781" w:rsidRDefault="00000000" w:rsidP="00B56C10">
      <w:pPr>
        <w:rPr>
          <w:rFonts w:eastAsia="Times New Roman"/>
        </w:rPr>
      </w:pPr>
      <w:r w:rsidRPr="00AF2781">
        <w:rPr>
          <w:rFonts w:eastAsia="Times New Roman"/>
        </w:rPr>
        <w:t xml:space="preserve">Par un beau siècle d'été - façon de parler, puisque les saisons n'étaient pas encore les saisons - Dieu, qui était en train de se chercher, se </w:t>
      </w:r>
      <w:proofErr w:type="gramStart"/>
      <w:r w:rsidRPr="00AF2781">
        <w:rPr>
          <w:rFonts w:eastAsia="Times New Roman"/>
        </w:rPr>
        <w:t>dit:</w:t>
      </w:r>
      <w:proofErr w:type="gramEnd"/>
    </w:p>
    <w:p w14:paraId="4EA9C38F" w14:textId="77777777" w:rsidR="006D797F" w:rsidRPr="00AF2781" w:rsidRDefault="00000000" w:rsidP="00B56C10">
      <w:pPr>
        <w:rPr>
          <w:rFonts w:eastAsia="Times New Roman"/>
        </w:rPr>
      </w:pPr>
      <w:r w:rsidRPr="00AF2781">
        <w:rPr>
          <w:rFonts w:eastAsia="Times New Roman"/>
        </w:rPr>
        <w:t xml:space="preserve">"C'est dur d'être sourd, aveugle et </w:t>
      </w:r>
      <w:proofErr w:type="gramStart"/>
      <w:r w:rsidRPr="00AF2781">
        <w:rPr>
          <w:rFonts w:eastAsia="Times New Roman"/>
        </w:rPr>
        <w:t>muet!</w:t>
      </w:r>
      <w:proofErr w:type="gramEnd"/>
    </w:p>
    <w:p w14:paraId="61C013D9" w14:textId="77777777" w:rsidR="006D797F" w:rsidRPr="00AF2781" w:rsidRDefault="00000000" w:rsidP="00B56C10">
      <w:pPr>
        <w:rPr>
          <w:rFonts w:eastAsia="Times New Roman"/>
        </w:rPr>
      </w:pPr>
      <w:proofErr w:type="gramStart"/>
      <w:r w:rsidRPr="00AF2781">
        <w:rPr>
          <w:rFonts w:eastAsia="Times New Roman"/>
        </w:rPr>
        <w:t>Ca</w:t>
      </w:r>
      <w:proofErr w:type="gramEnd"/>
      <w:r w:rsidRPr="00AF2781">
        <w:rPr>
          <w:rFonts w:eastAsia="Times New Roman"/>
        </w:rPr>
        <w:t xml:space="preserve"> n'a pas trop d'importance, vu que je suis tout seul, mais ce qui me pèse le plus (au figuré, puisque la gravité, je ne l'ai pas encore inventé), c'est de ne pas savoir si je suis jeune ou vieux, puisque je suis tout et partout à la fois - Bon</w:t>
      </w:r>
    </w:p>
    <w:p w14:paraId="20C64FF0" w14:textId="77777777" w:rsidR="006D797F" w:rsidRPr="00AF2781" w:rsidRDefault="00000000" w:rsidP="00B56C10">
      <w:pPr>
        <w:rPr>
          <w:rFonts w:eastAsia="Times New Roman"/>
        </w:rPr>
      </w:pPr>
      <w:r w:rsidRPr="00AF2781">
        <w:rPr>
          <w:rFonts w:eastAsia="Times New Roman"/>
        </w:rPr>
        <w:t>Bon</w:t>
      </w:r>
    </w:p>
    <w:p w14:paraId="72F57770" w14:textId="77777777" w:rsidR="006D797F" w:rsidRPr="00AF2781" w:rsidRDefault="00000000" w:rsidP="00B56C10">
      <w:pPr>
        <w:rPr>
          <w:rFonts w:eastAsia="Times New Roman"/>
        </w:rPr>
      </w:pPr>
      <w:r w:rsidRPr="00AF2781">
        <w:rPr>
          <w:rFonts w:eastAsia="Times New Roman"/>
        </w:rPr>
        <w:t>Bon</w:t>
      </w:r>
    </w:p>
    <w:p w14:paraId="4DF3E7F1" w14:textId="77777777" w:rsidR="006D797F" w:rsidRPr="00AF2781" w:rsidRDefault="00000000" w:rsidP="00B56C10">
      <w:pPr>
        <w:rPr>
          <w:rFonts w:eastAsia="Times New Roman"/>
        </w:rPr>
      </w:pPr>
      <w:r w:rsidRPr="00AF2781">
        <w:rPr>
          <w:rFonts w:eastAsia="Times New Roman"/>
        </w:rPr>
        <w:t>Bon</w:t>
      </w:r>
    </w:p>
    <w:p w14:paraId="2115E3E4" w14:textId="77777777" w:rsidR="006D797F" w:rsidRPr="00AF2781" w:rsidRDefault="00000000" w:rsidP="00B56C10">
      <w:pPr>
        <w:rPr>
          <w:rFonts w:eastAsia="Times New Roman"/>
        </w:rPr>
      </w:pPr>
      <w:proofErr w:type="gramStart"/>
      <w:r w:rsidRPr="00AF2781">
        <w:rPr>
          <w:rFonts w:eastAsia="Times New Roman"/>
        </w:rPr>
        <w:t>et</w:t>
      </w:r>
      <w:proofErr w:type="gramEnd"/>
      <w:r w:rsidRPr="00AF2781">
        <w:rPr>
          <w:rFonts w:eastAsia="Times New Roman"/>
        </w:rPr>
        <w:t xml:space="preserve"> bon</w:t>
      </w:r>
    </w:p>
    <w:p w14:paraId="5FD46569" w14:textId="77777777" w:rsidR="006D797F" w:rsidRPr="00AF2781" w:rsidRDefault="00000000" w:rsidP="00B56C10">
      <w:pPr>
        <w:rPr>
          <w:rFonts w:eastAsia="Times New Roman"/>
        </w:rPr>
      </w:pPr>
      <w:r w:rsidRPr="00AF2781">
        <w:rPr>
          <w:rFonts w:eastAsia="Times New Roman"/>
        </w:rPr>
        <w:t xml:space="preserve">Bon </w:t>
      </w:r>
      <w:proofErr w:type="gramStart"/>
      <w:r w:rsidRPr="00AF2781">
        <w:rPr>
          <w:rFonts w:eastAsia="Times New Roman"/>
        </w:rPr>
        <w:t>Dieu!</w:t>
      </w:r>
      <w:proofErr w:type="gramEnd"/>
    </w:p>
    <w:p w14:paraId="72436733" w14:textId="77777777" w:rsidR="006D797F" w:rsidRPr="00AF2781" w:rsidRDefault="00000000" w:rsidP="00B56C10">
      <w:pPr>
        <w:rPr>
          <w:rFonts w:eastAsia="Times New Roman"/>
        </w:rPr>
      </w:pPr>
      <w:r w:rsidRPr="00AF2781">
        <w:rPr>
          <w:rFonts w:eastAsia="Times New Roman"/>
        </w:rPr>
        <w:t xml:space="preserve">Où est-ce que je </w:t>
      </w:r>
      <w:proofErr w:type="gramStart"/>
      <w:r w:rsidRPr="00AF2781">
        <w:rPr>
          <w:rFonts w:eastAsia="Times New Roman"/>
        </w:rPr>
        <w:t>suis?</w:t>
      </w:r>
      <w:proofErr w:type="gramEnd"/>
    </w:p>
    <w:p w14:paraId="1EDB0B9C" w14:textId="77777777" w:rsidR="006D797F" w:rsidRPr="00AF2781" w:rsidRDefault="00000000" w:rsidP="00B56C10">
      <w:pPr>
        <w:rPr>
          <w:rFonts w:eastAsia="Times New Roman"/>
        </w:rPr>
      </w:pPr>
      <w:r w:rsidRPr="00AF2781">
        <w:rPr>
          <w:rFonts w:eastAsia="Times New Roman"/>
        </w:rPr>
        <w:t xml:space="preserve">MON ROYAUME POUR UN </w:t>
      </w:r>
      <w:proofErr w:type="gramStart"/>
      <w:r w:rsidRPr="00AF2781">
        <w:rPr>
          <w:rFonts w:eastAsia="Times New Roman"/>
        </w:rPr>
        <w:t>DETAIL!</w:t>
      </w:r>
      <w:proofErr w:type="gramEnd"/>
      <w:r w:rsidRPr="00AF2781">
        <w:rPr>
          <w:rFonts w:eastAsia="Times New Roman"/>
        </w:rPr>
        <w:t>"</w:t>
      </w:r>
    </w:p>
    <w:p w14:paraId="545931B8" w14:textId="77777777" w:rsidR="006D797F" w:rsidRPr="00AF2781" w:rsidRDefault="006D797F" w:rsidP="00B56C10">
      <w:pPr>
        <w:rPr>
          <w:rFonts w:eastAsia="Times New Roman"/>
        </w:rPr>
      </w:pPr>
    </w:p>
    <w:p w14:paraId="7CD535B5" w14:textId="77777777" w:rsidR="006D797F" w:rsidRPr="00AF2781" w:rsidRDefault="00000000" w:rsidP="00B56C10">
      <w:pPr>
        <w:rPr>
          <w:rFonts w:eastAsia="Times New Roman"/>
        </w:rPr>
      </w:pPr>
      <w:r w:rsidRPr="00AF2781">
        <w:rPr>
          <w:rFonts w:eastAsia="Times New Roman"/>
        </w:rPr>
        <w:t xml:space="preserve">"Mon royaume pour du </w:t>
      </w:r>
      <w:proofErr w:type="gramStart"/>
      <w:r w:rsidRPr="00AF2781">
        <w:rPr>
          <w:rFonts w:eastAsia="Times New Roman"/>
        </w:rPr>
        <w:t>détail!</w:t>
      </w:r>
      <w:proofErr w:type="gramEnd"/>
      <w:r w:rsidRPr="00AF2781">
        <w:rPr>
          <w:rFonts w:eastAsia="Times New Roman"/>
        </w:rPr>
        <w:t>"</w:t>
      </w:r>
    </w:p>
    <w:p w14:paraId="1A7A671A" w14:textId="77777777" w:rsidR="006D797F" w:rsidRPr="00AF2781" w:rsidRDefault="00000000" w:rsidP="00B56C10">
      <w:pPr>
        <w:rPr>
          <w:rFonts w:eastAsia="Times New Roman"/>
        </w:rPr>
      </w:pPr>
      <w:r w:rsidRPr="00AF2781">
        <w:rPr>
          <w:rFonts w:eastAsia="Times New Roman"/>
        </w:rPr>
        <w:t xml:space="preserve">C'était là l'erreur </w:t>
      </w:r>
      <w:proofErr w:type="gramStart"/>
      <w:r w:rsidRPr="00AF2781">
        <w:rPr>
          <w:rFonts w:eastAsia="Times New Roman"/>
        </w:rPr>
        <w:t>fatale:</w:t>
      </w:r>
      <w:proofErr w:type="gramEnd"/>
    </w:p>
    <w:p w14:paraId="64D21E25" w14:textId="77777777" w:rsidR="006D797F" w:rsidRPr="00AF2781" w:rsidRDefault="00000000" w:rsidP="00B56C10">
      <w:pPr>
        <w:rPr>
          <w:rFonts w:eastAsia="Times New Roman"/>
        </w:rPr>
      </w:pPr>
      <w:r w:rsidRPr="00AF2781">
        <w:rPr>
          <w:rFonts w:eastAsia="Times New Roman"/>
        </w:rPr>
        <w:lastRenderedPageBreak/>
        <w:t>Appeler quelqu'un ou quelque chose</w:t>
      </w:r>
    </w:p>
    <w:p w14:paraId="6BDB5924" w14:textId="77777777" w:rsidR="006D797F" w:rsidRPr="00AF2781" w:rsidRDefault="00000000" w:rsidP="00B56C10">
      <w:pPr>
        <w:rPr>
          <w:rFonts w:eastAsia="Times New Roman"/>
        </w:rPr>
      </w:pPr>
      <w:r w:rsidRPr="00AF2781">
        <w:rPr>
          <w:rFonts w:eastAsia="Times New Roman"/>
        </w:rPr>
        <w:t xml:space="preserve">Alors qu'il n'y a en principe </w:t>
      </w:r>
      <w:proofErr w:type="gramStart"/>
      <w:r w:rsidRPr="00AF2781">
        <w:rPr>
          <w:rFonts w:eastAsia="Times New Roman"/>
        </w:rPr>
        <w:t>personne!</w:t>
      </w:r>
      <w:proofErr w:type="gramEnd"/>
    </w:p>
    <w:p w14:paraId="58F7A2E7" w14:textId="77777777" w:rsidR="006D797F" w:rsidRPr="00AF2781" w:rsidRDefault="00000000" w:rsidP="00B56C10">
      <w:pPr>
        <w:rPr>
          <w:rFonts w:eastAsia="Times New Roman"/>
        </w:rPr>
      </w:pPr>
      <w:r w:rsidRPr="00AF2781">
        <w:rPr>
          <w:rFonts w:eastAsia="Times New Roman"/>
        </w:rPr>
        <w:t xml:space="preserve">Mais, trop tard - Dieu, </w:t>
      </w:r>
      <w:proofErr w:type="spellStart"/>
      <w:r w:rsidRPr="00AF2781">
        <w:rPr>
          <w:rFonts w:eastAsia="Times New Roman"/>
        </w:rPr>
        <w:t>notrepère</w:t>
      </w:r>
      <w:proofErr w:type="spellEnd"/>
      <w:r w:rsidRPr="00AF2781">
        <w:rPr>
          <w:rFonts w:eastAsia="Times New Roman"/>
        </w:rPr>
        <w:t>, appela - et le détail arriva</w:t>
      </w:r>
    </w:p>
    <w:p w14:paraId="2F315641" w14:textId="77777777" w:rsidR="006D797F" w:rsidRPr="00AF2781" w:rsidRDefault="00000000" w:rsidP="00B56C10">
      <w:pPr>
        <w:rPr>
          <w:rFonts w:eastAsia="Times New Roman"/>
        </w:rPr>
      </w:pPr>
      <w:proofErr w:type="gramStart"/>
      <w:r w:rsidRPr="00AF2781">
        <w:rPr>
          <w:rFonts w:eastAsia="Times New Roman"/>
        </w:rPr>
        <w:t>puisque</w:t>
      </w:r>
      <w:proofErr w:type="gramEnd"/>
      <w:r w:rsidRPr="00AF2781">
        <w:rPr>
          <w:rFonts w:eastAsia="Times New Roman"/>
        </w:rPr>
        <w:t xml:space="preserve"> notre tout avait, dans un moment d'égarement, admis son existence.</w:t>
      </w:r>
    </w:p>
    <w:p w14:paraId="12C6C964" w14:textId="77777777" w:rsidR="006D797F" w:rsidRPr="00AF2781" w:rsidRDefault="00000000" w:rsidP="00B56C10">
      <w:pPr>
        <w:rPr>
          <w:rFonts w:eastAsia="Times New Roman"/>
        </w:rPr>
      </w:pPr>
      <w:r w:rsidRPr="00AF2781">
        <w:rPr>
          <w:rFonts w:eastAsia="Times New Roman"/>
        </w:rPr>
        <w:t xml:space="preserve">Le </w:t>
      </w:r>
      <w:proofErr w:type="gramStart"/>
      <w:r w:rsidRPr="00AF2781">
        <w:rPr>
          <w:rFonts w:eastAsia="Times New Roman"/>
        </w:rPr>
        <w:t>détail?</w:t>
      </w:r>
      <w:proofErr w:type="gramEnd"/>
      <w:r w:rsidRPr="00AF2781">
        <w:rPr>
          <w:rFonts w:eastAsia="Times New Roman"/>
        </w:rPr>
        <w:t xml:space="preserve"> </w:t>
      </w:r>
      <w:proofErr w:type="gramStart"/>
      <w:r w:rsidRPr="00AF2781">
        <w:rPr>
          <w:rFonts w:eastAsia="Times New Roman"/>
        </w:rPr>
        <w:t>Ca</w:t>
      </w:r>
      <w:proofErr w:type="gramEnd"/>
      <w:r w:rsidRPr="00AF2781">
        <w:rPr>
          <w:rFonts w:eastAsia="Times New Roman"/>
        </w:rPr>
        <w:t xml:space="preserve"> n'était pas n'importe quel détail, puisqu'il lui fallait régir à la fois Newton, Einstein, Paul et les autres.</w:t>
      </w:r>
    </w:p>
    <w:p w14:paraId="6F28C9A2" w14:textId="48C98349" w:rsidR="006D797F" w:rsidRPr="00AF2781" w:rsidRDefault="00000000" w:rsidP="00876F54">
      <w:pPr>
        <w:pStyle w:val="Titre2"/>
      </w:pPr>
      <w:r w:rsidRPr="00AF2781">
        <w:rPr>
          <w:rFonts w:eastAsia="Times New Roman"/>
          <w:bCs/>
          <w:u w:val="single"/>
        </w:rPr>
        <w:t>Un sens à la vie de Dieu</w:t>
      </w:r>
    </w:p>
    <w:p w14:paraId="0ACC308F" w14:textId="77777777" w:rsidR="006D797F" w:rsidRPr="00AF2781" w:rsidRDefault="00000000" w:rsidP="00156F0A">
      <w:pPr>
        <w:rPr>
          <w:rFonts w:eastAsia="Times New Roman"/>
        </w:rPr>
      </w:pPr>
      <w:r w:rsidRPr="00AF2781">
        <w:rPr>
          <w:rFonts w:eastAsia="Times New Roman"/>
        </w:rPr>
        <w:t>Donc, Dieu décida de donner un Sens à sa vie.</w:t>
      </w:r>
    </w:p>
    <w:p w14:paraId="566F9638" w14:textId="77777777" w:rsidR="006D797F" w:rsidRPr="00AF2781" w:rsidRDefault="00000000" w:rsidP="00156F0A">
      <w:pPr>
        <w:rPr>
          <w:rFonts w:eastAsia="Times New Roman"/>
        </w:rPr>
      </w:pPr>
      <w:r w:rsidRPr="00AF2781">
        <w:rPr>
          <w:rFonts w:eastAsia="Times New Roman"/>
        </w:rPr>
        <w:t xml:space="preserve">Ce détail </w:t>
      </w:r>
      <w:proofErr w:type="gramStart"/>
      <w:r w:rsidRPr="00AF2781">
        <w:rPr>
          <w:rFonts w:eastAsia="Times New Roman"/>
        </w:rPr>
        <w:t>-  tout</w:t>
      </w:r>
      <w:proofErr w:type="gramEnd"/>
      <w:r w:rsidRPr="00AF2781">
        <w:rPr>
          <w:rFonts w:eastAsia="Times New Roman"/>
        </w:rPr>
        <w:t xml:space="preserve"> bête - c'est justement le sens</w:t>
      </w:r>
    </w:p>
    <w:p w14:paraId="11E2CBFF" w14:textId="77777777" w:rsidR="006D797F" w:rsidRPr="00AF2781" w:rsidRDefault="00000000" w:rsidP="00156F0A">
      <w:pPr>
        <w:rPr>
          <w:rFonts w:eastAsia="Times New Roman"/>
        </w:rPr>
      </w:pPr>
      <w:r w:rsidRPr="00AF2781">
        <w:rPr>
          <w:rFonts w:eastAsia="Times New Roman"/>
        </w:rPr>
        <w:t xml:space="preserve">Pas "les sens" - pas tout de suite - ni </w:t>
      </w:r>
      <w:proofErr w:type="gramStart"/>
      <w:r w:rsidRPr="00AF2781">
        <w:rPr>
          <w:rFonts w:eastAsia="Times New Roman"/>
        </w:rPr>
        <w:t>l'essence:</w:t>
      </w:r>
      <w:proofErr w:type="gramEnd"/>
      <w:r w:rsidRPr="00AF2781">
        <w:rPr>
          <w:rFonts w:eastAsia="Times New Roman"/>
        </w:rPr>
        <w:t xml:space="preserve"> l'essence de Dieu (pas celle de Thérèse </w:t>
      </w:r>
      <w:proofErr w:type="spellStart"/>
      <w:r w:rsidRPr="00AF2781">
        <w:rPr>
          <w:rFonts w:eastAsia="Times New Roman"/>
        </w:rPr>
        <w:t>Benthine</w:t>
      </w:r>
      <w:proofErr w:type="spellEnd"/>
      <w:r w:rsidRPr="00AF2781">
        <w:rPr>
          <w:rFonts w:eastAsia="Times New Roman"/>
        </w:rPr>
        <w:t>) est la seule chose qui existait avant qu'il ne se laisse aller.</w:t>
      </w:r>
    </w:p>
    <w:p w14:paraId="44B8AD75" w14:textId="77777777" w:rsidR="006D797F" w:rsidRPr="00AF2781" w:rsidRDefault="006D797F" w:rsidP="00156F0A">
      <w:pPr>
        <w:rPr>
          <w:rFonts w:eastAsia="Times New Roman"/>
        </w:rPr>
      </w:pPr>
    </w:p>
    <w:p w14:paraId="7BE347B4" w14:textId="77777777" w:rsidR="006D797F" w:rsidRPr="00AF2781" w:rsidRDefault="00000000" w:rsidP="00156F0A">
      <w:pPr>
        <w:rPr>
          <w:rFonts w:eastAsia="Times New Roman"/>
        </w:rPr>
      </w:pPr>
      <w:r w:rsidRPr="00AF2781">
        <w:rPr>
          <w:rFonts w:eastAsia="Times New Roman"/>
        </w:rPr>
        <w:t xml:space="preserve">Mais le </w:t>
      </w:r>
      <w:proofErr w:type="gramStart"/>
      <w:r w:rsidRPr="00AF2781">
        <w:rPr>
          <w:rFonts w:eastAsia="Times New Roman"/>
        </w:rPr>
        <w:t>sens?</w:t>
      </w:r>
      <w:proofErr w:type="gramEnd"/>
      <w:r w:rsidRPr="00AF2781">
        <w:rPr>
          <w:rFonts w:eastAsia="Times New Roman"/>
        </w:rPr>
        <w:t xml:space="preserve"> C'est par rapport à quelque chose - à quelque chose qui n'existe </w:t>
      </w:r>
      <w:proofErr w:type="gramStart"/>
      <w:r w:rsidRPr="00AF2781">
        <w:rPr>
          <w:rFonts w:eastAsia="Times New Roman"/>
        </w:rPr>
        <w:t>pas!</w:t>
      </w:r>
      <w:proofErr w:type="gramEnd"/>
      <w:r w:rsidRPr="00AF2781">
        <w:rPr>
          <w:rFonts w:eastAsia="Times New Roman"/>
        </w:rPr>
        <w:t xml:space="preserve"> Puisque c'est toujours par rapport à quelque chose d'antérieur, sans cela, ça n'a pas de </w:t>
      </w:r>
      <w:proofErr w:type="gramStart"/>
      <w:r w:rsidRPr="00AF2781">
        <w:rPr>
          <w:rFonts w:eastAsia="Times New Roman"/>
        </w:rPr>
        <w:t>sens ,</w:t>
      </w:r>
      <w:proofErr w:type="gramEnd"/>
      <w:r w:rsidRPr="00AF2781">
        <w:rPr>
          <w:rFonts w:eastAsia="Times New Roman"/>
        </w:rPr>
        <w:t xml:space="preserve"> hein, Descartes!</w:t>
      </w:r>
    </w:p>
    <w:p w14:paraId="5942BB4D" w14:textId="77777777" w:rsidR="006D797F" w:rsidRPr="00AF2781" w:rsidRDefault="006D797F" w:rsidP="00156F0A">
      <w:pPr>
        <w:rPr>
          <w:rFonts w:eastAsia="Times New Roman"/>
        </w:rPr>
      </w:pPr>
    </w:p>
    <w:p w14:paraId="70185D00" w14:textId="77777777" w:rsidR="006D797F" w:rsidRPr="00AF2781" w:rsidRDefault="00000000" w:rsidP="00156F0A">
      <w:pPr>
        <w:rPr>
          <w:rFonts w:eastAsia="Times New Roman"/>
        </w:rPr>
      </w:pPr>
      <w:r w:rsidRPr="00AF2781">
        <w:rPr>
          <w:rFonts w:eastAsia="Times New Roman"/>
        </w:rPr>
        <w:t xml:space="preserve">En passant, je crois que les orientaux - les proches, les moyens et les extrêmes, ont eu une sacrée chance de ne pas avoir eu Descartes pour leur mettre une logique un peu trop désincarnée dans les </w:t>
      </w:r>
      <w:proofErr w:type="gramStart"/>
      <w:r w:rsidRPr="00AF2781">
        <w:rPr>
          <w:rFonts w:eastAsia="Times New Roman"/>
        </w:rPr>
        <w:t>roues:</w:t>
      </w:r>
      <w:proofErr w:type="gramEnd"/>
      <w:r w:rsidRPr="00AF2781">
        <w:rPr>
          <w:rFonts w:eastAsia="Times New Roman"/>
        </w:rPr>
        <w:t xml:space="preserve"> pas besoin chez eux de démonstration savante pour léviter!</w:t>
      </w:r>
    </w:p>
    <w:p w14:paraId="71B4B5A5" w14:textId="5DDD19C9" w:rsidR="006D797F" w:rsidRPr="00AF2781" w:rsidRDefault="00000000" w:rsidP="00876F54">
      <w:pPr>
        <w:pStyle w:val="Titre2"/>
      </w:pPr>
      <w:r w:rsidRPr="00AF2781">
        <w:rPr>
          <w:rFonts w:eastAsia="Times New Roman"/>
          <w:bCs/>
          <w:u w:val="single"/>
        </w:rPr>
        <w:t>Matérialité-ter</w:t>
      </w:r>
    </w:p>
    <w:p w14:paraId="3CA96378" w14:textId="77777777" w:rsidR="006D797F" w:rsidRPr="00AF2781" w:rsidRDefault="00000000" w:rsidP="00156F0A">
      <w:pPr>
        <w:rPr>
          <w:rFonts w:eastAsia="Times New Roman"/>
        </w:rPr>
      </w:pPr>
      <w:r w:rsidRPr="00AF2781">
        <w:rPr>
          <w:rFonts w:eastAsia="Times New Roman"/>
        </w:rPr>
        <w:t xml:space="preserve">Nous y voilà - Dieu, pour “inventer le monde”, comme il était très intelligent - intelligent </w:t>
      </w:r>
      <w:proofErr w:type="spellStart"/>
      <w:r w:rsidRPr="00AF2781">
        <w:rPr>
          <w:rFonts w:eastAsia="Times New Roman"/>
        </w:rPr>
        <w:t>spérique</w:t>
      </w:r>
      <w:proofErr w:type="spellEnd"/>
      <w:r w:rsidRPr="00AF2781">
        <w:rPr>
          <w:rFonts w:eastAsia="Times New Roman"/>
        </w:rPr>
        <w:t xml:space="preserve"> en quelque sorte, car il était intelligent de tous les </w:t>
      </w:r>
      <w:proofErr w:type="spellStart"/>
      <w:r w:rsidRPr="00AF2781">
        <w:rPr>
          <w:rFonts w:eastAsia="Times New Roman"/>
        </w:rPr>
        <w:t>cotés</w:t>
      </w:r>
      <w:proofErr w:type="spellEnd"/>
      <w:r w:rsidRPr="00AF2781">
        <w:rPr>
          <w:rFonts w:eastAsia="Times New Roman"/>
        </w:rPr>
        <w:t xml:space="preserve"> à la fois - chercha un truc où il n’aurait pas trop à se </w:t>
      </w:r>
      <w:proofErr w:type="gramStart"/>
      <w:r w:rsidRPr="00AF2781">
        <w:rPr>
          <w:rFonts w:eastAsia="Times New Roman"/>
        </w:rPr>
        <w:t>fatiguer:</w:t>
      </w:r>
      <w:proofErr w:type="gramEnd"/>
      <w:r w:rsidRPr="00AF2781">
        <w:rPr>
          <w:rFonts w:eastAsia="Times New Roman"/>
        </w:rPr>
        <w:t xml:space="preserve"> juste faire éclore un petit </w:t>
      </w:r>
      <w:proofErr w:type="spellStart"/>
      <w:r w:rsidRPr="00AF2781">
        <w:rPr>
          <w:rFonts w:eastAsia="Times New Roman"/>
        </w:rPr>
        <w:t>coté</w:t>
      </w:r>
      <w:proofErr w:type="spellEnd"/>
      <w:r w:rsidRPr="00AF2781">
        <w:rPr>
          <w:rFonts w:eastAsia="Times New Roman"/>
        </w:rPr>
        <w:t xml:space="preserve"> marginal de son génie? Il trouva...la gravité.</w:t>
      </w:r>
    </w:p>
    <w:p w14:paraId="4959B50E" w14:textId="77777777" w:rsidR="006D797F" w:rsidRPr="00AF2781" w:rsidRDefault="00000000" w:rsidP="00156F0A">
      <w:pPr>
        <w:rPr>
          <w:rFonts w:eastAsia="Times New Roman"/>
        </w:rPr>
      </w:pPr>
      <w:r w:rsidRPr="00AF2781">
        <w:rPr>
          <w:rFonts w:eastAsia="Times New Roman"/>
        </w:rPr>
        <w:t>Ben oui, la gravité, ça n’était pas plus difficile que cela, mais il fallait y penser.</w:t>
      </w:r>
    </w:p>
    <w:p w14:paraId="1183B859" w14:textId="77777777" w:rsidR="006D797F" w:rsidRPr="00AF2781" w:rsidRDefault="00000000" w:rsidP="00156F0A">
      <w:pPr>
        <w:rPr>
          <w:rFonts w:eastAsia="Times New Roman"/>
        </w:rPr>
      </w:pPr>
      <w:r w:rsidRPr="00AF2781">
        <w:rPr>
          <w:rFonts w:eastAsia="Times New Roman"/>
        </w:rPr>
        <w:t xml:space="preserve">Pensez donc, vous qui pensez aussi, enlevez la gravité, honnêtement et vous verrez qu’il ne reste plus </w:t>
      </w:r>
      <w:proofErr w:type="spellStart"/>
      <w:r w:rsidRPr="00AF2781">
        <w:rPr>
          <w:rFonts w:eastAsia="Times New Roman"/>
        </w:rPr>
        <w:t>grand’chose</w:t>
      </w:r>
      <w:proofErr w:type="spellEnd"/>
      <w:r w:rsidRPr="00AF2781">
        <w:rPr>
          <w:rFonts w:eastAsia="Times New Roman"/>
        </w:rPr>
        <w:t xml:space="preserve"> de notre beau monde.</w:t>
      </w:r>
    </w:p>
    <w:p w14:paraId="0543F525" w14:textId="77777777" w:rsidR="006D797F" w:rsidRPr="00AF2781" w:rsidRDefault="00000000" w:rsidP="00156F0A">
      <w:pPr>
        <w:rPr>
          <w:rFonts w:eastAsia="Times New Roman"/>
        </w:rPr>
      </w:pPr>
      <w:r w:rsidRPr="00AF2781">
        <w:rPr>
          <w:rFonts w:eastAsia="Times New Roman"/>
        </w:rPr>
        <w:t>Réfléchissez peu ou beaucoup, et, de la gravité, vous inventerez</w:t>
      </w:r>
    </w:p>
    <w:p w14:paraId="1B203282"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la</w:t>
      </w:r>
      <w:proofErr w:type="gramEnd"/>
      <w:r w:rsidRPr="00AF2781">
        <w:rPr>
          <w:rFonts w:eastAsia="Times New Roman"/>
        </w:rPr>
        <w:t xml:space="preserve"> hauteur - Peuh! c’est banal</w:t>
      </w:r>
    </w:p>
    <w:p w14:paraId="3D3E6331"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la</w:t>
      </w:r>
      <w:proofErr w:type="gramEnd"/>
      <w:r w:rsidRPr="00AF2781">
        <w:rPr>
          <w:rFonts w:eastAsia="Times New Roman"/>
        </w:rPr>
        <w:t xml:space="preserve"> distance - Eh! c’est la longueur d’une hauteur</w:t>
      </w:r>
    </w:p>
    <w:p w14:paraId="1D7030F6" w14:textId="77777777" w:rsidR="006D797F" w:rsidRPr="00AF2781" w:rsidRDefault="00000000" w:rsidP="00156F0A">
      <w:pPr>
        <w:rPr>
          <w:rFonts w:eastAsia="Times New Roman"/>
        </w:rPr>
      </w:pPr>
      <w:r w:rsidRPr="00AF2781">
        <w:rPr>
          <w:rFonts w:eastAsia="Times New Roman"/>
        </w:rPr>
        <w:lastRenderedPageBreak/>
        <w:tab/>
      </w:r>
      <w:proofErr w:type="gramStart"/>
      <w:r w:rsidRPr="00AF2781">
        <w:rPr>
          <w:rFonts w:eastAsia="Times New Roman"/>
        </w:rPr>
        <w:t>la</w:t>
      </w:r>
      <w:proofErr w:type="gramEnd"/>
      <w:r w:rsidRPr="00AF2781">
        <w:rPr>
          <w:rFonts w:eastAsia="Times New Roman"/>
        </w:rPr>
        <w:t xml:space="preserve"> ligne - il faut bien mesurer la longueur</w:t>
      </w:r>
    </w:p>
    <w:p w14:paraId="7412FEE4"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une</w:t>
      </w:r>
      <w:proofErr w:type="gramEnd"/>
      <w:r w:rsidRPr="00AF2781">
        <w:rPr>
          <w:rFonts w:eastAsia="Times New Roman"/>
        </w:rPr>
        <w:t xml:space="preserve"> deuxième ligne - c’est la surface</w:t>
      </w:r>
    </w:p>
    <w:p w14:paraId="17C97381" w14:textId="77777777" w:rsidR="006D797F" w:rsidRPr="00AF2781" w:rsidRDefault="00000000" w:rsidP="00156F0A">
      <w:pPr>
        <w:rPr>
          <w:rFonts w:eastAsia="Times New Roman"/>
        </w:rPr>
      </w:pPr>
      <w:r w:rsidRPr="00AF2781">
        <w:rPr>
          <w:rFonts w:eastAsia="Times New Roman"/>
        </w:rPr>
        <w:tab/>
      </w:r>
      <w:proofErr w:type="gramStart"/>
      <w:r w:rsidRPr="00AF2781">
        <w:rPr>
          <w:rFonts w:eastAsia="Times New Roman"/>
        </w:rPr>
        <w:t>une</w:t>
      </w:r>
      <w:proofErr w:type="gramEnd"/>
      <w:r w:rsidRPr="00AF2781">
        <w:rPr>
          <w:rFonts w:eastAsia="Times New Roman"/>
        </w:rPr>
        <w:t xml:space="preserve"> troisième ligne - c’est le volume</w:t>
      </w:r>
    </w:p>
    <w:p w14:paraId="2660ED50" w14:textId="77777777" w:rsidR="006D797F" w:rsidRPr="00AF2781" w:rsidRDefault="00000000" w:rsidP="00156F0A">
      <w:pPr>
        <w:rPr>
          <w:rFonts w:eastAsia="Times New Roman"/>
        </w:rPr>
      </w:pPr>
      <w:proofErr w:type="gramStart"/>
      <w:r w:rsidRPr="00AF2781">
        <w:rPr>
          <w:rFonts w:eastAsia="Times New Roman"/>
        </w:rPr>
        <w:t>et</w:t>
      </w:r>
      <w:proofErr w:type="gramEnd"/>
      <w:r w:rsidRPr="00AF2781">
        <w:rPr>
          <w:rFonts w:eastAsia="Times New Roman"/>
        </w:rPr>
        <w:t xml:space="preserve"> comme on peut en même temps être à un bout et à l’autre de la hauteur, il n’y a plus à inventer que le temps</w:t>
      </w:r>
      <w:r w:rsidRPr="00AF2781">
        <w:br w:type="page"/>
      </w:r>
    </w:p>
    <w:p w14:paraId="6F7CDA8B" w14:textId="4E4AB865" w:rsidR="006D797F" w:rsidRPr="00AF2781" w:rsidRDefault="00000000" w:rsidP="002F5DBD">
      <w:pPr>
        <w:pStyle w:val="Titre1"/>
      </w:pPr>
      <w:r w:rsidRPr="00AF2781">
        <w:lastRenderedPageBreak/>
        <w:t>Balance tout-rien - i</w:t>
      </w:r>
    </w:p>
    <w:p w14:paraId="23D90773" w14:textId="77777777" w:rsidR="006D797F" w:rsidRPr="00AF2781" w:rsidRDefault="00000000" w:rsidP="00B56C10">
      <w:pPr>
        <w:rPr>
          <w:rFonts w:eastAsia="Times New Roman"/>
        </w:rPr>
      </w:pPr>
      <w:r w:rsidRPr="00AF2781">
        <w:rPr>
          <w:rFonts w:eastAsia="Times New Roman"/>
        </w:rPr>
        <w:t>Si</w:t>
      </w:r>
    </w:p>
    <w:p w14:paraId="57FF917B" w14:textId="77777777" w:rsidR="006D797F" w:rsidRPr="00AF2781" w:rsidRDefault="00000000" w:rsidP="00B56C10">
      <w:pPr>
        <w:rPr>
          <w:rFonts w:eastAsia="Times New Roman"/>
        </w:rPr>
      </w:pPr>
      <w:r w:rsidRPr="00AF2781">
        <w:rPr>
          <w:rFonts w:eastAsia="Times New Roman"/>
        </w:rPr>
        <w:t>Qu'</w:t>
      </w:r>
    </w:p>
    <w:p w14:paraId="027CF933" w14:textId="77777777" w:rsidR="006D797F" w:rsidRPr="00AF2781" w:rsidRDefault="00000000" w:rsidP="00B56C10">
      <w:pPr>
        <w:rPr>
          <w:rFonts w:eastAsia="Times New Roman"/>
        </w:rPr>
      </w:pPr>
      <w:r w:rsidRPr="00AF2781">
        <w:rPr>
          <w:rFonts w:eastAsia="Times New Roman"/>
        </w:rPr>
        <w:t>On</w:t>
      </w:r>
    </w:p>
    <w:p w14:paraId="0F70C105" w14:textId="77777777" w:rsidR="006D797F" w:rsidRPr="00AF2781" w:rsidRDefault="00000000" w:rsidP="00B56C10">
      <w:pPr>
        <w:rPr>
          <w:rFonts w:eastAsia="Times New Roman"/>
        </w:rPr>
      </w:pPr>
      <w:r w:rsidRPr="00AF2781">
        <w:rPr>
          <w:rFonts w:eastAsia="Times New Roman"/>
        </w:rPr>
        <w:t>S'</w:t>
      </w:r>
    </w:p>
    <w:p w14:paraId="73A985BA" w14:textId="77777777" w:rsidR="006D797F" w:rsidRPr="00AF2781" w:rsidRDefault="00000000" w:rsidP="00B56C10">
      <w:pPr>
        <w:rPr>
          <w:rFonts w:eastAsia="Times New Roman"/>
        </w:rPr>
      </w:pPr>
      <w:proofErr w:type="gramStart"/>
      <w:r w:rsidRPr="00AF2781">
        <w:rPr>
          <w:rFonts w:eastAsia="Times New Roman"/>
        </w:rPr>
        <w:t>amusait</w:t>
      </w:r>
      <w:proofErr w:type="gramEnd"/>
    </w:p>
    <w:p w14:paraId="497C2828" w14:textId="77777777" w:rsidR="006D797F" w:rsidRPr="00AF2781" w:rsidRDefault="00000000" w:rsidP="00B56C10">
      <w:pPr>
        <w:rPr>
          <w:rFonts w:eastAsia="Times New Roman"/>
        </w:rPr>
      </w:pPr>
      <w:proofErr w:type="gramStart"/>
      <w:r w:rsidRPr="00AF2781">
        <w:rPr>
          <w:rFonts w:eastAsia="Times New Roman"/>
        </w:rPr>
        <w:t>à</w:t>
      </w:r>
      <w:proofErr w:type="gramEnd"/>
      <w:r w:rsidRPr="00AF2781">
        <w:rPr>
          <w:rFonts w:eastAsia="Times New Roman"/>
        </w:rPr>
        <w:t xml:space="preserve"> se donner</w:t>
      </w:r>
    </w:p>
    <w:p w14:paraId="3B1D5C7A" w14:textId="77777777" w:rsidR="006D797F" w:rsidRPr="00AF2781" w:rsidRDefault="00000000" w:rsidP="00B56C10">
      <w:pPr>
        <w:rPr>
          <w:rFonts w:eastAsia="Times New Roman"/>
        </w:rPr>
      </w:pPr>
      <w:proofErr w:type="gramStart"/>
      <w:r w:rsidRPr="00AF2781">
        <w:rPr>
          <w:rFonts w:eastAsia="Times New Roman"/>
        </w:rPr>
        <w:t>du</w:t>
      </w:r>
      <w:proofErr w:type="gramEnd"/>
      <w:r w:rsidRPr="00AF2781">
        <w:rPr>
          <w:rFonts w:eastAsia="Times New Roman"/>
        </w:rPr>
        <w:t xml:space="preserve"> poids, histoire</w:t>
      </w:r>
    </w:p>
    <w:p w14:paraId="707174E8" w14:textId="77777777" w:rsidR="006D797F" w:rsidRPr="00AF2781" w:rsidRDefault="00000000" w:rsidP="00B56C10">
      <w:pPr>
        <w:rPr>
          <w:rFonts w:eastAsia="Times New Roman"/>
        </w:rPr>
      </w:pPr>
      <w:proofErr w:type="gramStart"/>
      <w:r w:rsidRPr="00AF2781">
        <w:rPr>
          <w:rFonts w:eastAsia="Times New Roman"/>
        </w:rPr>
        <w:t>de</w:t>
      </w:r>
      <w:proofErr w:type="gramEnd"/>
      <w:r w:rsidRPr="00AF2781">
        <w:rPr>
          <w:rFonts w:eastAsia="Times New Roman"/>
        </w:rPr>
        <w:t xml:space="preserve"> changer notre banale</w:t>
      </w:r>
    </w:p>
    <w:p w14:paraId="4B9ED826" w14:textId="77777777" w:rsidR="006D797F" w:rsidRPr="00AF2781" w:rsidRDefault="00000000" w:rsidP="00B56C10">
      <w:pPr>
        <w:rPr>
          <w:rFonts w:eastAsia="Times New Roman"/>
        </w:rPr>
      </w:pPr>
      <w:proofErr w:type="gramStart"/>
      <w:r w:rsidRPr="00AF2781">
        <w:rPr>
          <w:rFonts w:eastAsia="Times New Roman"/>
        </w:rPr>
        <w:t>condition</w:t>
      </w:r>
      <w:proofErr w:type="gramEnd"/>
      <w:r w:rsidRPr="00AF2781">
        <w:rPr>
          <w:rFonts w:eastAsia="Times New Roman"/>
        </w:rPr>
        <w:t xml:space="preserve"> d'ectoplasme</w:t>
      </w:r>
    </w:p>
    <w:p w14:paraId="27D70AFD" w14:textId="77777777" w:rsidR="006D797F" w:rsidRPr="00AF2781" w:rsidRDefault="006D797F" w:rsidP="00B56C10">
      <w:pPr>
        <w:rPr>
          <w:rFonts w:eastAsia="Times New Roman"/>
        </w:rPr>
      </w:pPr>
    </w:p>
    <w:p w14:paraId="7FCD55F0" w14:textId="77777777" w:rsidR="006D797F" w:rsidRPr="00AF2781" w:rsidRDefault="00000000" w:rsidP="00B56C10">
      <w:pPr>
        <w:rPr>
          <w:rFonts w:eastAsia="Times New Roman"/>
        </w:rPr>
      </w:pPr>
      <w:r w:rsidRPr="00AF2781">
        <w:rPr>
          <w:rFonts w:eastAsia="Times New Roman"/>
        </w:rPr>
        <w:t>Dessin</w:t>
      </w:r>
    </w:p>
    <w:p w14:paraId="0366C3B7" w14:textId="77777777" w:rsidR="006D797F" w:rsidRPr="00AF2781" w:rsidRDefault="006D797F" w:rsidP="00B56C10">
      <w:pPr>
        <w:rPr>
          <w:rFonts w:eastAsia="Times New Roman"/>
        </w:rPr>
      </w:pPr>
    </w:p>
    <w:p w14:paraId="186EE9C6" w14:textId="77777777" w:rsidR="006D797F" w:rsidRPr="00AF2781" w:rsidRDefault="00000000" w:rsidP="00B56C10">
      <w:pPr>
        <w:rPr>
          <w:rFonts w:eastAsia="Times New Roman"/>
        </w:rPr>
      </w:pPr>
      <w:r w:rsidRPr="00AF2781">
        <w:rPr>
          <w:rFonts w:eastAsia="Times New Roman"/>
        </w:rPr>
        <w:t>Rien</w:t>
      </w:r>
    </w:p>
    <w:p w14:paraId="720AFD6F" w14:textId="625A738A" w:rsidR="006D797F" w:rsidRPr="00AF2781" w:rsidRDefault="00000000" w:rsidP="002F5DBD">
      <w:pPr>
        <w:pStyle w:val="Titre1"/>
      </w:pPr>
      <w:r w:rsidRPr="00AF2781">
        <w:t>Tiré par les cheveux</w:t>
      </w:r>
    </w:p>
    <w:p w14:paraId="2AA9877B" w14:textId="77777777" w:rsidR="006D797F" w:rsidRPr="00AF2781" w:rsidRDefault="00000000" w:rsidP="00B56C10">
      <w:pPr>
        <w:rPr>
          <w:rFonts w:eastAsia="Times New Roman"/>
        </w:rPr>
      </w:pPr>
      <w:r w:rsidRPr="00AF2781">
        <w:rPr>
          <w:rFonts w:eastAsia="Times New Roman"/>
        </w:rPr>
        <w:t xml:space="preserve">Dieu-Homme est-il tombé dans son </w:t>
      </w:r>
      <w:proofErr w:type="gramStart"/>
      <w:r w:rsidRPr="00AF2781">
        <w:rPr>
          <w:rFonts w:eastAsia="Times New Roman"/>
        </w:rPr>
        <w:t>piège?</w:t>
      </w:r>
      <w:proofErr w:type="gramEnd"/>
    </w:p>
    <w:p w14:paraId="44BF52C6" w14:textId="77777777" w:rsidR="006D797F" w:rsidRPr="00AF2781" w:rsidRDefault="00000000" w:rsidP="00B56C10">
      <w:pPr>
        <w:rPr>
          <w:rFonts w:eastAsia="Times New Roman"/>
        </w:rPr>
      </w:pPr>
      <w:r w:rsidRPr="00AF2781">
        <w:rPr>
          <w:rFonts w:eastAsia="Times New Roman"/>
        </w:rPr>
        <w:t xml:space="preserve">Que l'Homme-Dieu soit voué à ne plus être que Homme dans sa </w:t>
      </w:r>
      <w:proofErr w:type="gramStart"/>
      <w:r w:rsidRPr="00AF2781">
        <w:rPr>
          <w:rFonts w:eastAsia="Times New Roman"/>
        </w:rPr>
        <w:t>relativité?</w:t>
      </w:r>
      <w:proofErr w:type="gramEnd"/>
    </w:p>
    <w:p w14:paraId="7AD74EA4" w14:textId="77777777" w:rsidR="006D797F" w:rsidRPr="00AF2781" w:rsidRDefault="006D797F" w:rsidP="00B56C10">
      <w:pPr>
        <w:rPr>
          <w:rFonts w:eastAsia="Times New Roman"/>
        </w:rPr>
      </w:pPr>
    </w:p>
    <w:p w14:paraId="30F0EC2E" w14:textId="77777777" w:rsidR="006D797F" w:rsidRPr="00AF2781" w:rsidRDefault="00000000" w:rsidP="00B56C10">
      <w:pPr>
        <w:rPr>
          <w:rFonts w:eastAsia="Times New Roman"/>
        </w:rPr>
      </w:pPr>
      <w:proofErr w:type="gramStart"/>
      <w:r w:rsidRPr="00AF2781">
        <w:rPr>
          <w:rFonts w:eastAsia="Times New Roman"/>
        </w:rPr>
        <w:t>Hein!!?</w:t>
      </w:r>
      <w:proofErr w:type="gramEnd"/>
    </w:p>
    <w:p w14:paraId="25A16B44" w14:textId="77777777" w:rsidR="006D797F" w:rsidRPr="00AF2781" w:rsidRDefault="006D797F" w:rsidP="00B56C10">
      <w:pPr>
        <w:rPr>
          <w:rFonts w:eastAsia="Times New Roman"/>
        </w:rPr>
      </w:pPr>
    </w:p>
    <w:p w14:paraId="3C9CDF47" w14:textId="77777777" w:rsidR="006D797F" w:rsidRPr="00AF2781" w:rsidRDefault="00000000" w:rsidP="00B56C10">
      <w:pPr>
        <w:rPr>
          <w:rFonts w:eastAsia="Times New Roman"/>
        </w:rPr>
      </w:pPr>
      <w:r w:rsidRPr="00AF2781">
        <w:rPr>
          <w:rFonts w:eastAsia="Times New Roman"/>
        </w:rPr>
        <w:t xml:space="preserve">Au contraire, a-t-il fait l'Esprit-Matière suffisamment bloc pour que l'Homme-Dieu ne puisse s'en défaire qu'au terme échu, celui où l'inconscient collectif, porté par la totalité des conscients individuels balaiera Matière et Temps et Gravité pour redevenir l'Infini et </w:t>
      </w:r>
      <w:proofErr w:type="gramStart"/>
      <w:r w:rsidRPr="00AF2781">
        <w:rPr>
          <w:rFonts w:eastAsia="Times New Roman"/>
        </w:rPr>
        <w:t>l'</w:t>
      </w:r>
      <w:proofErr w:type="spellStart"/>
      <w:r w:rsidRPr="00AF2781">
        <w:rPr>
          <w:rFonts w:eastAsia="Times New Roman"/>
        </w:rPr>
        <w:t>Eternel</w:t>
      </w:r>
      <w:proofErr w:type="spellEnd"/>
      <w:r w:rsidRPr="00AF2781">
        <w:rPr>
          <w:rFonts w:eastAsia="Times New Roman"/>
        </w:rPr>
        <w:t>?</w:t>
      </w:r>
      <w:proofErr w:type="gramEnd"/>
    </w:p>
    <w:p w14:paraId="692E7CE2" w14:textId="77777777" w:rsidR="006D797F" w:rsidRPr="00AF2781" w:rsidRDefault="006D797F" w:rsidP="00B56C10">
      <w:pPr>
        <w:rPr>
          <w:rFonts w:eastAsia="Times New Roman"/>
        </w:rPr>
      </w:pPr>
    </w:p>
    <w:p w14:paraId="3779DEFE" w14:textId="77777777" w:rsidR="006D797F" w:rsidRPr="00AF2781" w:rsidRDefault="00000000" w:rsidP="00B56C10">
      <w:pPr>
        <w:rPr>
          <w:rFonts w:eastAsia="Times New Roman"/>
        </w:rPr>
      </w:pPr>
      <w:proofErr w:type="gramStart"/>
      <w:r w:rsidRPr="00AF2781">
        <w:rPr>
          <w:rFonts w:eastAsia="Times New Roman"/>
        </w:rPr>
        <w:t>Deux!!?</w:t>
      </w:r>
      <w:proofErr w:type="gramEnd"/>
    </w:p>
    <w:p w14:paraId="596C7789" w14:textId="77777777" w:rsidR="006D797F" w:rsidRPr="00AF2781" w:rsidRDefault="006D797F" w:rsidP="00B56C10">
      <w:pPr>
        <w:rPr>
          <w:rFonts w:eastAsia="Times New Roman"/>
        </w:rPr>
      </w:pPr>
    </w:p>
    <w:p w14:paraId="3132A4A1" w14:textId="77777777" w:rsidR="006D797F" w:rsidRPr="00AF2781" w:rsidRDefault="00000000" w:rsidP="00B56C10">
      <w:pPr>
        <w:rPr>
          <w:rFonts w:eastAsia="Times New Roman"/>
        </w:rPr>
      </w:pPr>
      <w:r w:rsidRPr="00AF2781">
        <w:rPr>
          <w:rFonts w:eastAsia="Times New Roman"/>
        </w:rPr>
        <w:t xml:space="preserve">Et </w:t>
      </w:r>
      <w:proofErr w:type="spellStart"/>
      <w:r w:rsidRPr="00AF2781">
        <w:rPr>
          <w:rFonts w:eastAsia="Times New Roman"/>
        </w:rPr>
        <w:t>Nergie</w:t>
      </w:r>
      <w:proofErr w:type="spellEnd"/>
    </w:p>
    <w:p w14:paraId="7EE27081" w14:textId="77777777" w:rsidR="006D797F" w:rsidRPr="00AF2781" w:rsidRDefault="00000000" w:rsidP="00B56C10">
      <w:pPr>
        <w:rPr>
          <w:rFonts w:eastAsia="Times New Roman"/>
        </w:rPr>
      </w:pPr>
      <w:r w:rsidRPr="00AF2781">
        <w:rPr>
          <w:rFonts w:eastAsia="Times New Roman"/>
        </w:rPr>
        <w:lastRenderedPageBreak/>
        <w:t xml:space="preserve">Par la pensée, dépasser, dépenser la gravitation, base de toute chose dite sensée - </w:t>
      </w:r>
      <w:proofErr w:type="spellStart"/>
      <w:r w:rsidRPr="00AF2781">
        <w:rPr>
          <w:rFonts w:eastAsia="Times New Roman"/>
        </w:rPr>
        <w:t>Rechezrcher</w:t>
      </w:r>
      <w:proofErr w:type="spellEnd"/>
      <w:r w:rsidRPr="00AF2781">
        <w:rPr>
          <w:rFonts w:eastAsia="Times New Roman"/>
        </w:rPr>
        <w:t xml:space="preserve"> une conception unitaire de l'univers, soit le thème central autour duquel l'homme s'est bâti</w:t>
      </w:r>
    </w:p>
    <w:p w14:paraId="5002F1A9" w14:textId="77777777" w:rsidR="006D797F" w:rsidRPr="00AF2781" w:rsidRDefault="00000000" w:rsidP="00B56C10">
      <w:pPr>
        <w:rPr>
          <w:rFonts w:eastAsia="Times New Roman"/>
        </w:rPr>
      </w:pPr>
      <w:r w:rsidRPr="00AF2781">
        <w:rPr>
          <w:rFonts w:eastAsia="Times New Roman"/>
        </w:rPr>
        <w:t>Gravité - Amour</w:t>
      </w:r>
    </w:p>
    <w:p w14:paraId="1BFDB058" w14:textId="77777777" w:rsidR="006D797F" w:rsidRPr="00AF2781" w:rsidRDefault="00000000" w:rsidP="00B56C10">
      <w:pPr>
        <w:rPr>
          <w:rFonts w:eastAsia="Times New Roman"/>
        </w:rPr>
      </w:pPr>
      <w:r w:rsidRPr="00AF2781">
        <w:rPr>
          <w:rFonts w:eastAsia="Times New Roman"/>
        </w:rPr>
        <w:t xml:space="preserve">a) pour se concrétiser, l'Homme-Dieu s'est donner une tension superficielle donnant la </w:t>
      </w:r>
      <w:proofErr w:type="spellStart"/>
      <w:r w:rsidRPr="00AF2781">
        <w:rPr>
          <w:rFonts w:eastAsia="Times New Roman"/>
        </w:rPr>
        <w:t>possiblité</w:t>
      </w:r>
      <w:proofErr w:type="spellEnd"/>
      <w:r w:rsidRPr="00AF2781">
        <w:rPr>
          <w:rFonts w:eastAsia="Times New Roman"/>
        </w:rPr>
        <w:t xml:space="preserve"> de créer forme et volume.</w:t>
      </w:r>
    </w:p>
    <w:p w14:paraId="6E62F28A" w14:textId="77777777" w:rsidR="006D797F" w:rsidRPr="00AF2781" w:rsidRDefault="00000000" w:rsidP="00B56C10">
      <w:pPr>
        <w:rPr>
          <w:rFonts w:eastAsia="Times New Roman"/>
        </w:rPr>
      </w:pPr>
      <w:r w:rsidRPr="00AF2781">
        <w:rPr>
          <w:rFonts w:eastAsia="Times New Roman"/>
        </w:rPr>
        <w:t xml:space="preserve">Où se trouve alors </w:t>
      </w:r>
      <w:proofErr w:type="gramStart"/>
      <w:r w:rsidRPr="00AF2781">
        <w:rPr>
          <w:rFonts w:eastAsia="Times New Roman"/>
        </w:rPr>
        <w:t>l'adéquation  Concret</w:t>
      </w:r>
      <w:proofErr w:type="gramEnd"/>
      <w:r w:rsidRPr="00AF2781">
        <w:rPr>
          <w:rFonts w:eastAsia="Times New Roman"/>
        </w:rPr>
        <w:t>-Transcendance?</w:t>
      </w:r>
    </w:p>
    <w:p w14:paraId="64FF786A" w14:textId="77777777" w:rsidR="006D797F" w:rsidRPr="00AF2781" w:rsidRDefault="00000000" w:rsidP="00B56C10">
      <w:pPr>
        <w:rPr>
          <w:rFonts w:eastAsia="Times New Roman"/>
        </w:rPr>
      </w:pPr>
      <w:r w:rsidRPr="00AF2781">
        <w:rPr>
          <w:rFonts w:eastAsia="Times New Roman"/>
        </w:rPr>
        <w:t xml:space="preserve">b) afin de franchir la non-existence concrète, l'Homme-Dieu a procédé à une relation </w:t>
      </w:r>
      <w:proofErr w:type="spellStart"/>
      <w:r w:rsidRPr="00AF2781">
        <w:rPr>
          <w:rFonts w:eastAsia="Times New Roman"/>
        </w:rPr>
        <w:t>bi-</w:t>
      </w:r>
      <w:proofErr w:type="gramStart"/>
      <w:r w:rsidRPr="00AF2781">
        <w:rPr>
          <w:rFonts w:eastAsia="Times New Roman"/>
        </w:rPr>
        <w:t>univoque</w:t>
      </w:r>
      <w:proofErr w:type="spellEnd"/>
      <w:r w:rsidRPr="00AF2781">
        <w:rPr>
          <w:rFonts w:eastAsia="Times New Roman"/>
        </w:rPr>
        <w:t>:</w:t>
      </w:r>
      <w:proofErr w:type="gramEnd"/>
    </w:p>
    <w:p w14:paraId="37BB6415" w14:textId="77777777" w:rsidR="006D797F" w:rsidRPr="00AF2781" w:rsidRDefault="00000000" w:rsidP="00B56C10">
      <w:pPr>
        <w:rPr>
          <w:rFonts w:eastAsia="Times New Roman"/>
        </w:rPr>
      </w:pPr>
      <w:r w:rsidRPr="00AF2781">
        <w:rPr>
          <w:rFonts w:eastAsia="Times New Roman"/>
        </w:rPr>
        <w:t>Idée-Fréquence</w:t>
      </w:r>
    </w:p>
    <w:p w14:paraId="2AFB50D9" w14:textId="77777777" w:rsidR="006D797F" w:rsidRPr="00AF2781" w:rsidRDefault="00000000" w:rsidP="00B56C10">
      <w:pPr>
        <w:rPr>
          <w:rFonts w:eastAsia="Times New Roman"/>
        </w:rPr>
      </w:pPr>
      <w:proofErr w:type="gramStart"/>
      <w:r w:rsidRPr="00AF2781">
        <w:rPr>
          <w:rFonts w:eastAsia="Times New Roman"/>
        </w:rPr>
        <w:t>soit</w:t>
      </w:r>
      <w:proofErr w:type="gramEnd"/>
      <w:r w:rsidRPr="00AF2781">
        <w:rPr>
          <w:rFonts w:eastAsia="Times New Roman"/>
        </w:rPr>
        <w:t xml:space="preserve"> la </w:t>
      </w:r>
      <w:proofErr w:type="spellStart"/>
      <w:r w:rsidRPr="00AF2781">
        <w:rPr>
          <w:rFonts w:eastAsia="Times New Roman"/>
        </w:rPr>
        <w:t>possiblité</w:t>
      </w:r>
      <w:proofErr w:type="spellEnd"/>
      <w:r w:rsidRPr="00AF2781">
        <w:rPr>
          <w:rFonts w:eastAsia="Times New Roman"/>
        </w:rPr>
        <w:t xml:space="preserve"> de ramener toute chose de ce bas monde à une vibration ou à un ensemble vibratoire</w:t>
      </w:r>
    </w:p>
    <w:p w14:paraId="065958CC" w14:textId="77777777" w:rsidR="006D797F" w:rsidRPr="00AF2781" w:rsidRDefault="00000000" w:rsidP="00B56C10">
      <w:pPr>
        <w:rPr>
          <w:rFonts w:eastAsia="Times New Roman"/>
        </w:rPr>
      </w:pPr>
      <w:r w:rsidRPr="00AF2781">
        <w:rPr>
          <w:rFonts w:eastAsia="Times New Roman"/>
        </w:rPr>
        <w:t>Mais - la vibration ne se propage pas dans le vide</w:t>
      </w:r>
    </w:p>
    <w:p w14:paraId="2CB033EC" w14:textId="77777777" w:rsidR="006D797F" w:rsidRPr="00AF2781" w:rsidRDefault="00000000" w:rsidP="00B56C10">
      <w:pPr>
        <w:rPr>
          <w:rFonts w:eastAsia="Times New Roman"/>
        </w:rPr>
      </w:pPr>
      <w:r w:rsidRPr="00AF2781">
        <w:rPr>
          <w:rFonts w:eastAsia="Times New Roman"/>
        </w:rPr>
        <w:t>Soit - Nécessité de créer un support vibratoire</w:t>
      </w:r>
    </w:p>
    <w:p w14:paraId="7EC4A5D8" w14:textId="77777777" w:rsidR="006D797F" w:rsidRPr="00AF2781" w:rsidRDefault="006D797F" w:rsidP="00B56C10">
      <w:pPr>
        <w:rPr>
          <w:rFonts w:eastAsia="Times New Roman"/>
        </w:rPr>
      </w:pPr>
    </w:p>
    <w:p w14:paraId="591B49C0" w14:textId="77777777" w:rsidR="006D797F" w:rsidRPr="00AF2781" w:rsidRDefault="00000000" w:rsidP="00B56C10">
      <w:pPr>
        <w:rPr>
          <w:rFonts w:eastAsia="Times New Roman"/>
        </w:rPr>
      </w:pPr>
      <w:r w:rsidRPr="00AF2781">
        <w:rPr>
          <w:rFonts w:eastAsia="Times New Roman"/>
        </w:rPr>
        <w:t>Est-ce une autre vibration</w:t>
      </w:r>
    </w:p>
    <w:p w14:paraId="06E93560" w14:textId="77777777" w:rsidR="006D797F" w:rsidRPr="00AF2781" w:rsidRDefault="006D797F" w:rsidP="00B56C10">
      <w:pPr>
        <w:rPr>
          <w:rFonts w:eastAsia="Times New Roman"/>
        </w:rPr>
      </w:pPr>
    </w:p>
    <w:p w14:paraId="3BB1698F" w14:textId="77777777" w:rsidR="006D797F" w:rsidRPr="00AF2781" w:rsidRDefault="00000000" w:rsidP="00B56C10">
      <w:pPr>
        <w:rPr>
          <w:rFonts w:eastAsia="Times New Roman"/>
        </w:rPr>
      </w:pPr>
      <w:proofErr w:type="gramStart"/>
      <w:r w:rsidRPr="00AF2781">
        <w:rPr>
          <w:rFonts w:eastAsia="Times New Roman"/>
        </w:rPr>
        <w:t>Trois!!?</w:t>
      </w:r>
      <w:proofErr w:type="gramEnd"/>
    </w:p>
    <w:p w14:paraId="202B69F1" w14:textId="749FA343" w:rsidR="006D797F" w:rsidRPr="00AF2781" w:rsidRDefault="00000000" w:rsidP="002F5DBD">
      <w:pPr>
        <w:pStyle w:val="Titre1"/>
      </w:pPr>
      <w:r w:rsidRPr="00AF2781">
        <w:t>Otorhinolaringologiste - d</w:t>
      </w:r>
    </w:p>
    <w:p w14:paraId="1383892C" w14:textId="761854BB" w:rsidR="00876F54" w:rsidRDefault="00876F54" w:rsidP="00B56C10">
      <w:r w:rsidRPr="00AF2781">
        <w:t>D</w:t>
      </w:r>
      <w:r w:rsidR="00000000" w:rsidRPr="00AF2781">
        <w:rPr>
          <w:rFonts w:eastAsia="Times New Roman"/>
        </w:rPr>
        <w:t>essin</w:t>
      </w:r>
    </w:p>
    <w:p w14:paraId="658061A1" w14:textId="14DA3DDA" w:rsidR="006D797F" w:rsidRPr="00AF2781" w:rsidRDefault="00000000" w:rsidP="002F5DBD">
      <w:pPr>
        <w:pStyle w:val="Titre1"/>
      </w:pPr>
      <w:r w:rsidRPr="00AF2781">
        <w:t>Têtes de geishas - d</w:t>
      </w:r>
    </w:p>
    <w:p w14:paraId="092E43D8"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4EED6D97" w14:textId="7C75AD2A" w:rsidR="006D797F" w:rsidRPr="00AF2781" w:rsidRDefault="00000000" w:rsidP="002F5DBD">
      <w:pPr>
        <w:pStyle w:val="Titre1"/>
      </w:pPr>
      <w:r w:rsidRPr="00AF2781">
        <w:t>Sous le pont de lierre - d</w:t>
      </w:r>
    </w:p>
    <w:p w14:paraId="05921592" w14:textId="290C817E" w:rsidR="006D797F" w:rsidRPr="00AF2781" w:rsidRDefault="00000000" w:rsidP="00B56C10">
      <w:pPr>
        <w:rPr>
          <w:rFonts w:eastAsia="Times New Roman"/>
        </w:rPr>
      </w:pPr>
      <w:proofErr w:type="gramStart"/>
      <w:r w:rsidRPr="00AF2781">
        <w:rPr>
          <w:rFonts w:eastAsia="Times New Roman"/>
        </w:rPr>
        <w:t>dessin</w:t>
      </w:r>
      <w:proofErr w:type="gramEnd"/>
    </w:p>
    <w:p w14:paraId="5052421A" w14:textId="2D2BCF17" w:rsidR="006D797F" w:rsidRPr="00AF2781" w:rsidRDefault="00000000" w:rsidP="002F5DBD">
      <w:pPr>
        <w:pStyle w:val="Titre1"/>
      </w:pPr>
      <w:r w:rsidRPr="00AF2781">
        <w:t>Taureau à l'escalier - d</w:t>
      </w:r>
    </w:p>
    <w:p w14:paraId="7EBEC4E5" w14:textId="77777777" w:rsidR="006D797F" w:rsidRPr="00AF2781" w:rsidRDefault="00000000" w:rsidP="00B56C10">
      <w:pPr>
        <w:rPr>
          <w:rFonts w:eastAsia="Times New Roman"/>
        </w:rPr>
      </w:pPr>
      <w:proofErr w:type="gramStart"/>
      <w:r w:rsidRPr="00AF2781">
        <w:rPr>
          <w:rFonts w:eastAsia="Times New Roman"/>
        </w:rPr>
        <w:t>dessin</w:t>
      </w:r>
      <w:proofErr w:type="gramEnd"/>
      <w:r w:rsidRPr="00AF2781">
        <w:rPr>
          <w:rFonts w:eastAsia="Times New Roman"/>
        </w:rPr>
        <w:t xml:space="preserve"> (à refaire)</w:t>
      </w:r>
    </w:p>
    <w:p w14:paraId="77948325" w14:textId="7974E5CA" w:rsidR="006D797F" w:rsidRPr="00AF2781" w:rsidRDefault="00000000" w:rsidP="002F5DBD">
      <w:pPr>
        <w:pStyle w:val="Titre1"/>
      </w:pPr>
      <w:r w:rsidRPr="00AF2781">
        <w:t>Tête de femme - profil - d</w:t>
      </w:r>
    </w:p>
    <w:p w14:paraId="17780952" w14:textId="77777777" w:rsidR="006D797F" w:rsidRPr="00AF2781" w:rsidRDefault="00000000" w:rsidP="00B56C10">
      <w:pPr>
        <w:rPr>
          <w:rFonts w:eastAsia="Times New Roman"/>
        </w:rPr>
      </w:pPr>
      <w:proofErr w:type="gramStart"/>
      <w:r w:rsidRPr="00AF2781">
        <w:rPr>
          <w:rFonts w:eastAsia="Times New Roman"/>
        </w:rPr>
        <w:lastRenderedPageBreak/>
        <w:t>dessin</w:t>
      </w:r>
      <w:proofErr w:type="gramEnd"/>
    </w:p>
    <w:p w14:paraId="730A5166" w14:textId="01847300" w:rsidR="006D797F" w:rsidRPr="00AF2781" w:rsidRDefault="00000000" w:rsidP="002F5DBD">
      <w:pPr>
        <w:pStyle w:val="Titre1"/>
      </w:pPr>
      <w:r w:rsidRPr="00AF2781">
        <w:t>Taureau à l'escalier et tête - d</w:t>
      </w:r>
    </w:p>
    <w:p w14:paraId="6DE1A240"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041A562F" w14:textId="364DA18B" w:rsidR="006D797F" w:rsidRPr="00AF2781" w:rsidRDefault="00000000" w:rsidP="002F5DBD">
      <w:pPr>
        <w:pStyle w:val="Titre1"/>
      </w:pPr>
      <w:r w:rsidRPr="00AF2781">
        <w:t>C'est vraiment dans l'ennui que la vie existe</w:t>
      </w:r>
    </w:p>
    <w:p w14:paraId="0168EFF7" w14:textId="77777777" w:rsidR="006D797F" w:rsidRPr="00AF2781" w:rsidRDefault="00000000" w:rsidP="00B56C10">
      <w:pPr>
        <w:rPr>
          <w:rFonts w:eastAsia="Times New Roman"/>
        </w:rPr>
      </w:pPr>
      <w:r w:rsidRPr="00AF2781">
        <w:rPr>
          <w:rFonts w:eastAsia="Times New Roman"/>
        </w:rPr>
        <w:t>J'ai un nom à particule invisible</w:t>
      </w:r>
    </w:p>
    <w:p w14:paraId="31CA949F" w14:textId="77777777" w:rsidR="006D797F" w:rsidRPr="00AF2781" w:rsidRDefault="00000000" w:rsidP="00B56C10">
      <w:pPr>
        <w:rPr>
          <w:rFonts w:eastAsia="Times New Roman"/>
        </w:rPr>
      </w:pPr>
      <w:proofErr w:type="spellStart"/>
      <w:r w:rsidRPr="00AF2781">
        <w:rPr>
          <w:rFonts w:eastAsia="Times New Roman"/>
        </w:rPr>
        <w:t>Ame</w:t>
      </w:r>
      <w:proofErr w:type="spellEnd"/>
      <w:r w:rsidRPr="00AF2781">
        <w:rPr>
          <w:rFonts w:eastAsia="Times New Roman"/>
        </w:rPr>
        <w:t xml:space="preserve"> de prolétaire et </w:t>
      </w:r>
      <w:proofErr w:type="spellStart"/>
      <w:r w:rsidRPr="00AF2781">
        <w:rPr>
          <w:rFonts w:eastAsia="Times New Roman"/>
        </w:rPr>
        <w:t>coeur</w:t>
      </w:r>
      <w:proofErr w:type="spellEnd"/>
      <w:r w:rsidRPr="00AF2781">
        <w:rPr>
          <w:rFonts w:eastAsia="Times New Roman"/>
        </w:rPr>
        <w:t xml:space="preserve"> d'aristocrate</w:t>
      </w:r>
    </w:p>
    <w:p w14:paraId="43B472F3" w14:textId="77777777" w:rsidR="006D797F" w:rsidRPr="00AF2781" w:rsidRDefault="00000000" w:rsidP="00B56C10">
      <w:pPr>
        <w:rPr>
          <w:rFonts w:eastAsia="Times New Roman"/>
        </w:rPr>
      </w:pPr>
      <w:proofErr w:type="spellStart"/>
      <w:r w:rsidRPr="00AF2781">
        <w:rPr>
          <w:rFonts w:eastAsia="Times New Roman"/>
        </w:rPr>
        <w:t>Coeur</w:t>
      </w:r>
      <w:proofErr w:type="spellEnd"/>
      <w:r w:rsidRPr="00AF2781">
        <w:rPr>
          <w:rFonts w:eastAsia="Times New Roman"/>
        </w:rPr>
        <w:t xml:space="preserve"> de peuple ou voix de Socrate</w:t>
      </w:r>
    </w:p>
    <w:p w14:paraId="7CAABBCA" w14:textId="77777777" w:rsidR="006D797F" w:rsidRPr="00AF2781" w:rsidRDefault="00000000" w:rsidP="00B56C10">
      <w:pPr>
        <w:rPr>
          <w:rFonts w:eastAsia="Times New Roman"/>
        </w:rPr>
      </w:pPr>
      <w:r w:rsidRPr="00AF2781">
        <w:rPr>
          <w:rFonts w:eastAsia="Times New Roman"/>
        </w:rPr>
        <w:t>Mais ma fierté ne change rien à l'affaire</w:t>
      </w:r>
    </w:p>
    <w:p w14:paraId="3CF31EEE" w14:textId="77777777" w:rsidR="006D797F" w:rsidRPr="00AF2781" w:rsidRDefault="00000000" w:rsidP="00B56C10">
      <w:pPr>
        <w:rPr>
          <w:rFonts w:eastAsia="Times New Roman"/>
        </w:rPr>
      </w:pPr>
      <w:r w:rsidRPr="00AF2781">
        <w:rPr>
          <w:rFonts w:eastAsia="Times New Roman"/>
        </w:rPr>
        <w:t>Avec ou sans nom je ne puis me défaire</w:t>
      </w:r>
    </w:p>
    <w:p w14:paraId="55F675B0" w14:textId="77777777" w:rsidR="006D797F" w:rsidRPr="00AF2781" w:rsidRDefault="00000000" w:rsidP="00B56C10">
      <w:pPr>
        <w:rPr>
          <w:rFonts w:eastAsia="Times New Roman"/>
        </w:rPr>
      </w:pPr>
      <w:r w:rsidRPr="00AF2781">
        <w:rPr>
          <w:rFonts w:eastAsia="Times New Roman"/>
        </w:rPr>
        <w:t>De l'angoisse existentielle n'appartenant</w:t>
      </w:r>
    </w:p>
    <w:p w14:paraId="6B0DC9FC" w14:textId="77777777" w:rsidR="006D797F" w:rsidRPr="00AF2781" w:rsidRDefault="00000000" w:rsidP="00B56C10">
      <w:pPr>
        <w:rPr>
          <w:rFonts w:eastAsia="Times New Roman"/>
        </w:rPr>
      </w:pPr>
      <w:r w:rsidRPr="00AF2781">
        <w:rPr>
          <w:rFonts w:eastAsia="Times New Roman"/>
        </w:rPr>
        <w:t>Ni au piston, ni au Montgolfier,</w:t>
      </w:r>
    </w:p>
    <w:p w14:paraId="0B0ABBB7" w14:textId="77777777" w:rsidR="006D797F" w:rsidRPr="00AF2781" w:rsidRDefault="00000000" w:rsidP="00B56C10">
      <w:pPr>
        <w:rPr>
          <w:rFonts w:eastAsia="Times New Roman"/>
        </w:rPr>
      </w:pPr>
      <w:r w:rsidRPr="00AF2781">
        <w:rPr>
          <w:rFonts w:eastAsia="Times New Roman"/>
        </w:rPr>
        <w:t>Mais à tout un chacun, essentiellement</w:t>
      </w:r>
    </w:p>
    <w:p w14:paraId="35D01600" w14:textId="77777777" w:rsidR="006D797F" w:rsidRPr="00AF2781" w:rsidRDefault="006D797F" w:rsidP="00B56C10">
      <w:pPr>
        <w:rPr>
          <w:rFonts w:eastAsia="Times New Roman"/>
        </w:rPr>
      </w:pPr>
    </w:p>
    <w:p w14:paraId="0AE8D286" w14:textId="77777777" w:rsidR="006D797F" w:rsidRPr="00AF2781" w:rsidRDefault="00000000" w:rsidP="00B56C10">
      <w:pPr>
        <w:rPr>
          <w:rFonts w:eastAsia="Times New Roman"/>
        </w:rPr>
      </w:pPr>
      <w:r w:rsidRPr="00AF2781">
        <w:rPr>
          <w:rFonts w:eastAsia="Times New Roman"/>
        </w:rPr>
        <w:t xml:space="preserve">Voilà pourquoi depuis </w:t>
      </w:r>
      <w:proofErr w:type="spellStart"/>
      <w:r w:rsidRPr="00AF2781">
        <w:rPr>
          <w:rFonts w:eastAsia="Times New Roman"/>
        </w:rPr>
        <w:t>dix sept</w:t>
      </w:r>
      <w:proofErr w:type="spellEnd"/>
      <w:r w:rsidRPr="00AF2781">
        <w:rPr>
          <w:rFonts w:eastAsia="Times New Roman"/>
        </w:rPr>
        <w:t xml:space="preserve"> secondes je baille</w:t>
      </w:r>
    </w:p>
    <w:p w14:paraId="20E10DF6" w14:textId="77777777" w:rsidR="006D797F" w:rsidRPr="00AF2781" w:rsidRDefault="00000000" w:rsidP="00B56C10">
      <w:pPr>
        <w:rPr>
          <w:rFonts w:eastAsia="Times New Roman"/>
        </w:rPr>
      </w:pPr>
      <w:r w:rsidRPr="00AF2781">
        <w:rPr>
          <w:rFonts w:eastAsia="Times New Roman"/>
        </w:rPr>
        <w:t>Sans télévision à mettre en guise de main</w:t>
      </w:r>
    </w:p>
    <w:p w14:paraId="74E16171" w14:textId="77777777" w:rsidR="006D797F" w:rsidRPr="00AF2781" w:rsidRDefault="00000000" w:rsidP="00B56C10">
      <w:pPr>
        <w:rPr>
          <w:rFonts w:eastAsia="Times New Roman"/>
        </w:rPr>
      </w:pPr>
      <w:proofErr w:type="gramStart"/>
      <w:r w:rsidRPr="00AF2781">
        <w:rPr>
          <w:rFonts w:eastAsia="Times New Roman"/>
        </w:rPr>
        <w:t>devant</w:t>
      </w:r>
      <w:proofErr w:type="gramEnd"/>
      <w:r w:rsidRPr="00AF2781">
        <w:rPr>
          <w:rFonts w:eastAsia="Times New Roman"/>
        </w:rPr>
        <w:t xml:space="preserve"> ma bouche</w:t>
      </w:r>
    </w:p>
    <w:p w14:paraId="05642C68" w14:textId="77777777" w:rsidR="006D797F" w:rsidRPr="00AF2781" w:rsidRDefault="006D797F" w:rsidP="00B56C10">
      <w:pPr>
        <w:rPr>
          <w:rFonts w:eastAsia="Times New Roman"/>
        </w:rPr>
      </w:pPr>
    </w:p>
    <w:p w14:paraId="6F084B19" w14:textId="77777777" w:rsidR="006D797F" w:rsidRPr="00AF2781" w:rsidRDefault="00000000" w:rsidP="00B56C10">
      <w:pPr>
        <w:rPr>
          <w:rFonts w:eastAsia="Times New Roman"/>
        </w:rPr>
      </w:pPr>
      <w:r w:rsidRPr="00AF2781">
        <w:rPr>
          <w:rFonts w:eastAsia="Times New Roman"/>
        </w:rPr>
        <w:t>Toi aussi, lecteur, tu peux bailler</w:t>
      </w:r>
    </w:p>
    <w:p w14:paraId="2C35FC90" w14:textId="77777777" w:rsidR="006D797F" w:rsidRPr="00AF2781" w:rsidRDefault="00000000" w:rsidP="00B56C10">
      <w:pPr>
        <w:rPr>
          <w:rFonts w:eastAsia="Times New Roman"/>
        </w:rPr>
      </w:pPr>
      <w:r w:rsidRPr="00AF2781">
        <w:rPr>
          <w:rFonts w:eastAsia="Times New Roman"/>
        </w:rPr>
        <w:t>Ouvre large ton four à pain</w:t>
      </w:r>
    </w:p>
    <w:p w14:paraId="2E26EB2B" w14:textId="77777777" w:rsidR="006D797F" w:rsidRPr="00AF2781" w:rsidRDefault="00000000" w:rsidP="00B56C10">
      <w:pPr>
        <w:rPr>
          <w:rFonts w:eastAsia="Times New Roman"/>
        </w:rPr>
      </w:pPr>
      <w:r w:rsidRPr="00AF2781">
        <w:rPr>
          <w:rFonts w:eastAsia="Times New Roman"/>
        </w:rPr>
        <w:t>Et garde le plein</w:t>
      </w:r>
    </w:p>
    <w:p w14:paraId="261895B5" w14:textId="77777777" w:rsidR="006D797F" w:rsidRPr="00AF2781" w:rsidRDefault="00000000" w:rsidP="00B56C10">
      <w:pPr>
        <w:rPr>
          <w:rFonts w:eastAsia="Times New Roman"/>
        </w:rPr>
      </w:pPr>
      <w:r w:rsidRPr="00AF2781">
        <w:rPr>
          <w:rFonts w:eastAsia="Times New Roman"/>
        </w:rPr>
        <w:t>Jusqu'à ce que tu aies senti</w:t>
      </w:r>
    </w:p>
    <w:p w14:paraId="1834065D" w14:textId="77777777" w:rsidR="006D797F" w:rsidRPr="00AF2781" w:rsidRDefault="00000000" w:rsidP="00B56C10">
      <w:pPr>
        <w:rPr>
          <w:rFonts w:eastAsia="Times New Roman"/>
        </w:rPr>
      </w:pPr>
      <w:r w:rsidRPr="00AF2781">
        <w:rPr>
          <w:rFonts w:eastAsia="Times New Roman"/>
        </w:rPr>
        <w:t>La totalité du répertoire des nerfs et des muscles</w:t>
      </w:r>
    </w:p>
    <w:p w14:paraId="1EE4EDD0" w14:textId="77777777" w:rsidR="006D797F" w:rsidRPr="00AF2781" w:rsidRDefault="00000000" w:rsidP="00B56C10">
      <w:pPr>
        <w:rPr>
          <w:rFonts w:eastAsia="Times New Roman"/>
        </w:rPr>
      </w:pPr>
      <w:r w:rsidRPr="00AF2781">
        <w:rPr>
          <w:rFonts w:eastAsia="Times New Roman"/>
        </w:rPr>
        <w:t>Qui s'agitent dans une bouche ouverte</w:t>
      </w:r>
    </w:p>
    <w:p w14:paraId="4F83F7BD" w14:textId="77777777" w:rsidR="006D797F" w:rsidRPr="00AF2781" w:rsidRDefault="006D797F" w:rsidP="00B56C10">
      <w:pPr>
        <w:rPr>
          <w:rFonts w:eastAsia="Times New Roman"/>
        </w:rPr>
      </w:pPr>
    </w:p>
    <w:p w14:paraId="14C3E9D3" w14:textId="77777777" w:rsidR="006D797F" w:rsidRPr="00AF2781" w:rsidRDefault="00000000" w:rsidP="00B56C10">
      <w:pPr>
        <w:rPr>
          <w:rFonts w:eastAsia="Times New Roman"/>
        </w:rPr>
      </w:pPr>
      <w:r w:rsidRPr="00AF2781">
        <w:rPr>
          <w:rFonts w:eastAsia="Times New Roman"/>
        </w:rPr>
        <w:t>Baille</w:t>
      </w:r>
    </w:p>
    <w:p w14:paraId="3AEE072A" w14:textId="77777777" w:rsidR="006D797F" w:rsidRPr="00AF2781" w:rsidRDefault="00000000" w:rsidP="00B56C10">
      <w:pPr>
        <w:rPr>
          <w:rFonts w:eastAsia="Times New Roman"/>
        </w:rPr>
      </w:pPr>
      <w:r w:rsidRPr="00AF2781">
        <w:rPr>
          <w:rFonts w:eastAsia="Times New Roman"/>
        </w:rPr>
        <w:t>Et sens la vie sur ton visage</w:t>
      </w:r>
    </w:p>
    <w:p w14:paraId="5895A2FC" w14:textId="77777777" w:rsidR="006D797F" w:rsidRPr="00AF2781" w:rsidRDefault="00000000" w:rsidP="00B56C10">
      <w:pPr>
        <w:rPr>
          <w:rFonts w:eastAsia="Times New Roman"/>
        </w:rPr>
      </w:pPr>
      <w:r w:rsidRPr="00AF2781">
        <w:rPr>
          <w:rFonts w:eastAsia="Times New Roman"/>
        </w:rPr>
        <w:t>Depuis la cervicale</w:t>
      </w:r>
    </w:p>
    <w:p w14:paraId="7F9A7762" w14:textId="77777777" w:rsidR="006D797F" w:rsidRPr="00AF2781" w:rsidRDefault="00000000" w:rsidP="00B56C10">
      <w:pPr>
        <w:rPr>
          <w:rFonts w:eastAsia="Times New Roman"/>
        </w:rPr>
      </w:pPr>
      <w:r w:rsidRPr="00AF2781">
        <w:rPr>
          <w:rFonts w:eastAsia="Times New Roman"/>
        </w:rPr>
        <w:lastRenderedPageBreak/>
        <w:t>Dans l'oreille interne</w:t>
      </w:r>
    </w:p>
    <w:p w14:paraId="63E2E2A3" w14:textId="77777777" w:rsidR="006D797F" w:rsidRPr="00AF2781" w:rsidRDefault="00000000" w:rsidP="00B56C10">
      <w:pPr>
        <w:rPr>
          <w:rFonts w:eastAsia="Times New Roman"/>
        </w:rPr>
      </w:pPr>
      <w:r w:rsidRPr="00AF2781">
        <w:rPr>
          <w:rFonts w:eastAsia="Times New Roman"/>
        </w:rPr>
        <w:t xml:space="preserve">Dans la goutte de larme qui </w:t>
      </w:r>
      <w:proofErr w:type="spellStart"/>
      <w:r w:rsidRPr="00AF2781">
        <w:rPr>
          <w:rFonts w:eastAsia="Times New Roman"/>
        </w:rPr>
        <w:t>poind</w:t>
      </w:r>
      <w:proofErr w:type="spellEnd"/>
      <w:r w:rsidRPr="00AF2781">
        <w:rPr>
          <w:rFonts w:eastAsia="Times New Roman"/>
        </w:rPr>
        <w:t xml:space="preserve"> près de ce nez ordinairement mort</w:t>
      </w:r>
    </w:p>
    <w:p w14:paraId="121D60C2" w14:textId="77777777" w:rsidR="006D797F" w:rsidRPr="00AF2781" w:rsidRDefault="00000000" w:rsidP="00B56C10">
      <w:pPr>
        <w:rPr>
          <w:rFonts w:eastAsia="Times New Roman"/>
        </w:rPr>
      </w:pPr>
      <w:r w:rsidRPr="00AF2781">
        <w:rPr>
          <w:rFonts w:eastAsia="Times New Roman"/>
        </w:rPr>
        <w:t>Sens</w:t>
      </w:r>
    </w:p>
    <w:p w14:paraId="0C15A847" w14:textId="77777777" w:rsidR="006D797F" w:rsidRPr="00AF2781" w:rsidRDefault="00000000" w:rsidP="00B56C10">
      <w:pPr>
        <w:rPr>
          <w:rFonts w:eastAsia="Times New Roman"/>
        </w:rPr>
      </w:pPr>
      <w:r w:rsidRPr="00AF2781">
        <w:rPr>
          <w:rFonts w:eastAsia="Times New Roman"/>
        </w:rPr>
        <w:t xml:space="preserve">Comme ce </w:t>
      </w:r>
      <w:proofErr w:type="spellStart"/>
      <w:r w:rsidRPr="00AF2781">
        <w:rPr>
          <w:rFonts w:eastAsia="Times New Roman"/>
        </w:rPr>
        <w:t>baillement</w:t>
      </w:r>
      <w:proofErr w:type="spellEnd"/>
      <w:r w:rsidRPr="00AF2781">
        <w:rPr>
          <w:rFonts w:eastAsia="Times New Roman"/>
        </w:rPr>
        <w:t xml:space="preserve"> te serre le nombril</w:t>
      </w:r>
    </w:p>
    <w:p w14:paraId="35E56F4E" w14:textId="77777777" w:rsidR="006D797F" w:rsidRPr="00AF2781" w:rsidRDefault="00000000" w:rsidP="00B56C10">
      <w:pPr>
        <w:rPr>
          <w:rFonts w:eastAsia="Times New Roman"/>
        </w:rPr>
      </w:pPr>
      <w:r w:rsidRPr="00AF2781">
        <w:rPr>
          <w:rFonts w:eastAsia="Times New Roman"/>
        </w:rPr>
        <w:t>Et te démontre</w:t>
      </w:r>
    </w:p>
    <w:p w14:paraId="3DEBD010" w14:textId="77777777" w:rsidR="006D797F" w:rsidRPr="00AF2781" w:rsidRDefault="00000000" w:rsidP="00B56C10">
      <w:pPr>
        <w:rPr>
          <w:rFonts w:eastAsia="Times New Roman"/>
        </w:rPr>
      </w:pPr>
      <w:r w:rsidRPr="00AF2781">
        <w:rPr>
          <w:rFonts w:eastAsia="Times New Roman"/>
        </w:rPr>
        <w:t>Que c'est vraiment dans l'ennui que la vie existe</w:t>
      </w:r>
    </w:p>
    <w:p w14:paraId="1A99CFA7" w14:textId="4EFF4717" w:rsidR="006D797F" w:rsidRPr="00AF2781" w:rsidRDefault="00000000" w:rsidP="002F5DBD">
      <w:pPr>
        <w:pStyle w:val="Titre1"/>
      </w:pPr>
      <w:r w:rsidRPr="00AF2781">
        <w:t>La vieille aux vers - d</w:t>
      </w:r>
    </w:p>
    <w:p w14:paraId="19C00B58"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777FE1FE" w14:textId="77777777" w:rsidR="006D797F" w:rsidRPr="00AF2781" w:rsidRDefault="00000000" w:rsidP="00B56C10">
      <w:pPr>
        <w:rPr>
          <w:rFonts w:eastAsia="Times New Roman"/>
        </w:rPr>
      </w:pPr>
      <w:r w:rsidRPr="00AF2781">
        <w:rPr>
          <w:rFonts w:eastAsia="Times New Roman"/>
        </w:rPr>
        <w:t>Malgré ce grand ver de terre qui la rongeait</w:t>
      </w:r>
    </w:p>
    <w:p w14:paraId="000DC1DE" w14:textId="77777777" w:rsidR="006D797F" w:rsidRPr="00AF2781" w:rsidRDefault="00000000" w:rsidP="00B56C10">
      <w:pPr>
        <w:rPr>
          <w:rFonts w:eastAsia="Times New Roman"/>
        </w:rPr>
      </w:pPr>
      <w:r w:rsidRPr="00AF2781">
        <w:rPr>
          <w:rFonts w:eastAsia="Times New Roman"/>
        </w:rPr>
        <w:t xml:space="preserve">A la vieille il lui restait cet </w:t>
      </w:r>
      <w:proofErr w:type="spellStart"/>
      <w:r w:rsidRPr="00AF2781">
        <w:rPr>
          <w:rFonts w:eastAsia="Times New Roman"/>
        </w:rPr>
        <w:t>oeil</w:t>
      </w:r>
      <w:proofErr w:type="spellEnd"/>
      <w:r w:rsidRPr="00AF2781">
        <w:rPr>
          <w:rFonts w:eastAsia="Times New Roman"/>
        </w:rPr>
        <w:t>, et rien d'autre</w:t>
      </w:r>
    </w:p>
    <w:p w14:paraId="2AD3070A" w14:textId="77777777" w:rsidR="006D797F" w:rsidRPr="00AF2781" w:rsidRDefault="00000000" w:rsidP="00B56C10">
      <w:pPr>
        <w:rPr>
          <w:rFonts w:eastAsia="Times New Roman"/>
        </w:rPr>
      </w:pPr>
      <w:r w:rsidRPr="00AF2781">
        <w:rPr>
          <w:rFonts w:eastAsia="Times New Roman"/>
        </w:rPr>
        <w:t>Pour veiller sur son immobilier</w:t>
      </w:r>
    </w:p>
    <w:p w14:paraId="7CC1D69C" w14:textId="42BF9FED" w:rsidR="006D797F" w:rsidRPr="00AF2781" w:rsidRDefault="00000000" w:rsidP="002F5DBD">
      <w:pPr>
        <w:pStyle w:val="Titre1"/>
      </w:pPr>
      <w:r w:rsidRPr="00AF2781">
        <w:t xml:space="preserve">Demi-dieu de la </w:t>
      </w:r>
      <w:proofErr w:type="gramStart"/>
      <w:r w:rsidRPr="00AF2781">
        <w:t>demie</w:t>
      </w:r>
      <w:proofErr w:type="gramEnd"/>
      <w:r w:rsidRPr="00AF2781">
        <w:t>-éducation - d</w:t>
      </w:r>
    </w:p>
    <w:p w14:paraId="33530D31"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142DE7A5" w14:textId="74EB9D0A" w:rsidR="006D797F" w:rsidRPr="00AF2781" w:rsidRDefault="00000000" w:rsidP="002F5DBD">
      <w:pPr>
        <w:pStyle w:val="Titre1"/>
      </w:pPr>
      <w:r w:rsidRPr="00AF2781">
        <w:t>Pilote en pantoufle - d</w:t>
      </w:r>
    </w:p>
    <w:p w14:paraId="401C6C6C" w14:textId="065FF528" w:rsidR="006D797F" w:rsidRPr="00AF2781" w:rsidRDefault="00000000" w:rsidP="00B56C10">
      <w:pPr>
        <w:rPr>
          <w:rFonts w:eastAsia="Times New Roman"/>
        </w:rPr>
      </w:pPr>
      <w:proofErr w:type="gramStart"/>
      <w:r w:rsidRPr="00AF2781">
        <w:rPr>
          <w:rFonts w:eastAsia="Times New Roman"/>
        </w:rPr>
        <w:t>dessin</w:t>
      </w:r>
      <w:proofErr w:type="gramEnd"/>
    </w:p>
    <w:p w14:paraId="1D785004" w14:textId="346ADB62" w:rsidR="006D797F" w:rsidRPr="00AF2781" w:rsidRDefault="00000000" w:rsidP="002F5DBD">
      <w:pPr>
        <w:pStyle w:val="Titre1"/>
      </w:pPr>
      <w:r w:rsidRPr="00AF2781">
        <w:t>Train sur viaduc - d</w:t>
      </w:r>
    </w:p>
    <w:p w14:paraId="2BA268B2"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109733D5" w14:textId="5E43BDA5" w:rsidR="006D797F" w:rsidRPr="00AF2781" w:rsidRDefault="00000000" w:rsidP="002F5DBD">
      <w:pPr>
        <w:pStyle w:val="Titre1"/>
      </w:pPr>
      <w:r w:rsidRPr="00AF2781">
        <w:t>Chaque ligne de la partition</w:t>
      </w:r>
    </w:p>
    <w:p w14:paraId="13AC2A94" w14:textId="77777777" w:rsidR="006D797F" w:rsidRPr="00AF2781" w:rsidRDefault="00000000" w:rsidP="00B56C10">
      <w:pPr>
        <w:rPr>
          <w:rFonts w:eastAsia="Times New Roman"/>
        </w:rPr>
      </w:pPr>
      <w:proofErr w:type="gramStart"/>
      <w:r w:rsidRPr="00AF2781">
        <w:rPr>
          <w:rFonts w:eastAsia="Times New Roman"/>
        </w:rPr>
        <w:t>texte</w:t>
      </w:r>
      <w:proofErr w:type="gramEnd"/>
      <w:r w:rsidRPr="00AF2781">
        <w:rPr>
          <w:rFonts w:eastAsia="Times New Roman"/>
        </w:rPr>
        <w:t xml:space="preserve"> mis dans "musique pour 33"</w:t>
      </w:r>
    </w:p>
    <w:p w14:paraId="4EEA2C15" w14:textId="558AF63B" w:rsidR="006D797F" w:rsidRPr="00AF2781" w:rsidRDefault="00000000" w:rsidP="002F5DBD">
      <w:pPr>
        <w:pStyle w:val="Titre1"/>
      </w:pPr>
      <w:r w:rsidRPr="00AF2781">
        <w:t>Verre à pied - d</w:t>
      </w:r>
    </w:p>
    <w:p w14:paraId="7940684D" w14:textId="70887205" w:rsidR="00876F54" w:rsidRDefault="00876F54" w:rsidP="00B56C10">
      <w:r w:rsidRPr="00AF2781">
        <w:t>D</w:t>
      </w:r>
      <w:r w:rsidR="00000000" w:rsidRPr="00AF2781">
        <w:rPr>
          <w:rFonts w:eastAsia="Times New Roman"/>
        </w:rPr>
        <w:t>essin</w:t>
      </w:r>
    </w:p>
    <w:p w14:paraId="7D65CDA6" w14:textId="1518F374" w:rsidR="006D797F" w:rsidRPr="00AF2781" w:rsidRDefault="00000000" w:rsidP="002F5DBD">
      <w:pPr>
        <w:pStyle w:val="Titre1"/>
      </w:pPr>
      <w:r w:rsidRPr="00AF2781">
        <w:t>Grand'mère au ballon - d</w:t>
      </w:r>
    </w:p>
    <w:p w14:paraId="458F53BD"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268C4C02" w14:textId="39AFD7A6" w:rsidR="006D797F" w:rsidRPr="00AF2781" w:rsidRDefault="00000000" w:rsidP="002F5DBD">
      <w:pPr>
        <w:pStyle w:val="Titre1"/>
      </w:pPr>
      <w:r w:rsidRPr="00AF2781">
        <w:lastRenderedPageBreak/>
        <w:t>Caravelle - d</w:t>
      </w:r>
    </w:p>
    <w:p w14:paraId="6F4CB41A"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6CA63F4E" w14:textId="643C52ED" w:rsidR="006D797F" w:rsidRPr="00AF2781" w:rsidRDefault="00000000" w:rsidP="002F5DBD">
      <w:pPr>
        <w:pStyle w:val="Titre1"/>
      </w:pPr>
      <w:r w:rsidRPr="00AF2781">
        <w:t>Usine de lacets</w:t>
      </w:r>
    </w:p>
    <w:p w14:paraId="40D788E6" w14:textId="77777777" w:rsidR="006D797F" w:rsidRPr="00AF2781" w:rsidRDefault="00000000" w:rsidP="00B56C10">
      <w:pPr>
        <w:rPr>
          <w:rFonts w:eastAsia="Times New Roman"/>
        </w:rPr>
      </w:pPr>
      <w:r w:rsidRPr="00AF2781">
        <w:rPr>
          <w:rFonts w:eastAsia="Times New Roman"/>
        </w:rPr>
        <w:t>Usine de lacets, lacets, lacs, las</w:t>
      </w:r>
    </w:p>
    <w:p w14:paraId="27ABB93F" w14:textId="77777777" w:rsidR="006D797F" w:rsidRPr="00AF2781" w:rsidRDefault="00000000" w:rsidP="00B56C10">
      <w:pPr>
        <w:rPr>
          <w:rFonts w:eastAsia="Times New Roman"/>
        </w:rPr>
      </w:pPr>
      <w:proofErr w:type="gramStart"/>
      <w:r w:rsidRPr="00AF2781">
        <w:rPr>
          <w:rFonts w:eastAsia="Times New Roman"/>
        </w:rPr>
        <w:t>lassés</w:t>
      </w:r>
      <w:proofErr w:type="gramEnd"/>
      <w:r w:rsidRPr="00AF2781">
        <w:rPr>
          <w:rFonts w:eastAsia="Times New Roman"/>
        </w:rPr>
        <w:t>, enlacés</w:t>
      </w:r>
    </w:p>
    <w:p w14:paraId="01EE69A0" w14:textId="77777777" w:rsidR="006D797F" w:rsidRPr="00AF2781" w:rsidRDefault="00000000" w:rsidP="00B56C10">
      <w:pPr>
        <w:rPr>
          <w:rFonts w:eastAsia="Times New Roman"/>
        </w:rPr>
      </w:pPr>
      <w:r w:rsidRPr="00AF2781">
        <w:rPr>
          <w:rFonts w:eastAsia="Times New Roman"/>
        </w:rPr>
        <w:t>Usine de talons, talons, talons, longs</w:t>
      </w:r>
    </w:p>
    <w:p w14:paraId="3256DA65" w14:textId="77777777" w:rsidR="006D797F" w:rsidRPr="00AF2781" w:rsidRDefault="00000000" w:rsidP="00B56C10">
      <w:pPr>
        <w:rPr>
          <w:rFonts w:eastAsia="Times New Roman"/>
        </w:rPr>
      </w:pPr>
      <w:r w:rsidRPr="00AF2781">
        <w:rPr>
          <w:rFonts w:eastAsia="Times New Roman"/>
        </w:rPr>
        <w:t>Tapons, tapons</w:t>
      </w:r>
    </w:p>
    <w:p w14:paraId="4905222B" w14:textId="77777777" w:rsidR="006D797F" w:rsidRPr="00AF2781" w:rsidRDefault="00000000" w:rsidP="00B56C10">
      <w:pPr>
        <w:rPr>
          <w:rFonts w:eastAsia="Times New Roman"/>
        </w:rPr>
      </w:pPr>
      <w:proofErr w:type="spellStart"/>
      <w:r w:rsidRPr="00AF2781">
        <w:rPr>
          <w:rFonts w:eastAsia="Times New Roman"/>
        </w:rPr>
        <w:t>Tatons</w:t>
      </w:r>
      <w:proofErr w:type="spellEnd"/>
    </w:p>
    <w:p w14:paraId="64FCB56B" w14:textId="77777777" w:rsidR="006D797F" w:rsidRPr="00AF2781" w:rsidRDefault="00000000" w:rsidP="00B56C10">
      <w:pPr>
        <w:rPr>
          <w:rFonts w:eastAsia="Times New Roman"/>
        </w:rPr>
      </w:pPr>
      <w:proofErr w:type="gramStart"/>
      <w:r w:rsidRPr="00AF2781">
        <w:rPr>
          <w:rFonts w:eastAsia="Times New Roman"/>
        </w:rPr>
        <w:t>du</w:t>
      </w:r>
      <w:proofErr w:type="gramEnd"/>
      <w:r w:rsidRPr="00AF2781">
        <w:rPr>
          <w:rFonts w:eastAsia="Times New Roman"/>
        </w:rPr>
        <w:t xml:space="preserve"> cuir</w:t>
      </w:r>
    </w:p>
    <w:p w14:paraId="4DC8B5FE" w14:textId="77777777" w:rsidR="006D797F" w:rsidRPr="00AF2781" w:rsidRDefault="00000000" w:rsidP="00B56C10">
      <w:pPr>
        <w:rPr>
          <w:rFonts w:eastAsia="Times New Roman"/>
        </w:rPr>
      </w:pPr>
      <w:proofErr w:type="gramStart"/>
      <w:r w:rsidRPr="00AF2781">
        <w:rPr>
          <w:rFonts w:eastAsia="Times New Roman"/>
        </w:rPr>
        <w:t>l'odeur</w:t>
      </w:r>
      <w:proofErr w:type="gramEnd"/>
      <w:r w:rsidRPr="00AF2781">
        <w:rPr>
          <w:rFonts w:eastAsia="Times New Roman"/>
        </w:rPr>
        <w:t xml:space="preserve"> </w:t>
      </w:r>
      <w:proofErr w:type="spellStart"/>
      <w:r w:rsidRPr="00AF2781">
        <w:rPr>
          <w:rFonts w:eastAsia="Times New Roman"/>
        </w:rPr>
        <w:t>à</w:t>
      </w:r>
      <w:proofErr w:type="spellEnd"/>
      <w:r w:rsidRPr="00AF2781">
        <w:rPr>
          <w:rFonts w:eastAsia="Times New Roman"/>
        </w:rPr>
        <w:t xml:space="preserve"> fui</w:t>
      </w:r>
    </w:p>
    <w:p w14:paraId="27FAAF3C" w14:textId="77777777" w:rsidR="006D797F" w:rsidRPr="00AF2781" w:rsidRDefault="00000000" w:rsidP="00B56C10">
      <w:pPr>
        <w:rPr>
          <w:rFonts w:eastAsia="Times New Roman"/>
        </w:rPr>
      </w:pPr>
      <w:proofErr w:type="spellStart"/>
      <w:r w:rsidRPr="00AF2781">
        <w:rPr>
          <w:rFonts w:eastAsia="Times New Roman"/>
        </w:rPr>
        <w:t>Plass</w:t>
      </w:r>
      <w:proofErr w:type="spellEnd"/>
      <w:r w:rsidRPr="00AF2781">
        <w:rPr>
          <w:rFonts w:eastAsia="Times New Roman"/>
        </w:rPr>
        <w:t xml:space="preserve">-tic, talons, tapons, </w:t>
      </w:r>
      <w:proofErr w:type="spellStart"/>
      <w:r w:rsidRPr="00AF2781">
        <w:rPr>
          <w:rFonts w:eastAsia="Times New Roman"/>
        </w:rPr>
        <w:t>plasstic</w:t>
      </w:r>
      <w:proofErr w:type="spellEnd"/>
    </w:p>
    <w:p w14:paraId="57216218" w14:textId="77777777" w:rsidR="006D797F" w:rsidRPr="00AF2781" w:rsidRDefault="00000000" w:rsidP="00B56C10">
      <w:pPr>
        <w:rPr>
          <w:rFonts w:eastAsia="Times New Roman"/>
        </w:rPr>
      </w:pPr>
      <w:r w:rsidRPr="00AF2781">
        <w:rPr>
          <w:rFonts w:eastAsia="Times New Roman"/>
        </w:rPr>
        <w:t xml:space="preserve">Cuirs </w:t>
      </w:r>
      <w:proofErr w:type="spellStart"/>
      <w:r w:rsidRPr="00AF2781">
        <w:rPr>
          <w:rFonts w:eastAsia="Times New Roman"/>
        </w:rPr>
        <w:t>cuirs</w:t>
      </w:r>
      <w:proofErr w:type="spellEnd"/>
      <w:r w:rsidRPr="00AF2781">
        <w:rPr>
          <w:rFonts w:eastAsia="Times New Roman"/>
        </w:rPr>
        <w:t xml:space="preserve"> </w:t>
      </w:r>
      <w:proofErr w:type="spellStart"/>
      <w:r w:rsidRPr="00AF2781">
        <w:rPr>
          <w:rFonts w:eastAsia="Times New Roman"/>
        </w:rPr>
        <w:t>cuirs</w:t>
      </w:r>
      <w:proofErr w:type="spellEnd"/>
      <w:r w:rsidRPr="00AF2781">
        <w:rPr>
          <w:rFonts w:eastAsia="Times New Roman"/>
        </w:rPr>
        <w:t xml:space="preserve"> </w:t>
      </w:r>
      <w:proofErr w:type="spellStart"/>
      <w:r w:rsidRPr="00AF2781">
        <w:rPr>
          <w:rFonts w:eastAsia="Times New Roman"/>
        </w:rPr>
        <w:t>cuirs</w:t>
      </w:r>
      <w:proofErr w:type="spellEnd"/>
    </w:p>
    <w:p w14:paraId="36BD0FA1" w14:textId="77777777" w:rsidR="006D797F" w:rsidRPr="00AF2781" w:rsidRDefault="00000000" w:rsidP="00B56C10">
      <w:pPr>
        <w:rPr>
          <w:rFonts w:eastAsia="Times New Roman"/>
        </w:rPr>
      </w:pPr>
      <w:r w:rsidRPr="00AF2781">
        <w:rPr>
          <w:rFonts w:eastAsia="Times New Roman"/>
        </w:rPr>
        <w:t>Où sont les talons du grainetier</w:t>
      </w:r>
    </w:p>
    <w:p w14:paraId="0E0D7652" w14:textId="77777777" w:rsidR="006D797F" w:rsidRPr="00AF2781" w:rsidRDefault="00000000" w:rsidP="00B56C10">
      <w:pPr>
        <w:rPr>
          <w:rFonts w:eastAsia="Times New Roman"/>
        </w:rPr>
      </w:pPr>
      <w:proofErr w:type="gramStart"/>
      <w:r w:rsidRPr="00AF2781">
        <w:rPr>
          <w:rFonts w:eastAsia="Times New Roman"/>
        </w:rPr>
        <w:t>du</w:t>
      </w:r>
      <w:proofErr w:type="gramEnd"/>
      <w:r w:rsidRPr="00AF2781">
        <w:rPr>
          <w:rFonts w:eastAsia="Times New Roman"/>
        </w:rPr>
        <w:t xml:space="preserve"> palefrenier</w:t>
      </w:r>
    </w:p>
    <w:p w14:paraId="3580F1AB" w14:textId="77777777" w:rsidR="006D797F" w:rsidRPr="00AF2781" w:rsidRDefault="00000000" w:rsidP="00B56C10">
      <w:pPr>
        <w:rPr>
          <w:rFonts w:eastAsia="Times New Roman"/>
        </w:rPr>
      </w:pPr>
      <w:r w:rsidRPr="00AF2781">
        <w:rPr>
          <w:rFonts w:eastAsia="Times New Roman"/>
        </w:rPr>
        <w:t>Usine à voussures anonymes</w:t>
      </w:r>
    </w:p>
    <w:p w14:paraId="2EC40AB5" w14:textId="77777777" w:rsidR="006D797F" w:rsidRPr="00AF2781" w:rsidRDefault="00000000" w:rsidP="00B56C10">
      <w:pPr>
        <w:rPr>
          <w:rFonts w:eastAsia="Times New Roman"/>
        </w:rPr>
      </w:pPr>
      <w:r w:rsidRPr="00AF2781">
        <w:rPr>
          <w:rFonts w:eastAsia="Times New Roman"/>
        </w:rPr>
        <w:t>Usine ne tâte pas du pied du grainetier</w:t>
      </w:r>
    </w:p>
    <w:p w14:paraId="31DB9693" w14:textId="77777777" w:rsidR="006D797F" w:rsidRPr="00AF2781" w:rsidRDefault="00000000" w:rsidP="00B56C10">
      <w:pPr>
        <w:rPr>
          <w:rFonts w:eastAsia="Times New Roman"/>
        </w:rPr>
      </w:pPr>
      <w:proofErr w:type="gramStart"/>
      <w:r w:rsidRPr="00AF2781">
        <w:rPr>
          <w:rFonts w:eastAsia="Times New Roman"/>
        </w:rPr>
        <w:t>du</w:t>
      </w:r>
      <w:proofErr w:type="gramEnd"/>
      <w:r w:rsidRPr="00AF2781">
        <w:rPr>
          <w:rFonts w:eastAsia="Times New Roman"/>
        </w:rPr>
        <w:t xml:space="preserve"> palefrenier</w:t>
      </w:r>
    </w:p>
    <w:p w14:paraId="502C508E" w14:textId="77777777" w:rsidR="006D797F" w:rsidRPr="00AF2781" w:rsidRDefault="00000000" w:rsidP="00B56C10">
      <w:pPr>
        <w:rPr>
          <w:rFonts w:eastAsia="Times New Roman"/>
        </w:rPr>
      </w:pPr>
      <w:r w:rsidRPr="00AF2781">
        <w:rPr>
          <w:rFonts w:eastAsia="Times New Roman"/>
        </w:rPr>
        <w:t>Usine c'est l'adieu au soulier</w:t>
      </w:r>
    </w:p>
    <w:p w14:paraId="4F1B388B" w14:textId="77777777" w:rsidR="006D797F" w:rsidRPr="00AF2781" w:rsidRDefault="00000000" w:rsidP="00B56C10">
      <w:pPr>
        <w:rPr>
          <w:rFonts w:eastAsia="Times New Roman"/>
        </w:rPr>
      </w:pPr>
      <w:r w:rsidRPr="00AF2781">
        <w:rPr>
          <w:rFonts w:eastAsia="Times New Roman"/>
        </w:rPr>
        <w:t>Son histoire se referme dans les éclaboussures</w:t>
      </w:r>
    </w:p>
    <w:p w14:paraId="625507FB" w14:textId="77777777" w:rsidR="006D797F" w:rsidRPr="00AF2781" w:rsidRDefault="00000000" w:rsidP="00B56C10">
      <w:pPr>
        <w:rPr>
          <w:rFonts w:eastAsia="Times New Roman"/>
        </w:rPr>
      </w:pPr>
      <w:proofErr w:type="gramStart"/>
      <w:r w:rsidRPr="00AF2781">
        <w:rPr>
          <w:rFonts w:eastAsia="Times New Roman"/>
        </w:rPr>
        <w:t>des</w:t>
      </w:r>
      <w:proofErr w:type="gramEnd"/>
      <w:r w:rsidRPr="00AF2781">
        <w:rPr>
          <w:rFonts w:eastAsia="Times New Roman"/>
        </w:rPr>
        <w:t xml:space="preserve"> jours de plie, dans les mirages de l'asphalte brûlant,</w:t>
      </w:r>
    </w:p>
    <w:p w14:paraId="73202011" w14:textId="77777777" w:rsidR="006D797F" w:rsidRPr="00AF2781" w:rsidRDefault="00000000" w:rsidP="00B56C10">
      <w:pPr>
        <w:rPr>
          <w:rFonts w:eastAsia="Times New Roman"/>
        </w:rPr>
      </w:pPr>
      <w:proofErr w:type="gramStart"/>
      <w:r w:rsidRPr="00AF2781">
        <w:rPr>
          <w:rFonts w:eastAsia="Times New Roman"/>
        </w:rPr>
        <w:t>sur</w:t>
      </w:r>
      <w:proofErr w:type="gramEnd"/>
      <w:r w:rsidRPr="00AF2781">
        <w:rPr>
          <w:rFonts w:eastAsia="Times New Roman"/>
        </w:rPr>
        <w:t xml:space="preserve"> les marches grinçantes de l'escalier centenaire,</w:t>
      </w:r>
    </w:p>
    <w:p w14:paraId="327B1DFE" w14:textId="77777777" w:rsidR="006D797F" w:rsidRPr="00AF2781" w:rsidRDefault="00000000" w:rsidP="00B56C10">
      <w:pPr>
        <w:rPr>
          <w:rFonts w:eastAsia="Times New Roman"/>
        </w:rPr>
      </w:pPr>
      <w:proofErr w:type="gramStart"/>
      <w:r w:rsidRPr="00AF2781">
        <w:rPr>
          <w:rFonts w:eastAsia="Times New Roman"/>
        </w:rPr>
        <w:t>au</w:t>
      </w:r>
      <w:proofErr w:type="gramEnd"/>
      <w:r w:rsidRPr="00AF2781">
        <w:rPr>
          <w:rFonts w:eastAsia="Times New Roman"/>
        </w:rPr>
        <w:t xml:space="preserve"> pied du lit lubrique</w:t>
      </w:r>
    </w:p>
    <w:p w14:paraId="383A6FD1" w14:textId="77777777" w:rsidR="006D797F" w:rsidRPr="00AF2781" w:rsidRDefault="00000000" w:rsidP="00B56C10">
      <w:pPr>
        <w:rPr>
          <w:rFonts w:eastAsia="Times New Roman"/>
        </w:rPr>
      </w:pPr>
      <w:r w:rsidRPr="00AF2781">
        <w:rPr>
          <w:rFonts w:eastAsia="Times New Roman"/>
        </w:rPr>
        <w:t>Moi, machine, ne saurai jamais</w:t>
      </w:r>
    </w:p>
    <w:p w14:paraId="34E076E6" w14:textId="77777777" w:rsidR="006D797F" w:rsidRPr="00AF2781" w:rsidRDefault="00000000" w:rsidP="00B56C10">
      <w:pPr>
        <w:rPr>
          <w:rFonts w:eastAsia="Times New Roman"/>
        </w:rPr>
      </w:pPr>
      <w:proofErr w:type="gramStart"/>
      <w:r w:rsidRPr="00AF2781">
        <w:rPr>
          <w:rFonts w:eastAsia="Times New Roman"/>
        </w:rPr>
        <w:t>à</w:t>
      </w:r>
      <w:proofErr w:type="gramEnd"/>
      <w:r w:rsidRPr="00AF2781">
        <w:rPr>
          <w:rFonts w:eastAsia="Times New Roman"/>
        </w:rPr>
        <w:t xml:space="preserve"> quel membre je voue mon cuir</w:t>
      </w:r>
    </w:p>
    <w:p w14:paraId="223E2475" w14:textId="77777777" w:rsidR="006D797F" w:rsidRPr="00AF2781" w:rsidRDefault="00000000" w:rsidP="00B56C10">
      <w:pPr>
        <w:rPr>
          <w:rFonts w:eastAsia="Times New Roman"/>
        </w:rPr>
      </w:pPr>
      <w:r w:rsidRPr="00AF2781">
        <w:rPr>
          <w:rFonts w:eastAsia="Times New Roman"/>
        </w:rPr>
        <w:t>Qu'</w:t>
      </w:r>
      <w:proofErr w:type="spellStart"/>
      <w:r w:rsidRPr="00AF2781">
        <w:rPr>
          <w:rFonts w:eastAsia="Times New Roman"/>
        </w:rPr>
        <w:t>imorte</w:t>
      </w:r>
      <w:proofErr w:type="spellEnd"/>
      <w:r w:rsidRPr="00AF2781">
        <w:rPr>
          <w:rFonts w:eastAsia="Times New Roman"/>
        </w:rPr>
        <w:t xml:space="preserve"> - Les pieds de maintenant ont depuis </w:t>
      </w:r>
    </w:p>
    <w:p w14:paraId="45095A3F" w14:textId="77777777" w:rsidR="006D797F" w:rsidRPr="00AF2781" w:rsidRDefault="00000000" w:rsidP="00B56C10">
      <w:pPr>
        <w:rPr>
          <w:rFonts w:eastAsia="Times New Roman"/>
        </w:rPr>
      </w:pPr>
      <w:proofErr w:type="gramStart"/>
      <w:r w:rsidRPr="00AF2781">
        <w:rPr>
          <w:rFonts w:eastAsia="Times New Roman"/>
        </w:rPr>
        <w:t>longtemps</w:t>
      </w:r>
      <w:proofErr w:type="gramEnd"/>
      <w:r w:rsidRPr="00AF2781">
        <w:rPr>
          <w:rFonts w:eastAsia="Times New Roman"/>
        </w:rPr>
        <w:t xml:space="preserve"> oublié qu'un soulier</w:t>
      </w:r>
    </w:p>
    <w:p w14:paraId="12D7F024" w14:textId="77777777" w:rsidR="006D797F" w:rsidRPr="00AF2781" w:rsidRDefault="00000000" w:rsidP="00B56C10">
      <w:pPr>
        <w:rPr>
          <w:rFonts w:eastAsia="Times New Roman"/>
        </w:rPr>
      </w:pPr>
      <w:proofErr w:type="gramStart"/>
      <w:r w:rsidRPr="00AF2781">
        <w:rPr>
          <w:rFonts w:eastAsia="Times New Roman"/>
        </w:rPr>
        <w:t>ça</w:t>
      </w:r>
      <w:proofErr w:type="gramEnd"/>
      <w:r w:rsidRPr="00AF2781">
        <w:rPr>
          <w:rFonts w:eastAsia="Times New Roman"/>
        </w:rPr>
        <w:t xml:space="preserve"> se fait</w:t>
      </w:r>
    </w:p>
    <w:p w14:paraId="012452F9" w14:textId="2CFDE8DC" w:rsidR="006D797F" w:rsidRPr="00AF2781" w:rsidRDefault="00000000" w:rsidP="002F5DBD">
      <w:pPr>
        <w:pStyle w:val="Titre1"/>
      </w:pPr>
      <w:r w:rsidRPr="00AF2781">
        <w:t>Mes amours -i</w:t>
      </w:r>
    </w:p>
    <w:p w14:paraId="698FCF47" w14:textId="77777777" w:rsidR="006D797F" w:rsidRPr="00AF2781" w:rsidRDefault="00000000" w:rsidP="00B56C10">
      <w:pPr>
        <w:rPr>
          <w:rFonts w:eastAsia="Times New Roman"/>
        </w:rPr>
      </w:pPr>
      <w:r w:rsidRPr="00AF2781">
        <w:rPr>
          <w:rFonts w:eastAsia="Times New Roman"/>
        </w:rPr>
        <w:lastRenderedPageBreak/>
        <w:t>Inassouvissables</w:t>
      </w:r>
    </w:p>
    <w:p w14:paraId="4D0FD92B" w14:textId="77777777" w:rsidR="006D797F" w:rsidRPr="00AF2781" w:rsidRDefault="00000000" w:rsidP="00B56C10">
      <w:pPr>
        <w:rPr>
          <w:rFonts w:eastAsia="Times New Roman"/>
        </w:rPr>
      </w:pPr>
      <w:proofErr w:type="gramStart"/>
      <w:r w:rsidRPr="00AF2781">
        <w:rPr>
          <w:rFonts w:eastAsia="Times New Roman"/>
        </w:rPr>
        <w:t>ourdissent</w:t>
      </w:r>
      <w:proofErr w:type="gramEnd"/>
      <w:r w:rsidRPr="00AF2781">
        <w:rPr>
          <w:rFonts w:eastAsia="Times New Roman"/>
        </w:rPr>
        <w:t xml:space="preserve"> moult</w:t>
      </w:r>
    </w:p>
    <w:p w14:paraId="740B2E05" w14:textId="77777777" w:rsidR="006D797F" w:rsidRPr="00AF2781" w:rsidRDefault="00000000" w:rsidP="00B56C10">
      <w:pPr>
        <w:rPr>
          <w:rFonts w:eastAsia="Times New Roman"/>
        </w:rPr>
      </w:pPr>
      <w:proofErr w:type="gramStart"/>
      <w:r w:rsidRPr="00AF2781">
        <w:rPr>
          <w:rFonts w:eastAsia="Times New Roman"/>
        </w:rPr>
        <w:t>soupirs</w:t>
      </w:r>
      <w:proofErr w:type="gramEnd"/>
      <w:r w:rsidRPr="00AF2781">
        <w:rPr>
          <w:rFonts w:eastAsia="Times New Roman"/>
        </w:rPr>
        <w:t xml:space="preserve"> étourdissants</w:t>
      </w:r>
    </w:p>
    <w:p w14:paraId="6BF16921" w14:textId="77777777" w:rsidR="006D797F" w:rsidRPr="00AF2781" w:rsidRDefault="00000000" w:rsidP="00B56C10">
      <w:pPr>
        <w:rPr>
          <w:rFonts w:eastAsia="Times New Roman"/>
        </w:rPr>
      </w:pPr>
      <w:proofErr w:type="gramStart"/>
      <w:r w:rsidRPr="00AF2781">
        <w:rPr>
          <w:rFonts w:eastAsia="Times New Roman"/>
        </w:rPr>
        <w:t>pour</w:t>
      </w:r>
      <w:proofErr w:type="gramEnd"/>
      <w:r w:rsidRPr="00AF2781">
        <w:rPr>
          <w:rFonts w:eastAsia="Times New Roman"/>
        </w:rPr>
        <w:t xml:space="preserve"> balourdes ourses rousses</w:t>
      </w:r>
    </w:p>
    <w:p w14:paraId="275B05CF" w14:textId="23670631" w:rsidR="006D797F" w:rsidRPr="00AF2781" w:rsidRDefault="00000000" w:rsidP="00B56C10">
      <w:pPr>
        <w:rPr>
          <w:rFonts w:eastAsia="Times New Roman"/>
        </w:rPr>
      </w:pPr>
      <w:proofErr w:type="gramStart"/>
      <w:r w:rsidRPr="00AF2781">
        <w:rPr>
          <w:rFonts w:eastAsia="Times New Roman"/>
        </w:rPr>
        <w:t>aux</w:t>
      </w:r>
      <w:proofErr w:type="gramEnd"/>
      <w:r w:rsidRPr="00AF2781">
        <w:rPr>
          <w:rFonts w:eastAsia="Times New Roman"/>
        </w:rPr>
        <w:t xml:space="preserve"> souples courses assourdissantes</w:t>
      </w:r>
    </w:p>
    <w:p w14:paraId="69FAA28D" w14:textId="5E90313D" w:rsidR="006D797F" w:rsidRPr="00AF2781" w:rsidRDefault="00000000" w:rsidP="002F5DBD">
      <w:pPr>
        <w:pStyle w:val="Titre1"/>
      </w:pPr>
      <w:r w:rsidRPr="00AF2781">
        <w:t>Billard électrique - d</w:t>
      </w:r>
    </w:p>
    <w:p w14:paraId="4F3AD895" w14:textId="77777777" w:rsidR="006D797F" w:rsidRPr="00AF2781" w:rsidRDefault="00000000" w:rsidP="00B56C10">
      <w:pPr>
        <w:rPr>
          <w:rFonts w:eastAsia="Times New Roman"/>
        </w:rPr>
      </w:pPr>
      <w:proofErr w:type="gramStart"/>
      <w:r w:rsidRPr="00AF2781">
        <w:rPr>
          <w:rFonts w:eastAsia="Times New Roman"/>
        </w:rPr>
        <w:t>dessin</w:t>
      </w:r>
      <w:proofErr w:type="gramEnd"/>
      <w:r w:rsidRPr="00AF2781">
        <w:rPr>
          <w:rFonts w:eastAsia="Times New Roman"/>
        </w:rPr>
        <w:t xml:space="preserve"> (à épurer)</w:t>
      </w:r>
    </w:p>
    <w:p w14:paraId="1F93B269" w14:textId="77777777" w:rsidR="006D797F" w:rsidRPr="00AF2781" w:rsidRDefault="00000000" w:rsidP="00B56C10">
      <w:pPr>
        <w:rPr>
          <w:rFonts w:eastAsia="Times New Roman"/>
        </w:rPr>
      </w:pPr>
      <w:r w:rsidRPr="00AF2781">
        <w:rPr>
          <w:rFonts w:eastAsia="Times New Roman"/>
        </w:rPr>
        <w:t>Ci-git un homme qui n'a jamais pu s'allonger</w:t>
      </w:r>
    </w:p>
    <w:p w14:paraId="0030174D" w14:textId="77777777" w:rsidR="006D797F" w:rsidRPr="00AF2781" w:rsidRDefault="00000000" w:rsidP="00B56C10">
      <w:pPr>
        <w:rPr>
          <w:rFonts w:eastAsia="Times New Roman"/>
        </w:rPr>
      </w:pPr>
      <w:r w:rsidRPr="00AF2781">
        <w:rPr>
          <w:rFonts w:eastAsia="Times New Roman"/>
        </w:rPr>
        <w:t>A celui pour qui la vie n'était qu'un jeu de l'esprit</w:t>
      </w:r>
    </w:p>
    <w:p w14:paraId="4FFA9E71" w14:textId="77777777" w:rsidR="006D797F" w:rsidRPr="00AF2781" w:rsidRDefault="00000000" w:rsidP="00B56C10">
      <w:pPr>
        <w:rPr>
          <w:rFonts w:eastAsia="Times New Roman"/>
        </w:rPr>
      </w:pPr>
      <w:r w:rsidRPr="00AF2781">
        <w:rPr>
          <w:rFonts w:eastAsia="Times New Roman"/>
        </w:rPr>
        <w:t>9m 12cm au troisième essai vent nul</w:t>
      </w:r>
    </w:p>
    <w:p w14:paraId="5C9D3B1A" w14:textId="77777777" w:rsidR="006D797F" w:rsidRPr="00AF2781" w:rsidRDefault="00000000" w:rsidP="00B56C10">
      <w:pPr>
        <w:rPr>
          <w:rFonts w:eastAsia="Times New Roman"/>
        </w:rPr>
      </w:pPr>
      <w:r w:rsidRPr="00AF2781">
        <w:rPr>
          <w:rFonts w:eastAsia="Times New Roman"/>
        </w:rPr>
        <w:t>Pour la première fois consécutive</w:t>
      </w:r>
    </w:p>
    <w:p w14:paraId="16F14BCF" w14:textId="77777777" w:rsidR="006D797F" w:rsidRPr="00AF2781" w:rsidRDefault="00000000" w:rsidP="00B56C10">
      <w:pPr>
        <w:rPr>
          <w:rFonts w:eastAsia="Times New Roman"/>
        </w:rPr>
      </w:pPr>
      <w:proofErr w:type="gramStart"/>
      <w:r w:rsidRPr="00AF2781">
        <w:rPr>
          <w:rFonts w:eastAsia="Times New Roman"/>
        </w:rPr>
        <w:t>retentit</w:t>
      </w:r>
      <w:proofErr w:type="gramEnd"/>
      <w:r w:rsidRPr="00AF2781">
        <w:rPr>
          <w:rFonts w:eastAsia="Times New Roman"/>
        </w:rPr>
        <w:t xml:space="preserve"> l'hymne du non bruit non son - celui qui coûte le moins cher</w:t>
      </w:r>
    </w:p>
    <w:p w14:paraId="41F6053D" w14:textId="77777777" w:rsidR="006D797F" w:rsidRPr="00AF2781" w:rsidRDefault="006D797F" w:rsidP="00B56C10">
      <w:pPr>
        <w:rPr>
          <w:rFonts w:eastAsia="Times New Roman"/>
        </w:rPr>
      </w:pPr>
    </w:p>
    <w:p w14:paraId="1633C21D" w14:textId="77777777" w:rsidR="006D797F" w:rsidRPr="00AF2781" w:rsidRDefault="00000000" w:rsidP="00B56C10">
      <w:pPr>
        <w:rPr>
          <w:rFonts w:eastAsia="Times New Roman"/>
        </w:rPr>
      </w:pPr>
      <w:r w:rsidRPr="00AF2781">
        <w:rPr>
          <w:rFonts w:eastAsia="Times New Roman"/>
        </w:rPr>
        <w:t>Vol pas libre - Newton a dit 9,81</w:t>
      </w:r>
    </w:p>
    <w:p w14:paraId="5AAA9AEA" w14:textId="615E67FE" w:rsidR="006D797F" w:rsidRPr="00AF2781" w:rsidRDefault="00000000" w:rsidP="002F5DBD">
      <w:pPr>
        <w:pStyle w:val="Titre1"/>
      </w:pPr>
      <w:r w:rsidRPr="00AF2781">
        <w:t>Taureau monument - d</w:t>
      </w:r>
    </w:p>
    <w:p w14:paraId="5E05EEAE"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24A263BA" w14:textId="36C9AB1D" w:rsidR="006D797F" w:rsidRPr="00AF2781" w:rsidRDefault="00000000" w:rsidP="002F5DBD">
      <w:pPr>
        <w:pStyle w:val="Titre1"/>
      </w:pPr>
      <w:r w:rsidRPr="00AF2781">
        <w:t>Robinet crochet - d</w:t>
      </w:r>
    </w:p>
    <w:p w14:paraId="04D89A3C"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04A1A41A" w14:textId="0C86477A" w:rsidR="006D797F" w:rsidRPr="00AF2781" w:rsidRDefault="00000000" w:rsidP="002F5DBD">
      <w:pPr>
        <w:pStyle w:val="Titre1"/>
      </w:pPr>
      <w:r w:rsidRPr="00AF2781">
        <w:t>Tête mosaïque - d</w:t>
      </w:r>
    </w:p>
    <w:p w14:paraId="482124AE"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3A88F9A2" w14:textId="6C90E5A4" w:rsidR="006D797F" w:rsidRPr="00AF2781" w:rsidRDefault="00000000" w:rsidP="002F5DBD">
      <w:pPr>
        <w:pStyle w:val="Titre1"/>
      </w:pPr>
      <w:r w:rsidRPr="00AF2781">
        <w:t>Fleur - d</w:t>
      </w:r>
    </w:p>
    <w:p w14:paraId="33DD8E33"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55A505E7" w14:textId="77777777" w:rsidR="006D797F" w:rsidRPr="00AF2781" w:rsidRDefault="00000000" w:rsidP="00B56C10">
      <w:pPr>
        <w:rPr>
          <w:rFonts w:eastAsia="Times New Roman"/>
        </w:rPr>
      </w:pPr>
      <w:r w:rsidRPr="00AF2781">
        <w:rPr>
          <w:rFonts w:eastAsia="Times New Roman"/>
        </w:rPr>
        <w:t>La force des ombres est aussi de dire d'où vient la lumière</w:t>
      </w:r>
    </w:p>
    <w:p w14:paraId="36E064C8" w14:textId="5CC2BEB8" w:rsidR="006D797F" w:rsidRPr="00AF2781" w:rsidRDefault="00000000" w:rsidP="002F5DBD">
      <w:pPr>
        <w:pStyle w:val="Titre1"/>
      </w:pPr>
      <w:r w:rsidRPr="00AF2781">
        <w:t>Jérémie -d</w:t>
      </w:r>
    </w:p>
    <w:p w14:paraId="59871BC7" w14:textId="77777777" w:rsidR="006D797F" w:rsidRPr="00AF2781" w:rsidRDefault="00000000" w:rsidP="00B56C10">
      <w:pPr>
        <w:rPr>
          <w:rFonts w:eastAsia="Times New Roman"/>
        </w:rPr>
      </w:pPr>
      <w:r w:rsidRPr="00AF2781">
        <w:rPr>
          <w:rFonts w:eastAsia="Times New Roman"/>
        </w:rPr>
        <w:t>Dessin</w:t>
      </w:r>
    </w:p>
    <w:p w14:paraId="2F419A4E" w14:textId="77777777" w:rsidR="006D797F" w:rsidRPr="00AF2781" w:rsidRDefault="006D797F" w:rsidP="00B56C10">
      <w:pPr>
        <w:rPr>
          <w:rFonts w:eastAsia="Times New Roman"/>
        </w:rPr>
      </w:pPr>
    </w:p>
    <w:p w14:paraId="02C9633A" w14:textId="77777777" w:rsidR="006D797F" w:rsidRPr="00AF2781" w:rsidRDefault="00000000" w:rsidP="00B56C10">
      <w:pPr>
        <w:rPr>
          <w:rFonts w:eastAsia="Times New Roman"/>
        </w:rPr>
      </w:pPr>
      <w:r w:rsidRPr="00AF2781">
        <w:rPr>
          <w:rFonts w:eastAsia="Times New Roman"/>
        </w:rPr>
        <w:t xml:space="preserve">Jérémie lui </w:t>
      </w:r>
    </w:p>
    <w:p w14:paraId="02F06717" w14:textId="77777777" w:rsidR="006D797F" w:rsidRPr="00AF2781" w:rsidRDefault="00000000" w:rsidP="00B56C10">
      <w:pPr>
        <w:rPr>
          <w:rFonts w:eastAsia="Times New Roman"/>
        </w:rPr>
      </w:pPr>
      <w:proofErr w:type="gramStart"/>
      <w:r w:rsidRPr="00AF2781">
        <w:rPr>
          <w:rFonts w:eastAsia="Times New Roman"/>
        </w:rPr>
        <w:t>a</w:t>
      </w:r>
      <w:proofErr w:type="gramEnd"/>
      <w:r w:rsidRPr="00AF2781">
        <w:rPr>
          <w:rFonts w:eastAsia="Times New Roman"/>
        </w:rPr>
        <w:t xml:space="preserve"> dit </w:t>
      </w:r>
    </w:p>
    <w:p w14:paraId="5BAF879E" w14:textId="77777777" w:rsidR="006D797F" w:rsidRPr="00AF2781" w:rsidRDefault="00000000" w:rsidP="00B56C10">
      <w:pPr>
        <w:rPr>
          <w:rFonts w:eastAsia="Times New Roman"/>
        </w:rPr>
      </w:pPr>
      <w:r w:rsidRPr="00AF2781">
        <w:rPr>
          <w:rFonts w:eastAsia="Times New Roman"/>
        </w:rPr>
        <w:t>Paris</w:t>
      </w:r>
    </w:p>
    <w:p w14:paraId="77F293F4" w14:textId="77777777" w:rsidR="006D797F" w:rsidRPr="00AF2781" w:rsidRDefault="00000000" w:rsidP="00B56C10">
      <w:pPr>
        <w:rPr>
          <w:rFonts w:eastAsia="Times New Roman"/>
        </w:rPr>
      </w:pPr>
      <w:r w:rsidRPr="00AF2781">
        <w:rPr>
          <w:rFonts w:eastAsia="Times New Roman"/>
        </w:rPr>
        <w:t>C'est ici</w:t>
      </w:r>
    </w:p>
    <w:p w14:paraId="3022EEDA" w14:textId="77777777" w:rsidR="006D797F" w:rsidRPr="00AF2781" w:rsidRDefault="00000000" w:rsidP="00B56C10">
      <w:pPr>
        <w:rPr>
          <w:rFonts w:eastAsia="Times New Roman"/>
        </w:rPr>
      </w:pPr>
      <w:proofErr w:type="gramStart"/>
      <w:r w:rsidRPr="00AF2781">
        <w:rPr>
          <w:rFonts w:eastAsia="Times New Roman"/>
        </w:rPr>
        <w:t>et</w:t>
      </w:r>
      <w:proofErr w:type="gramEnd"/>
      <w:r w:rsidRPr="00AF2781">
        <w:rPr>
          <w:rFonts w:eastAsia="Times New Roman"/>
        </w:rPr>
        <w:t xml:space="preserve"> il est parti</w:t>
      </w:r>
    </w:p>
    <w:p w14:paraId="4731FABC" w14:textId="77777777" w:rsidR="006D797F" w:rsidRPr="00AF2781" w:rsidRDefault="00000000" w:rsidP="00B56C10">
      <w:pPr>
        <w:rPr>
          <w:rFonts w:eastAsia="Times New Roman"/>
        </w:rPr>
      </w:pPr>
      <w:proofErr w:type="gramStart"/>
      <w:r w:rsidRPr="00AF2781">
        <w:rPr>
          <w:rFonts w:eastAsia="Times New Roman"/>
        </w:rPr>
        <w:t>tout</w:t>
      </w:r>
      <w:proofErr w:type="gramEnd"/>
      <w:r w:rsidRPr="00AF2781">
        <w:rPr>
          <w:rFonts w:eastAsia="Times New Roman"/>
        </w:rPr>
        <w:t xml:space="preserve"> gris</w:t>
      </w:r>
    </w:p>
    <w:p w14:paraId="636CDA75" w14:textId="77777777" w:rsidR="006D797F" w:rsidRPr="00AF2781" w:rsidRDefault="00000000" w:rsidP="00B56C10">
      <w:pPr>
        <w:rPr>
          <w:rFonts w:eastAsia="Times New Roman"/>
        </w:rPr>
      </w:pPr>
      <w:r w:rsidRPr="00AF2781">
        <w:rPr>
          <w:rFonts w:eastAsia="Times New Roman"/>
        </w:rPr>
        <w:t>As-tu</w:t>
      </w:r>
    </w:p>
    <w:p w14:paraId="6205A460" w14:textId="77777777" w:rsidR="006D797F" w:rsidRPr="00AF2781" w:rsidRDefault="00000000" w:rsidP="00B56C10">
      <w:pPr>
        <w:rPr>
          <w:rFonts w:eastAsia="Times New Roman"/>
        </w:rPr>
      </w:pPr>
      <w:proofErr w:type="gramStart"/>
      <w:r w:rsidRPr="00AF2781">
        <w:rPr>
          <w:rFonts w:eastAsia="Times New Roman"/>
        </w:rPr>
        <w:t>des</w:t>
      </w:r>
      <w:proofErr w:type="gramEnd"/>
      <w:r w:rsidRPr="00AF2781">
        <w:rPr>
          <w:rFonts w:eastAsia="Times New Roman"/>
        </w:rPr>
        <w:t xml:space="preserve"> laitues</w:t>
      </w:r>
    </w:p>
    <w:p w14:paraId="0D7FE9F8" w14:textId="77777777" w:rsidR="006D797F" w:rsidRPr="00AF2781" w:rsidRDefault="00000000" w:rsidP="00B56C10">
      <w:pPr>
        <w:rPr>
          <w:rFonts w:eastAsia="Times New Roman"/>
        </w:rPr>
      </w:pPr>
      <w:proofErr w:type="gramStart"/>
      <w:r w:rsidRPr="00AF2781">
        <w:rPr>
          <w:rFonts w:eastAsia="Times New Roman"/>
        </w:rPr>
        <w:t>en</w:t>
      </w:r>
      <w:proofErr w:type="gramEnd"/>
      <w:r w:rsidRPr="00AF2781">
        <w:rPr>
          <w:rFonts w:eastAsia="Times New Roman"/>
        </w:rPr>
        <w:t xml:space="preserve"> vue</w:t>
      </w:r>
    </w:p>
    <w:p w14:paraId="7F3F8291" w14:textId="77777777" w:rsidR="006D797F" w:rsidRPr="00AF2781" w:rsidRDefault="00000000" w:rsidP="00B56C10">
      <w:pPr>
        <w:rPr>
          <w:rFonts w:eastAsia="Times New Roman"/>
        </w:rPr>
      </w:pPr>
      <w:r w:rsidRPr="00AF2781">
        <w:rPr>
          <w:rFonts w:eastAsia="Times New Roman"/>
        </w:rPr>
        <w:t>Moi</w:t>
      </w:r>
    </w:p>
    <w:p w14:paraId="4280ECB6" w14:textId="77777777" w:rsidR="006D797F" w:rsidRPr="00AF2781" w:rsidRDefault="00000000" w:rsidP="00B56C10">
      <w:pPr>
        <w:rPr>
          <w:rFonts w:eastAsia="Times New Roman"/>
        </w:rPr>
      </w:pPr>
      <w:proofErr w:type="gramStart"/>
      <w:r w:rsidRPr="00AF2781">
        <w:rPr>
          <w:rFonts w:eastAsia="Times New Roman"/>
        </w:rPr>
        <w:t>ça</w:t>
      </w:r>
      <w:proofErr w:type="gramEnd"/>
    </w:p>
    <w:p w14:paraId="6705DBA8" w14:textId="77777777" w:rsidR="006D797F" w:rsidRPr="00AF2781" w:rsidRDefault="00000000" w:rsidP="00B56C10">
      <w:pPr>
        <w:rPr>
          <w:rFonts w:eastAsia="Times New Roman"/>
        </w:rPr>
      </w:pPr>
      <w:proofErr w:type="gramStart"/>
      <w:r w:rsidRPr="00AF2781">
        <w:rPr>
          <w:rFonts w:eastAsia="Times New Roman"/>
        </w:rPr>
        <w:t>va</w:t>
      </w:r>
      <w:proofErr w:type="gramEnd"/>
    </w:p>
    <w:p w14:paraId="66C89831" w14:textId="77777777" w:rsidR="006D797F" w:rsidRPr="00AF2781" w:rsidRDefault="00000000" w:rsidP="00B56C10">
      <w:pPr>
        <w:rPr>
          <w:rFonts w:eastAsia="Times New Roman"/>
        </w:rPr>
      </w:pPr>
      <w:proofErr w:type="gramStart"/>
      <w:r w:rsidRPr="00AF2781">
        <w:rPr>
          <w:rFonts w:eastAsia="Times New Roman"/>
        </w:rPr>
        <w:t>j'ai</w:t>
      </w:r>
      <w:proofErr w:type="gramEnd"/>
      <w:r w:rsidRPr="00AF2781">
        <w:rPr>
          <w:rFonts w:eastAsia="Times New Roman"/>
        </w:rPr>
        <w:t xml:space="preserve"> d'quoi</w:t>
      </w:r>
    </w:p>
    <w:p w14:paraId="388379AD" w14:textId="28FB0363" w:rsidR="006D797F" w:rsidRPr="00AF2781" w:rsidRDefault="00000000" w:rsidP="002F5DBD">
      <w:pPr>
        <w:pStyle w:val="Titre1"/>
      </w:pPr>
      <w:r w:rsidRPr="00AF2781">
        <w:t>Orchestre (-d)</w:t>
      </w:r>
    </w:p>
    <w:p w14:paraId="26DFAE93" w14:textId="77777777" w:rsidR="006D797F" w:rsidRPr="00AF2781" w:rsidRDefault="00000000" w:rsidP="00B56C10">
      <w:pPr>
        <w:rPr>
          <w:rFonts w:eastAsia="Times New Roman"/>
        </w:rPr>
      </w:pPr>
      <w:r w:rsidRPr="00AF2781">
        <w:rPr>
          <w:rFonts w:eastAsia="Times New Roman"/>
        </w:rPr>
        <w:t>C'était la trompette qui éructait régulièrement mais fermement des ratés ensemencés de quolibets</w:t>
      </w:r>
    </w:p>
    <w:p w14:paraId="6E39173D" w14:textId="77777777" w:rsidR="006D797F" w:rsidRPr="00AF2781" w:rsidRDefault="00000000" w:rsidP="00B56C10">
      <w:pPr>
        <w:rPr>
          <w:rFonts w:eastAsia="Times New Roman"/>
        </w:rPr>
      </w:pPr>
      <w:r w:rsidRPr="00AF2781">
        <w:rPr>
          <w:rFonts w:eastAsia="Times New Roman"/>
        </w:rPr>
        <w:t xml:space="preserve">Le piano frissonnait à trois mille </w:t>
      </w:r>
      <w:proofErr w:type="spellStart"/>
      <w:r w:rsidRPr="00AF2781">
        <w:rPr>
          <w:rFonts w:eastAsia="Times New Roman"/>
        </w:rPr>
        <w:t>HHertsszzzz</w:t>
      </w:r>
      <w:proofErr w:type="spellEnd"/>
    </w:p>
    <w:p w14:paraId="1F3D7733" w14:textId="77777777" w:rsidR="006D797F" w:rsidRPr="00AF2781" w:rsidRDefault="00000000" w:rsidP="00B56C10">
      <w:pPr>
        <w:rPr>
          <w:rFonts w:eastAsia="Times New Roman"/>
        </w:rPr>
      </w:pPr>
      <w:r w:rsidRPr="00AF2781">
        <w:rPr>
          <w:rFonts w:eastAsia="Times New Roman"/>
        </w:rPr>
        <w:t xml:space="preserve">Le chef flûtait </w:t>
      </w:r>
      <w:proofErr w:type="spellStart"/>
      <w:r w:rsidRPr="00AF2781">
        <w:rPr>
          <w:rFonts w:eastAsia="Times New Roman"/>
        </w:rPr>
        <w:t>savonneusement</w:t>
      </w:r>
      <w:proofErr w:type="spellEnd"/>
    </w:p>
    <w:p w14:paraId="141292B5" w14:textId="77777777" w:rsidR="006D797F" w:rsidRPr="00AF2781" w:rsidRDefault="00000000" w:rsidP="00B56C10">
      <w:pPr>
        <w:rPr>
          <w:rFonts w:eastAsia="Times New Roman"/>
        </w:rPr>
      </w:pPr>
      <w:r w:rsidRPr="00AF2781">
        <w:rPr>
          <w:rFonts w:eastAsia="Times New Roman"/>
        </w:rPr>
        <w:t>Alors que la flûte serpentait</w:t>
      </w:r>
    </w:p>
    <w:p w14:paraId="2792DF8E" w14:textId="77777777" w:rsidR="006D797F" w:rsidRPr="00AF2781" w:rsidRDefault="00000000" w:rsidP="00B56C10">
      <w:pPr>
        <w:rPr>
          <w:rFonts w:eastAsia="Times New Roman"/>
        </w:rPr>
      </w:pPr>
      <w:proofErr w:type="spellStart"/>
      <w:proofErr w:type="gramStart"/>
      <w:r w:rsidRPr="00AF2781">
        <w:rPr>
          <w:rFonts w:eastAsia="Times New Roman"/>
        </w:rPr>
        <w:t>savoureuesement</w:t>
      </w:r>
      <w:proofErr w:type="spellEnd"/>
      <w:proofErr w:type="gramEnd"/>
    </w:p>
    <w:p w14:paraId="48970E19" w14:textId="77777777" w:rsidR="006D797F" w:rsidRPr="00AF2781" w:rsidRDefault="00000000" w:rsidP="00B56C10">
      <w:pPr>
        <w:rPr>
          <w:rFonts w:eastAsia="Times New Roman"/>
        </w:rPr>
      </w:pPr>
      <w:proofErr w:type="gramStart"/>
      <w:r w:rsidRPr="00AF2781">
        <w:rPr>
          <w:rFonts w:eastAsia="Times New Roman"/>
        </w:rPr>
        <w:t>le</w:t>
      </w:r>
      <w:proofErr w:type="gramEnd"/>
      <w:r w:rsidRPr="00AF2781">
        <w:rPr>
          <w:rFonts w:eastAsia="Times New Roman"/>
        </w:rPr>
        <w:t xml:space="preserve"> bon pain</w:t>
      </w:r>
    </w:p>
    <w:p w14:paraId="6604A1CE" w14:textId="77777777" w:rsidR="006D797F" w:rsidRPr="00AF2781" w:rsidRDefault="00000000" w:rsidP="00B56C10">
      <w:pPr>
        <w:rPr>
          <w:rFonts w:eastAsia="Times New Roman"/>
        </w:rPr>
      </w:pPr>
      <w:proofErr w:type="gramStart"/>
      <w:r w:rsidRPr="00AF2781">
        <w:rPr>
          <w:rFonts w:eastAsia="Times New Roman"/>
        </w:rPr>
        <w:t>du</w:t>
      </w:r>
      <w:proofErr w:type="gramEnd"/>
      <w:r w:rsidRPr="00AF2781">
        <w:rPr>
          <w:rFonts w:eastAsia="Times New Roman"/>
        </w:rPr>
        <w:t xml:space="preserve"> matin</w:t>
      </w:r>
    </w:p>
    <w:p w14:paraId="5AC05C09" w14:textId="0368332A" w:rsidR="006D797F" w:rsidRPr="00AF2781" w:rsidRDefault="00000000" w:rsidP="002F5DBD">
      <w:pPr>
        <w:pStyle w:val="Titre1"/>
      </w:pPr>
      <w:r w:rsidRPr="00AF2781">
        <w:t>Saphir - d</w:t>
      </w:r>
    </w:p>
    <w:p w14:paraId="2097BD4F" w14:textId="59F4597B" w:rsidR="006D797F" w:rsidRPr="00AF2781" w:rsidRDefault="00000000" w:rsidP="00B56C10">
      <w:pPr>
        <w:rPr>
          <w:rFonts w:eastAsia="Times New Roman"/>
        </w:rPr>
      </w:pPr>
      <w:proofErr w:type="spellStart"/>
      <w:r w:rsidRPr="00AF2781">
        <w:rPr>
          <w:rFonts w:eastAsia="Times New Roman"/>
        </w:rPr>
        <w:t>Grafouillage</w:t>
      </w:r>
      <w:proofErr w:type="spellEnd"/>
    </w:p>
    <w:p w14:paraId="784632B9" w14:textId="33AB29D4" w:rsidR="006D797F" w:rsidRPr="00AF2781" w:rsidRDefault="00000000" w:rsidP="002F5DBD">
      <w:pPr>
        <w:pStyle w:val="Titre1"/>
      </w:pPr>
      <w:r w:rsidRPr="00AF2781">
        <w:t>Violoncelle et piano - d</w:t>
      </w:r>
    </w:p>
    <w:p w14:paraId="3814D7CC" w14:textId="77777777" w:rsidR="006D797F" w:rsidRPr="00AF2781" w:rsidRDefault="00000000" w:rsidP="00B56C10">
      <w:pPr>
        <w:rPr>
          <w:rFonts w:eastAsia="Times New Roman"/>
        </w:rPr>
      </w:pPr>
      <w:proofErr w:type="gramStart"/>
      <w:r w:rsidRPr="00AF2781">
        <w:rPr>
          <w:rFonts w:eastAsia="Times New Roman"/>
        </w:rPr>
        <w:t>dessin</w:t>
      </w:r>
      <w:proofErr w:type="gramEnd"/>
    </w:p>
    <w:p w14:paraId="12A778DD" w14:textId="422ECFFC" w:rsidR="006D797F" w:rsidRPr="00AF2781" w:rsidRDefault="00000000" w:rsidP="002F5DBD">
      <w:pPr>
        <w:pStyle w:val="Titre1"/>
      </w:pPr>
      <w:r w:rsidRPr="00AF2781">
        <w:lastRenderedPageBreak/>
        <w:t>Arlequin</w:t>
      </w:r>
    </w:p>
    <w:p w14:paraId="3DD48243" w14:textId="77777777" w:rsidR="006D797F" w:rsidRPr="00AF2781" w:rsidRDefault="00000000" w:rsidP="00B56C10">
      <w:pPr>
        <w:rPr>
          <w:rFonts w:eastAsia="Times New Roman"/>
        </w:rPr>
      </w:pPr>
      <w:proofErr w:type="gramStart"/>
      <w:r w:rsidRPr="00AF2781">
        <w:rPr>
          <w:rFonts w:eastAsia="Times New Roman"/>
        </w:rPr>
        <w:t>dessin</w:t>
      </w:r>
      <w:proofErr w:type="gramEnd"/>
      <w:r w:rsidRPr="00AF2781">
        <w:rPr>
          <w:rFonts w:eastAsia="Times New Roman"/>
        </w:rPr>
        <w:t xml:space="preserve"> (à reprendre)</w:t>
      </w:r>
    </w:p>
    <w:p w14:paraId="1C96253A" w14:textId="43197FE7" w:rsidR="006D797F" w:rsidRPr="00AF2781" w:rsidRDefault="00000000" w:rsidP="002F5DBD">
      <w:pPr>
        <w:pStyle w:val="Titre1"/>
      </w:pPr>
      <w:r w:rsidRPr="00AF2781">
        <w:t>Cercles</w:t>
      </w:r>
    </w:p>
    <w:p w14:paraId="042716B8" w14:textId="40B11421" w:rsidR="006D797F" w:rsidRPr="00AF2781" w:rsidRDefault="00000000" w:rsidP="00B56C10">
      <w:pPr>
        <w:rPr>
          <w:rFonts w:eastAsia="Times New Roman"/>
        </w:rPr>
      </w:pPr>
      <w:proofErr w:type="gramStart"/>
      <w:r w:rsidRPr="00AF2781">
        <w:rPr>
          <w:rFonts w:eastAsia="Times New Roman"/>
        </w:rPr>
        <w:t>dessin</w:t>
      </w:r>
      <w:proofErr w:type="gramEnd"/>
      <w:r w:rsidRPr="00AF2781">
        <w:rPr>
          <w:rFonts w:eastAsia="Times New Roman"/>
        </w:rPr>
        <w:t xml:space="preserve"> (à reprendre)</w:t>
      </w:r>
    </w:p>
    <w:p w14:paraId="6A9F358E" w14:textId="7B06CFCF" w:rsidR="006D797F" w:rsidRPr="00AF2781" w:rsidRDefault="00000000" w:rsidP="002F5DBD">
      <w:pPr>
        <w:pStyle w:val="Titre1"/>
      </w:pPr>
      <w:r w:rsidRPr="00AF2781">
        <w:t>Funambules</w:t>
      </w:r>
    </w:p>
    <w:p w14:paraId="78D688EF" w14:textId="77777777" w:rsidR="006D797F" w:rsidRPr="00AF2781" w:rsidRDefault="00000000" w:rsidP="00B56C10">
      <w:pPr>
        <w:rPr>
          <w:rFonts w:eastAsia="Times New Roman"/>
        </w:rPr>
      </w:pPr>
      <w:proofErr w:type="gramStart"/>
      <w:r w:rsidRPr="00AF2781">
        <w:rPr>
          <w:rFonts w:eastAsia="Times New Roman"/>
        </w:rPr>
        <w:t>dessin</w:t>
      </w:r>
      <w:proofErr w:type="gramEnd"/>
      <w:r w:rsidRPr="00AF2781">
        <w:rPr>
          <w:rFonts w:eastAsia="Times New Roman"/>
        </w:rPr>
        <w:t xml:space="preserve"> (à reprendre)</w:t>
      </w:r>
    </w:p>
    <w:p w14:paraId="59503ECB" w14:textId="11B28856" w:rsidR="006D797F" w:rsidRPr="00AF2781" w:rsidRDefault="00000000" w:rsidP="002F5DBD">
      <w:pPr>
        <w:pStyle w:val="Titre1"/>
      </w:pPr>
      <w:r w:rsidRPr="00AF2781">
        <w:t>Octogone</w:t>
      </w:r>
    </w:p>
    <w:p w14:paraId="7685E941" w14:textId="77777777" w:rsidR="006D797F" w:rsidRPr="00AF2781" w:rsidRDefault="00000000" w:rsidP="00B56C10">
      <w:pPr>
        <w:rPr>
          <w:rFonts w:eastAsia="Times New Roman"/>
        </w:rPr>
      </w:pPr>
      <w:proofErr w:type="spellStart"/>
      <w:r w:rsidRPr="00AF2781">
        <w:rPr>
          <w:rFonts w:eastAsia="Times New Roman"/>
        </w:rPr>
        <w:t>Grafouillage</w:t>
      </w:r>
      <w:proofErr w:type="spellEnd"/>
    </w:p>
    <w:p w14:paraId="0A5257F4" w14:textId="3FEF9851" w:rsidR="006D797F" w:rsidRDefault="00000000" w:rsidP="002F5DBD">
      <w:pPr>
        <w:pStyle w:val="Titre1"/>
      </w:pPr>
      <w:r w:rsidRPr="00AF2781">
        <w:t xml:space="preserve">Femme de dos </w:t>
      </w:r>
      <w:r w:rsidR="00876F54">
        <w:t>–</w:t>
      </w:r>
      <w:r w:rsidRPr="00AF2781">
        <w:t xml:space="preserve"> d</w:t>
      </w:r>
    </w:p>
    <w:p w14:paraId="4D23BC1F" w14:textId="77777777" w:rsidR="00876F54" w:rsidRPr="00156F0A" w:rsidRDefault="00876F54" w:rsidP="00B56C10"/>
    <w:p w14:paraId="1404F081" w14:textId="4F0BAA83" w:rsidR="006D797F" w:rsidRDefault="00000000" w:rsidP="002F5DBD">
      <w:pPr>
        <w:pStyle w:val="Titre1"/>
      </w:pPr>
      <w:r w:rsidRPr="00AF2781">
        <w:t>POEMETOJ 960927</w:t>
      </w:r>
    </w:p>
    <w:p w14:paraId="020DA3C2" w14:textId="77777777" w:rsidR="00876F54" w:rsidRPr="00156F0A" w:rsidRDefault="00876F54" w:rsidP="00B56C10"/>
    <w:p w14:paraId="1C8B3592" w14:textId="4F9B13C1" w:rsidR="006D797F" w:rsidRPr="00AF2781" w:rsidRDefault="00000000" w:rsidP="002F5DBD">
      <w:pPr>
        <w:pStyle w:val="Titre1"/>
      </w:pPr>
      <w:r w:rsidRPr="00AF2781">
        <w:t>La bosse</w:t>
      </w:r>
    </w:p>
    <w:p w14:paraId="2392D810" w14:textId="77777777" w:rsidR="006D797F" w:rsidRPr="00AF2781" w:rsidRDefault="00000000" w:rsidP="00B56C10">
      <w:pPr>
        <w:rPr>
          <w:rFonts w:eastAsia="Times New Roman"/>
        </w:rPr>
      </w:pPr>
      <w:r w:rsidRPr="00AF2781">
        <w:rPr>
          <w:rFonts w:eastAsia="Times New Roman"/>
        </w:rPr>
        <w:t>Dans l’ombre, sur l’eau, d’algue en algue</w:t>
      </w:r>
    </w:p>
    <w:p w14:paraId="5377B63A" w14:textId="77777777" w:rsidR="006D797F" w:rsidRPr="00AF2781" w:rsidRDefault="00000000" w:rsidP="00B56C10">
      <w:pPr>
        <w:rPr>
          <w:rFonts w:eastAsia="Times New Roman"/>
        </w:rPr>
      </w:pPr>
      <w:r w:rsidRPr="00AF2781">
        <w:rPr>
          <w:rFonts w:eastAsia="Times New Roman"/>
        </w:rPr>
        <w:t>Tu te penches pour regarder les étoiles,</w:t>
      </w:r>
    </w:p>
    <w:p w14:paraId="3296B5CC" w14:textId="77777777" w:rsidR="006D797F" w:rsidRPr="00AF2781" w:rsidRDefault="00000000" w:rsidP="00B56C10">
      <w:pPr>
        <w:rPr>
          <w:rFonts w:eastAsia="Times New Roman"/>
        </w:rPr>
      </w:pPr>
      <w:r w:rsidRPr="00AF2781">
        <w:rPr>
          <w:rFonts w:eastAsia="Times New Roman"/>
        </w:rPr>
        <w:t>Toi dont la bosse est si grosse que tu ne saurais relever la tête</w:t>
      </w:r>
    </w:p>
    <w:p w14:paraId="5AC92E12" w14:textId="776417AF" w:rsidR="006D797F" w:rsidRPr="00AF2781" w:rsidRDefault="00000000" w:rsidP="002F5DBD">
      <w:pPr>
        <w:pStyle w:val="Titre1"/>
      </w:pPr>
      <w:r w:rsidRPr="00AF2781">
        <w:t>Bottiers</w:t>
      </w:r>
    </w:p>
    <w:p w14:paraId="72F95602" w14:textId="77777777" w:rsidR="006D797F" w:rsidRPr="00AF2781" w:rsidRDefault="00000000" w:rsidP="00B56C10">
      <w:pPr>
        <w:rPr>
          <w:rFonts w:eastAsia="Times New Roman"/>
        </w:rPr>
      </w:pPr>
      <w:r w:rsidRPr="00AF2781">
        <w:rPr>
          <w:rFonts w:eastAsia="Times New Roman"/>
        </w:rPr>
        <w:t xml:space="preserve">Dans une fabrique de chaussure, d’anciens bottiers et cordonniers, las de ne plus connaitre le talon qui formera le cuir, m’ont fait les deux pieds qui vivent, pour marcher longtemps sur les chemins de sable, de pierres, d’asphalte, d’herbe, de fumier, sur les dalles chaudes de l’été et sur la mousse moquette des locataires de maintenant et qui sautent et qui courent et qui nagent. Tout ça pour que chacun rivalise du plus beau soulier qu’un homme aimerait trouver à son pied. Un soulier pour chaque soir. Et de pouvoir dire à ses </w:t>
      </w:r>
      <w:proofErr w:type="gramStart"/>
      <w:r w:rsidRPr="00AF2781">
        <w:rPr>
          <w:rFonts w:eastAsia="Times New Roman"/>
        </w:rPr>
        <w:t>amis:</w:t>
      </w:r>
      <w:proofErr w:type="gramEnd"/>
      <w:r w:rsidRPr="00AF2781">
        <w:rPr>
          <w:rFonts w:eastAsia="Times New Roman"/>
        </w:rPr>
        <w:t xml:space="preserve"> c’est </w:t>
      </w:r>
      <w:proofErr w:type="spellStart"/>
      <w:r w:rsidRPr="00AF2781">
        <w:rPr>
          <w:rFonts w:eastAsia="Times New Roman"/>
        </w:rPr>
        <w:t>Emile</w:t>
      </w:r>
      <w:proofErr w:type="spellEnd"/>
      <w:r w:rsidRPr="00AF2781">
        <w:rPr>
          <w:rFonts w:eastAsia="Times New Roman"/>
        </w:rPr>
        <w:t xml:space="preserve"> du </w:t>
      </w:r>
      <w:proofErr w:type="spellStart"/>
      <w:r w:rsidRPr="00AF2781">
        <w:rPr>
          <w:rFonts w:eastAsia="Times New Roman"/>
        </w:rPr>
        <w:t>Petitdidier</w:t>
      </w:r>
      <w:proofErr w:type="spellEnd"/>
      <w:r w:rsidRPr="00AF2781">
        <w:rPr>
          <w:rFonts w:eastAsia="Times New Roman"/>
        </w:rPr>
        <w:t xml:space="preserve"> qui m’a cousu cet escarpin de danse - que je suis si bien avec vous - et dans mes chaussures quand je danse.</w:t>
      </w:r>
    </w:p>
    <w:p w14:paraId="62657306" w14:textId="77777777" w:rsidR="006D797F" w:rsidRPr="00AF2781" w:rsidRDefault="00000000" w:rsidP="00B56C10">
      <w:pPr>
        <w:rPr>
          <w:rFonts w:eastAsia="Times New Roman"/>
        </w:rPr>
      </w:pPr>
      <w:r w:rsidRPr="00AF2781">
        <w:rPr>
          <w:rFonts w:eastAsia="Times New Roman"/>
        </w:rPr>
        <w:lastRenderedPageBreak/>
        <w:t>Et de pouvoir connaître des amis par les pieds, ça compte - des amis qui ne vous reconnaissent pas à la moustache, ou à l’</w:t>
      </w:r>
      <w:proofErr w:type="spellStart"/>
      <w:r w:rsidRPr="00AF2781">
        <w:rPr>
          <w:rFonts w:eastAsia="Times New Roman"/>
        </w:rPr>
        <w:t>oeil</w:t>
      </w:r>
      <w:proofErr w:type="spellEnd"/>
      <w:r w:rsidRPr="00AF2781">
        <w:rPr>
          <w:rFonts w:eastAsia="Times New Roman"/>
        </w:rPr>
        <w:t xml:space="preserve"> tacheté, mais qui puissent </w:t>
      </w:r>
      <w:proofErr w:type="spellStart"/>
      <w:proofErr w:type="gramStart"/>
      <w:r w:rsidRPr="00AF2781">
        <w:rPr>
          <w:rFonts w:eastAsia="Times New Roman"/>
        </w:rPr>
        <w:t>dire:”</w:t>
      </w:r>
      <w:proofErr w:type="gramEnd"/>
      <w:r w:rsidRPr="00AF2781">
        <w:rPr>
          <w:rFonts w:eastAsia="Times New Roman"/>
        </w:rPr>
        <w:t>Bonjour</w:t>
      </w:r>
      <w:proofErr w:type="spellEnd"/>
      <w:r w:rsidRPr="00AF2781">
        <w:rPr>
          <w:rFonts w:eastAsia="Times New Roman"/>
        </w:rPr>
        <w:t>, cher pied, comment vas-tu?”</w:t>
      </w:r>
    </w:p>
    <w:p w14:paraId="68FAA763" w14:textId="71DAEAC0" w:rsidR="006D797F" w:rsidRPr="00AF2781" w:rsidRDefault="00000000" w:rsidP="002F5DBD">
      <w:pPr>
        <w:pStyle w:val="Titre1"/>
      </w:pPr>
      <w:r w:rsidRPr="00AF2781">
        <w:t>Métaphysique</w:t>
      </w:r>
    </w:p>
    <w:p w14:paraId="72F4649E" w14:textId="77777777" w:rsidR="006D797F" w:rsidRPr="00AF2781" w:rsidRDefault="00000000" w:rsidP="00B56C10">
      <w:pPr>
        <w:rPr>
          <w:rFonts w:eastAsia="Times New Roman"/>
        </w:rPr>
      </w:pPr>
      <w:r w:rsidRPr="00AF2781">
        <w:rPr>
          <w:rFonts w:eastAsia="Times New Roman"/>
        </w:rPr>
        <w:t>Arrêter de fumer, arrêter de boire</w:t>
      </w:r>
    </w:p>
    <w:p w14:paraId="24C4F191" w14:textId="77777777" w:rsidR="006D797F" w:rsidRPr="00AF2781" w:rsidRDefault="00000000" w:rsidP="00B56C10">
      <w:pPr>
        <w:rPr>
          <w:rFonts w:eastAsia="Times New Roman"/>
        </w:rPr>
      </w:pPr>
      <w:r w:rsidRPr="00AF2781">
        <w:rPr>
          <w:rFonts w:eastAsia="Times New Roman"/>
        </w:rPr>
        <w:t>Arrêter de marcher, arrêter de sentir</w:t>
      </w:r>
    </w:p>
    <w:p w14:paraId="32741E5E" w14:textId="77777777" w:rsidR="006D797F" w:rsidRPr="00AF2781" w:rsidRDefault="00000000" w:rsidP="00B56C10">
      <w:pPr>
        <w:rPr>
          <w:rFonts w:eastAsia="Times New Roman"/>
        </w:rPr>
      </w:pPr>
      <w:r w:rsidRPr="00AF2781">
        <w:rPr>
          <w:rFonts w:eastAsia="Times New Roman"/>
        </w:rPr>
        <w:t>Arrêter de manger, arrêter de respirer</w:t>
      </w:r>
    </w:p>
    <w:p w14:paraId="2BBDDC0F" w14:textId="77777777" w:rsidR="006D797F" w:rsidRPr="00AF2781" w:rsidRDefault="00000000" w:rsidP="00B56C10">
      <w:pPr>
        <w:rPr>
          <w:rFonts w:eastAsia="Times New Roman"/>
        </w:rPr>
      </w:pPr>
      <w:r w:rsidRPr="00AF2781">
        <w:rPr>
          <w:rFonts w:eastAsia="Times New Roman"/>
        </w:rPr>
        <w:t>Arrêter de voir, de percevoir le monde</w:t>
      </w:r>
    </w:p>
    <w:p w14:paraId="2DAFF21C" w14:textId="77777777" w:rsidR="006D797F" w:rsidRPr="00AF2781" w:rsidRDefault="00000000" w:rsidP="00B56C10">
      <w:pPr>
        <w:rPr>
          <w:rFonts w:eastAsia="Times New Roman"/>
        </w:rPr>
      </w:pPr>
      <w:r w:rsidRPr="00AF2781">
        <w:rPr>
          <w:rFonts w:eastAsia="Times New Roman"/>
        </w:rPr>
        <w:t>Tel que le monde veut qu’il soit</w:t>
      </w:r>
    </w:p>
    <w:p w14:paraId="51E7DAA9" w14:textId="77777777" w:rsidR="006D797F" w:rsidRPr="00AF2781" w:rsidRDefault="00000000" w:rsidP="00B56C10">
      <w:pPr>
        <w:rPr>
          <w:rFonts w:eastAsia="Times New Roman"/>
        </w:rPr>
      </w:pPr>
      <w:r w:rsidRPr="00AF2781">
        <w:rPr>
          <w:rFonts w:eastAsia="Times New Roman"/>
        </w:rPr>
        <w:t>Mourir et renaître à la vie</w:t>
      </w:r>
    </w:p>
    <w:p w14:paraId="46BC71F7" w14:textId="77777777" w:rsidR="006D797F" w:rsidRPr="00AF2781" w:rsidRDefault="00000000" w:rsidP="00B56C10">
      <w:pPr>
        <w:rPr>
          <w:rFonts w:eastAsia="Times New Roman"/>
        </w:rPr>
      </w:pPr>
      <w:r w:rsidRPr="00AF2781">
        <w:rPr>
          <w:rFonts w:eastAsia="Times New Roman"/>
        </w:rPr>
        <w:t>Purifier dans un long désert</w:t>
      </w:r>
    </w:p>
    <w:p w14:paraId="466CF223" w14:textId="77777777" w:rsidR="006D797F" w:rsidRPr="00AF2781" w:rsidRDefault="00000000" w:rsidP="00B56C10">
      <w:pPr>
        <w:rPr>
          <w:rFonts w:eastAsia="Times New Roman"/>
        </w:rPr>
      </w:pPr>
      <w:proofErr w:type="gramStart"/>
      <w:r w:rsidRPr="00AF2781">
        <w:rPr>
          <w:rFonts w:eastAsia="Times New Roman"/>
        </w:rPr>
        <w:t>les</w:t>
      </w:r>
      <w:proofErr w:type="gramEnd"/>
      <w:r w:rsidRPr="00AF2781">
        <w:rPr>
          <w:rFonts w:eastAsia="Times New Roman"/>
        </w:rPr>
        <w:t xml:space="preserve"> miasmes du monde</w:t>
      </w:r>
    </w:p>
    <w:p w14:paraId="5C9207A6" w14:textId="77777777" w:rsidR="006D797F" w:rsidRPr="00AF2781" w:rsidRDefault="00000000" w:rsidP="00B56C10">
      <w:pPr>
        <w:rPr>
          <w:rFonts w:eastAsia="Times New Roman"/>
        </w:rPr>
      </w:pPr>
      <w:r w:rsidRPr="00AF2781">
        <w:rPr>
          <w:rFonts w:eastAsia="Times New Roman"/>
        </w:rPr>
        <w:t>On se chauffe au feu de la turpitude</w:t>
      </w:r>
    </w:p>
    <w:p w14:paraId="693C4A76" w14:textId="77777777" w:rsidR="006D797F" w:rsidRPr="00AF2781" w:rsidRDefault="00000000" w:rsidP="00B56C10">
      <w:pPr>
        <w:rPr>
          <w:rFonts w:eastAsia="Times New Roman"/>
        </w:rPr>
      </w:pPr>
      <w:r w:rsidRPr="00AF2781">
        <w:rPr>
          <w:rFonts w:eastAsia="Times New Roman"/>
        </w:rPr>
        <w:t>Seule lueur dans ce qui est ténèbres pour nos yeux</w:t>
      </w:r>
    </w:p>
    <w:p w14:paraId="490184EE" w14:textId="77777777" w:rsidR="006D797F" w:rsidRPr="00AF2781" w:rsidRDefault="00000000" w:rsidP="00B56C10">
      <w:pPr>
        <w:rPr>
          <w:rFonts w:eastAsia="Times New Roman"/>
        </w:rPr>
      </w:pPr>
      <w:r w:rsidRPr="00AF2781">
        <w:rPr>
          <w:rFonts w:eastAsia="Times New Roman"/>
        </w:rPr>
        <w:t xml:space="preserve">Qui est peur de ce néant noir, </w:t>
      </w:r>
    </w:p>
    <w:p w14:paraId="5A558629" w14:textId="77777777" w:rsidR="006D797F" w:rsidRPr="00AF2781" w:rsidRDefault="00000000" w:rsidP="00B56C10">
      <w:pPr>
        <w:rPr>
          <w:rFonts w:eastAsia="Times New Roman"/>
        </w:rPr>
      </w:pPr>
      <w:r w:rsidRPr="00AF2781">
        <w:rPr>
          <w:rFonts w:eastAsia="Times New Roman"/>
        </w:rPr>
        <w:t>On entretient ce feu, preuve de l'inconscient</w:t>
      </w:r>
    </w:p>
    <w:p w14:paraId="1E08BBB9" w14:textId="77777777" w:rsidR="006D797F" w:rsidRPr="00AF2781" w:rsidRDefault="00000000" w:rsidP="00B56C10">
      <w:pPr>
        <w:rPr>
          <w:rFonts w:eastAsia="Times New Roman"/>
        </w:rPr>
      </w:pPr>
      <w:r w:rsidRPr="00AF2781">
        <w:rPr>
          <w:rFonts w:eastAsia="Times New Roman"/>
        </w:rPr>
        <w:t xml:space="preserve">Qui se </w:t>
      </w:r>
      <w:proofErr w:type="spellStart"/>
      <w:r w:rsidRPr="00AF2781">
        <w:rPr>
          <w:rFonts w:eastAsia="Times New Roman"/>
        </w:rPr>
        <w:t>refus</w:t>
      </w:r>
      <w:proofErr w:type="spellEnd"/>
      <w:r w:rsidRPr="00AF2781">
        <w:rPr>
          <w:rFonts w:eastAsia="Times New Roman"/>
        </w:rPr>
        <w:t xml:space="preserve"> à voir à travers ce néant noir</w:t>
      </w:r>
    </w:p>
    <w:p w14:paraId="5016601A" w14:textId="52D754A7" w:rsidR="006D797F" w:rsidRPr="00AF2781" w:rsidRDefault="00000000" w:rsidP="002F5DBD">
      <w:pPr>
        <w:pStyle w:val="Titre1"/>
      </w:pPr>
      <w:proofErr w:type="spellStart"/>
      <w:r w:rsidRPr="00AF2781">
        <w:t>Débridation</w:t>
      </w:r>
      <w:proofErr w:type="spellEnd"/>
    </w:p>
    <w:p w14:paraId="0571B29F" w14:textId="77777777" w:rsidR="006D797F" w:rsidRPr="00AF2781" w:rsidRDefault="00000000" w:rsidP="00B56C10">
      <w:pPr>
        <w:rPr>
          <w:rFonts w:eastAsia="Times New Roman"/>
        </w:rPr>
      </w:pPr>
      <w:r w:rsidRPr="00AF2781">
        <w:rPr>
          <w:rFonts w:eastAsia="Times New Roman"/>
        </w:rPr>
        <w:t>Anciennement occupées au remplissage, sans aucune autre réponse à mon apostrophe interjetée sous la Rolls mais sur un passage clouté qui se dégonflait</w:t>
      </w:r>
    </w:p>
    <w:p w14:paraId="75DE23D3" w14:textId="77777777" w:rsidR="006D797F" w:rsidRPr="00AF2781" w:rsidRDefault="00000000" w:rsidP="00B56C10">
      <w:pPr>
        <w:rPr>
          <w:rFonts w:eastAsia="Times New Roman"/>
        </w:rPr>
      </w:pPr>
      <w:r w:rsidRPr="00AF2781">
        <w:rPr>
          <w:rFonts w:eastAsia="Times New Roman"/>
        </w:rPr>
        <w:t>Ennemi ou ami, nul ne savait où l’admettre et c’était bien. On a trop tôt fait de remettre le rouge, le bleu et le jaune à leur place</w:t>
      </w:r>
    </w:p>
    <w:p w14:paraId="661139FB" w14:textId="48F42F36" w:rsidR="006D797F" w:rsidRPr="00AF2781" w:rsidRDefault="00000000" w:rsidP="002F5DBD">
      <w:pPr>
        <w:pStyle w:val="Titre1"/>
      </w:pPr>
      <w:r w:rsidRPr="00AF2781">
        <w:t>Comme un oiseau</w:t>
      </w:r>
    </w:p>
    <w:p w14:paraId="3DEA346A" w14:textId="77777777" w:rsidR="006D797F" w:rsidRPr="00AF2781" w:rsidRDefault="00000000" w:rsidP="00B56C10">
      <w:pPr>
        <w:rPr>
          <w:rFonts w:eastAsia="Times New Roman"/>
        </w:rPr>
      </w:pPr>
      <w:r w:rsidRPr="00AF2781">
        <w:rPr>
          <w:rFonts w:eastAsia="Times New Roman"/>
        </w:rPr>
        <w:t>Tu t’amusais peut-être. Non, tu arrosais ton jardin. Tu as voulu me mouiller les plumes - tu ne sais pas pourquoi - ou peut-être que si - Tu jouais à la guerre et je n’en avais plus envie, tu voulais que j’attaque, que je sois moi-même l’oiseau de proie que j’étais. Et moi, je trouvais que la paix, c’était si simple, qu’elle évitait des remords inutiles. Mais la guerre tue et la guerre n’est qu’un jeu.</w:t>
      </w:r>
    </w:p>
    <w:p w14:paraId="5CE9A55E" w14:textId="77777777" w:rsidR="006D797F" w:rsidRPr="00AF2781" w:rsidRDefault="00000000" w:rsidP="00B56C10">
      <w:pPr>
        <w:rPr>
          <w:rFonts w:eastAsia="Times New Roman"/>
        </w:rPr>
      </w:pPr>
      <w:r w:rsidRPr="00AF2781">
        <w:rPr>
          <w:rFonts w:eastAsia="Times New Roman"/>
        </w:rPr>
        <w:lastRenderedPageBreak/>
        <w:t xml:space="preserve">Moi je suis resté à tournoyer longtemps </w:t>
      </w:r>
      <w:proofErr w:type="spellStart"/>
      <w:r w:rsidRPr="00AF2781">
        <w:rPr>
          <w:rFonts w:eastAsia="Times New Roman"/>
        </w:rPr>
        <w:t>au dessus</w:t>
      </w:r>
      <w:proofErr w:type="spellEnd"/>
      <w:r w:rsidRPr="00AF2781">
        <w:rPr>
          <w:rFonts w:eastAsia="Times New Roman"/>
        </w:rPr>
        <w:t xml:space="preserve"> du jardin, pour éviter cette eau qui bondissait en arc en ciel. Et puis, ma foi, sauvage j’étais, sauvage je repartis, </w:t>
      </w:r>
      <w:proofErr w:type="spellStart"/>
      <w:r w:rsidRPr="00AF2781">
        <w:rPr>
          <w:rFonts w:eastAsia="Times New Roman"/>
        </w:rPr>
        <w:t>goûlu</w:t>
      </w:r>
      <w:proofErr w:type="spellEnd"/>
      <w:r w:rsidRPr="00AF2781">
        <w:rPr>
          <w:rFonts w:eastAsia="Times New Roman"/>
        </w:rPr>
        <w:t xml:space="preserve">, avide, défiant le ciel, </w:t>
      </w:r>
      <w:proofErr w:type="spellStart"/>
      <w:r w:rsidRPr="00AF2781">
        <w:rPr>
          <w:rFonts w:eastAsia="Times New Roman"/>
        </w:rPr>
        <w:t>plangeant</w:t>
      </w:r>
      <w:proofErr w:type="spellEnd"/>
      <w:r w:rsidRPr="00AF2781">
        <w:rPr>
          <w:rFonts w:eastAsia="Times New Roman"/>
        </w:rPr>
        <w:t xml:space="preserve"> sans un coup d’aile sur le bel enfer de la terre, cherchant tout à la fois, revêtant la tunique des dieux antiques, faisant trembler l’</w:t>
      </w:r>
      <w:proofErr w:type="spellStart"/>
      <w:r w:rsidRPr="00AF2781">
        <w:rPr>
          <w:rFonts w:eastAsia="Times New Roman"/>
        </w:rPr>
        <w:t>Epire</w:t>
      </w:r>
      <w:proofErr w:type="spellEnd"/>
      <w:r w:rsidRPr="00AF2781">
        <w:rPr>
          <w:rFonts w:eastAsia="Times New Roman"/>
        </w:rPr>
        <w:t>, fouillant les détritus qui fument, l’hiver au petit matin, guérissant malgré moi, jurant de tout ou de rien, arrachant à tout homme sa richesse, manière de montrer qu’on l’aime et d’oublier le reste.</w:t>
      </w:r>
    </w:p>
    <w:p w14:paraId="0A79DF58" w14:textId="77777777" w:rsidR="006D797F" w:rsidRPr="00AF2781" w:rsidRDefault="00000000" w:rsidP="00B56C10">
      <w:pPr>
        <w:rPr>
          <w:rFonts w:eastAsia="Times New Roman"/>
        </w:rPr>
      </w:pPr>
      <w:r w:rsidRPr="00AF2781">
        <w:rPr>
          <w:rFonts w:eastAsia="Times New Roman"/>
        </w:rPr>
        <w:t xml:space="preserve">Je traverse des </w:t>
      </w:r>
      <w:proofErr w:type="spellStart"/>
      <w:r w:rsidRPr="00AF2781">
        <w:rPr>
          <w:rFonts w:eastAsia="Times New Roman"/>
        </w:rPr>
        <w:t>cumulo</w:t>
      </w:r>
      <w:proofErr w:type="spellEnd"/>
      <w:r w:rsidRPr="00AF2781">
        <w:rPr>
          <w:rFonts w:eastAsia="Times New Roman"/>
        </w:rPr>
        <w:t xml:space="preserve"> nimbus d’amertume, de </w:t>
      </w:r>
      <w:proofErr w:type="spellStart"/>
      <w:r w:rsidRPr="00AF2781">
        <w:rPr>
          <w:rFonts w:eastAsia="Times New Roman"/>
        </w:rPr>
        <w:t>ceux là</w:t>
      </w:r>
      <w:proofErr w:type="spellEnd"/>
      <w:r w:rsidRPr="00AF2781">
        <w:rPr>
          <w:rFonts w:eastAsia="Times New Roman"/>
        </w:rPr>
        <w:t xml:space="preserve"> mêmes qui vieillissent la terre de leurs larmes. Mais comme j’aime après tendre mon visage à la pluie, en riant.</w:t>
      </w:r>
    </w:p>
    <w:p w14:paraId="0079DE6E" w14:textId="77777777" w:rsidR="006D797F" w:rsidRPr="00AF2781" w:rsidRDefault="00000000" w:rsidP="00B56C10">
      <w:pPr>
        <w:rPr>
          <w:rFonts w:eastAsia="Times New Roman"/>
        </w:rPr>
      </w:pPr>
      <w:r w:rsidRPr="00AF2781">
        <w:rPr>
          <w:rFonts w:eastAsia="Times New Roman"/>
        </w:rPr>
        <w:t>Alors le soleil est plus dru, l’air a rajeuni</w:t>
      </w:r>
      <w:r w:rsidRPr="00AF2781">
        <w:br w:type="page"/>
      </w:r>
    </w:p>
    <w:p w14:paraId="5E56E2EC" w14:textId="0A24D5F0" w:rsidR="006D797F" w:rsidRPr="00AF2781" w:rsidRDefault="00000000" w:rsidP="002F5DBD">
      <w:pPr>
        <w:pStyle w:val="Titre1"/>
      </w:pPr>
      <w:r w:rsidRPr="00AF2781">
        <w:lastRenderedPageBreak/>
        <w:t>Comme un fou</w:t>
      </w:r>
    </w:p>
    <w:p w14:paraId="464C6415" w14:textId="77777777" w:rsidR="006D797F" w:rsidRPr="00AF2781" w:rsidRDefault="00000000" w:rsidP="00B56C10">
      <w:pPr>
        <w:rPr>
          <w:rFonts w:eastAsia="Times New Roman"/>
        </w:rPr>
      </w:pPr>
      <w:r w:rsidRPr="00AF2781">
        <w:rPr>
          <w:rFonts w:eastAsia="Times New Roman"/>
        </w:rPr>
        <w:t>Abaisser les pattes... voilà</w:t>
      </w:r>
    </w:p>
    <w:p w14:paraId="7BA85197" w14:textId="77777777" w:rsidR="006D797F" w:rsidRPr="00AF2781" w:rsidRDefault="00000000" w:rsidP="00B56C10">
      <w:pPr>
        <w:rPr>
          <w:rFonts w:eastAsia="Times New Roman"/>
        </w:rPr>
      </w:pPr>
      <w:r w:rsidRPr="00AF2781">
        <w:rPr>
          <w:rFonts w:eastAsia="Times New Roman"/>
        </w:rPr>
        <w:t>Attention, bien symétrique</w:t>
      </w:r>
    </w:p>
    <w:p w14:paraId="034F1781" w14:textId="77777777" w:rsidR="006D797F" w:rsidRPr="00AF2781" w:rsidRDefault="00000000" w:rsidP="00B56C10">
      <w:pPr>
        <w:rPr>
          <w:rFonts w:eastAsia="Times New Roman"/>
        </w:rPr>
      </w:pPr>
      <w:r w:rsidRPr="00AF2781">
        <w:rPr>
          <w:rFonts w:eastAsia="Times New Roman"/>
        </w:rPr>
        <w:t>Relever mon bec, bien tenir l’horizontal</w:t>
      </w:r>
    </w:p>
    <w:p w14:paraId="0C4556E8" w14:textId="77777777" w:rsidR="006D797F" w:rsidRPr="00AF2781" w:rsidRDefault="00000000" w:rsidP="00B56C10">
      <w:pPr>
        <w:rPr>
          <w:rFonts w:eastAsia="Times New Roman"/>
        </w:rPr>
      </w:pPr>
      <w:r w:rsidRPr="00AF2781">
        <w:rPr>
          <w:rFonts w:eastAsia="Times New Roman"/>
        </w:rPr>
        <w:t>Maintenant cambrer les ailes... Plus encore...Plus encore</w:t>
      </w:r>
    </w:p>
    <w:p w14:paraId="5B23A7BF" w14:textId="77777777" w:rsidR="006D797F" w:rsidRPr="00AF2781" w:rsidRDefault="00000000" w:rsidP="00B56C10">
      <w:pPr>
        <w:rPr>
          <w:rFonts w:eastAsia="Times New Roman"/>
        </w:rPr>
      </w:pPr>
      <w:r w:rsidRPr="00AF2781">
        <w:rPr>
          <w:rFonts w:eastAsia="Times New Roman"/>
        </w:rPr>
        <w:t>Ne plus respirer...tenir encore...cambrer encore</w:t>
      </w:r>
    </w:p>
    <w:p w14:paraId="01E73454" w14:textId="77777777" w:rsidR="006D797F" w:rsidRPr="00AF2781" w:rsidRDefault="00000000" w:rsidP="00B56C10">
      <w:pPr>
        <w:rPr>
          <w:rFonts w:eastAsia="Times New Roman"/>
        </w:rPr>
      </w:pPr>
      <w:r w:rsidRPr="00AF2781">
        <w:rPr>
          <w:rFonts w:eastAsia="Times New Roman"/>
        </w:rPr>
        <w:t>Haute la tête</w:t>
      </w:r>
    </w:p>
    <w:p w14:paraId="1DCF3EED" w14:textId="77777777" w:rsidR="006D797F" w:rsidRPr="00AF2781" w:rsidRDefault="00000000" w:rsidP="00B56C10">
      <w:pPr>
        <w:rPr>
          <w:rFonts w:eastAsia="Times New Roman"/>
        </w:rPr>
      </w:pPr>
      <w:r w:rsidRPr="00AF2781">
        <w:rPr>
          <w:rFonts w:eastAsia="Times New Roman"/>
        </w:rPr>
        <w:t>Allonger...encore...cambrer encore</w:t>
      </w:r>
    </w:p>
    <w:p w14:paraId="32ADDDB9" w14:textId="77777777" w:rsidR="006D797F" w:rsidRPr="00AF2781" w:rsidRDefault="00000000" w:rsidP="00B56C10">
      <w:pPr>
        <w:rPr>
          <w:rFonts w:eastAsia="Times New Roman"/>
        </w:rPr>
      </w:pPr>
      <w:r w:rsidRPr="00AF2781">
        <w:rPr>
          <w:rFonts w:eastAsia="Times New Roman"/>
        </w:rPr>
        <w:t>Attention, je remonte</w:t>
      </w:r>
    </w:p>
    <w:p w14:paraId="531FC198" w14:textId="77777777" w:rsidR="006D797F" w:rsidRPr="00AF2781" w:rsidRDefault="00000000" w:rsidP="00B56C10">
      <w:pPr>
        <w:rPr>
          <w:rFonts w:eastAsia="Times New Roman"/>
        </w:rPr>
      </w:pPr>
      <w:r w:rsidRPr="00AF2781">
        <w:rPr>
          <w:rFonts w:eastAsia="Times New Roman"/>
        </w:rPr>
        <w:t xml:space="preserve">Ah </w:t>
      </w:r>
      <w:proofErr w:type="gramStart"/>
      <w:r w:rsidRPr="00AF2781">
        <w:rPr>
          <w:rFonts w:eastAsia="Times New Roman"/>
        </w:rPr>
        <w:t>oui!</w:t>
      </w:r>
      <w:proofErr w:type="gramEnd"/>
      <w:r w:rsidRPr="00AF2781">
        <w:rPr>
          <w:rFonts w:eastAsia="Times New Roman"/>
        </w:rPr>
        <w:t xml:space="preserve"> C’était mes </w:t>
      </w:r>
      <w:proofErr w:type="spellStart"/>
      <w:r w:rsidRPr="00AF2781">
        <w:rPr>
          <w:rFonts w:eastAsia="Times New Roman"/>
        </w:rPr>
        <w:t>véliges</w:t>
      </w:r>
      <w:proofErr w:type="spellEnd"/>
      <w:r w:rsidRPr="00AF2781">
        <w:rPr>
          <w:rFonts w:eastAsia="Times New Roman"/>
        </w:rPr>
        <w:t>. Bon il faut aussi les surveiller</w:t>
      </w:r>
    </w:p>
    <w:p w14:paraId="0452D7B0" w14:textId="77777777" w:rsidR="006D797F" w:rsidRPr="00AF2781" w:rsidRDefault="00000000" w:rsidP="00B56C10">
      <w:pPr>
        <w:rPr>
          <w:rFonts w:eastAsia="Times New Roman"/>
        </w:rPr>
      </w:pPr>
      <w:proofErr w:type="spellStart"/>
      <w:r w:rsidRPr="00AF2781">
        <w:rPr>
          <w:rFonts w:eastAsia="Times New Roman"/>
        </w:rPr>
        <w:t>Unpeu</w:t>
      </w:r>
      <w:proofErr w:type="spellEnd"/>
      <w:r w:rsidRPr="00AF2781">
        <w:rPr>
          <w:rFonts w:eastAsia="Times New Roman"/>
        </w:rPr>
        <w:t xml:space="preserve"> plus haut, ce sera bien </w:t>
      </w:r>
      <w:proofErr w:type="spellStart"/>
      <w:r w:rsidRPr="00AF2781">
        <w:rPr>
          <w:rFonts w:eastAsia="Times New Roman"/>
        </w:rPr>
        <w:t>bien</w:t>
      </w:r>
      <w:proofErr w:type="spellEnd"/>
    </w:p>
    <w:p w14:paraId="79292AE3" w14:textId="77777777" w:rsidR="006D797F" w:rsidRPr="00AF2781" w:rsidRDefault="00000000" w:rsidP="00B56C10">
      <w:pPr>
        <w:rPr>
          <w:rFonts w:eastAsia="Times New Roman"/>
        </w:rPr>
      </w:pPr>
      <w:r w:rsidRPr="00AF2781">
        <w:rPr>
          <w:rFonts w:eastAsia="Times New Roman"/>
        </w:rPr>
        <w:t>Les pattes, le bec</w:t>
      </w:r>
    </w:p>
    <w:p w14:paraId="3B5F5042" w14:textId="77777777" w:rsidR="006D797F" w:rsidRPr="00AF2781" w:rsidRDefault="00000000" w:rsidP="00B56C10">
      <w:pPr>
        <w:rPr>
          <w:rFonts w:eastAsia="Times New Roman"/>
        </w:rPr>
      </w:pPr>
      <w:r w:rsidRPr="00AF2781">
        <w:rPr>
          <w:rFonts w:eastAsia="Times New Roman"/>
        </w:rPr>
        <w:t xml:space="preserve">Je </w:t>
      </w:r>
      <w:proofErr w:type="gramStart"/>
      <w:r w:rsidRPr="00AF2781">
        <w:rPr>
          <w:rFonts w:eastAsia="Times New Roman"/>
        </w:rPr>
        <w:t>cambres</w:t>
      </w:r>
      <w:proofErr w:type="gramEnd"/>
      <w:r w:rsidRPr="00AF2781">
        <w:rPr>
          <w:rFonts w:eastAsia="Times New Roman"/>
        </w:rPr>
        <w:t>... Voilà, je crois que c’est mieux</w:t>
      </w:r>
    </w:p>
    <w:p w14:paraId="5296CF50" w14:textId="77777777" w:rsidR="006D797F" w:rsidRPr="00AF2781" w:rsidRDefault="00000000" w:rsidP="00B56C10">
      <w:pPr>
        <w:rPr>
          <w:rFonts w:eastAsia="Times New Roman"/>
        </w:rPr>
      </w:pPr>
      <w:r w:rsidRPr="00AF2781">
        <w:rPr>
          <w:rFonts w:eastAsia="Times New Roman"/>
        </w:rPr>
        <w:t xml:space="preserve">Maintenant étirer, étirer encore... </w:t>
      </w:r>
      <w:proofErr w:type="gramStart"/>
      <w:r w:rsidRPr="00AF2781">
        <w:rPr>
          <w:rFonts w:eastAsia="Times New Roman"/>
        </w:rPr>
        <w:t>Ah!</w:t>
      </w:r>
      <w:proofErr w:type="gramEnd"/>
      <w:r w:rsidRPr="00AF2781">
        <w:rPr>
          <w:rFonts w:eastAsia="Times New Roman"/>
        </w:rPr>
        <w:t xml:space="preserve"> les </w:t>
      </w:r>
      <w:proofErr w:type="spellStart"/>
      <w:r w:rsidRPr="00AF2781">
        <w:rPr>
          <w:rFonts w:eastAsia="Times New Roman"/>
        </w:rPr>
        <w:t>véliges</w:t>
      </w:r>
      <w:proofErr w:type="spellEnd"/>
      <w:r w:rsidRPr="00AF2781">
        <w:rPr>
          <w:rFonts w:eastAsia="Times New Roman"/>
        </w:rPr>
        <w:t>, écarte, écarte encore</w:t>
      </w:r>
    </w:p>
    <w:p w14:paraId="7E9C1A02" w14:textId="77777777" w:rsidR="006D797F" w:rsidRPr="00AF2781" w:rsidRDefault="00000000" w:rsidP="00B56C10">
      <w:pPr>
        <w:rPr>
          <w:rFonts w:eastAsia="Times New Roman"/>
        </w:rPr>
      </w:pPr>
      <w:r w:rsidRPr="00AF2781">
        <w:rPr>
          <w:rFonts w:eastAsia="Times New Roman"/>
        </w:rPr>
        <w:t xml:space="preserve">Les </w:t>
      </w:r>
      <w:proofErr w:type="spellStart"/>
      <w:r w:rsidRPr="00AF2781">
        <w:rPr>
          <w:rFonts w:eastAsia="Times New Roman"/>
        </w:rPr>
        <w:t>véliges</w:t>
      </w:r>
      <w:proofErr w:type="spellEnd"/>
      <w:r w:rsidRPr="00AF2781">
        <w:rPr>
          <w:rFonts w:eastAsia="Times New Roman"/>
        </w:rPr>
        <w:t xml:space="preserve"> nom d’un </w:t>
      </w:r>
      <w:proofErr w:type="gramStart"/>
      <w:r w:rsidRPr="00AF2781">
        <w:rPr>
          <w:rFonts w:eastAsia="Times New Roman"/>
        </w:rPr>
        <w:t>chien!</w:t>
      </w:r>
      <w:proofErr w:type="gramEnd"/>
    </w:p>
    <w:p w14:paraId="459EB8C9" w14:textId="77777777" w:rsidR="006D797F" w:rsidRPr="00AF2781" w:rsidRDefault="00000000" w:rsidP="00B56C10">
      <w:pPr>
        <w:rPr>
          <w:rFonts w:eastAsia="Times New Roman"/>
        </w:rPr>
      </w:pPr>
      <w:proofErr w:type="gramStart"/>
      <w:r w:rsidRPr="00AF2781">
        <w:rPr>
          <w:rFonts w:eastAsia="Times New Roman"/>
        </w:rPr>
        <w:t>Ah!</w:t>
      </w:r>
      <w:proofErr w:type="gramEnd"/>
      <w:r w:rsidRPr="00AF2781">
        <w:rPr>
          <w:rFonts w:eastAsia="Times New Roman"/>
        </w:rPr>
        <w:t xml:space="preserve"> trop tard</w:t>
      </w:r>
    </w:p>
    <w:p w14:paraId="7523CCCF" w14:textId="77777777" w:rsidR="006D797F" w:rsidRPr="00AF2781" w:rsidRDefault="00000000" w:rsidP="00B56C10">
      <w:pPr>
        <w:rPr>
          <w:rFonts w:eastAsia="Times New Roman"/>
        </w:rPr>
      </w:pPr>
      <w:proofErr w:type="spellStart"/>
      <w:proofErr w:type="gramStart"/>
      <w:r w:rsidRPr="00AF2781">
        <w:rPr>
          <w:rFonts w:eastAsia="Times New Roman"/>
        </w:rPr>
        <w:t>fl</w:t>
      </w:r>
      <w:proofErr w:type="spellEnd"/>
      <w:proofErr w:type="gramEnd"/>
      <w:r w:rsidRPr="00AF2781">
        <w:rPr>
          <w:rFonts w:eastAsia="Times New Roman"/>
        </w:rPr>
        <w:t xml:space="preserve"> </w:t>
      </w:r>
      <w:proofErr w:type="spellStart"/>
      <w:r w:rsidRPr="00AF2781">
        <w:rPr>
          <w:rFonts w:eastAsia="Times New Roman"/>
        </w:rPr>
        <w:t>ffll</w:t>
      </w:r>
      <w:proofErr w:type="spellEnd"/>
      <w:r w:rsidRPr="00AF2781">
        <w:rPr>
          <w:rFonts w:eastAsia="Times New Roman"/>
        </w:rPr>
        <w:t xml:space="preserve"> </w:t>
      </w:r>
      <w:proofErr w:type="spellStart"/>
      <w:r w:rsidRPr="00AF2781">
        <w:rPr>
          <w:rFonts w:eastAsia="Times New Roman"/>
        </w:rPr>
        <w:t>fflflflf</w:t>
      </w:r>
      <w:proofErr w:type="spellEnd"/>
      <w:r w:rsidRPr="00AF2781">
        <w:rPr>
          <w:rFonts w:eastAsia="Times New Roman"/>
        </w:rPr>
        <w:t xml:space="preserve"> </w:t>
      </w:r>
      <w:proofErr w:type="spellStart"/>
      <w:r w:rsidRPr="00AF2781">
        <w:rPr>
          <w:rFonts w:eastAsia="Times New Roman"/>
        </w:rPr>
        <w:t>fflfl</w:t>
      </w:r>
      <w:proofErr w:type="spellEnd"/>
      <w:r w:rsidRPr="00AF2781">
        <w:rPr>
          <w:rFonts w:eastAsia="Times New Roman"/>
        </w:rPr>
        <w:t xml:space="preserve">      </w:t>
      </w:r>
      <w:proofErr w:type="spellStart"/>
      <w:r w:rsidRPr="00AF2781">
        <w:rPr>
          <w:rFonts w:eastAsia="Times New Roman"/>
        </w:rPr>
        <w:t>pflflflfl</w:t>
      </w:r>
      <w:proofErr w:type="spellEnd"/>
      <w:r w:rsidRPr="00AF2781">
        <w:rPr>
          <w:rFonts w:eastAsia="Times New Roman"/>
        </w:rPr>
        <w:t xml:space="preserve"> </w:t>
      </w:r>
      <w:proofErr w:type="spellStart"/>
      <w:r w:rsidRPr="00AF2781">
        <w:rPr>
          <w:rFonts w:eastAsia="Times New Roman"/>
        </w:rPr>
        <w:t>pflf</w:t>
      </w:r>
      <w:proofErr w:type="spellEnd"/>
      <w:r w:rsidRPr="00AF2781">
        <w:rPr>
          <w:rFonts w:eastAsia="Times New Roman"/>
        </w:rPr>
        <w:t xml:space="preserve"> </w:t>
      </w:r>
      <w:proofErr w:type="spellStart"/>
      <w:r w:rsidRPr="00AF2781">
        <w:rPr>
          <w:rFonts w:eastAsia="Times New Roman"/>
        </w:rPr>
        <w:t>pflflfpfl</w:t>
      </w:r>
      <w:proofErr w:type="spellEnd"/>
      <w:r w:rsidRPr="00AF2781">
        <w:rPr>
          <w:rFonts w:eastAsia="Times New Roman"/>
        </w:rPr>
        <w:t>......</w:t>
      </w:r>
      <w:proofErr w:type="spellStart"/>
      <w:r w:rsidRPr="00AF2781">
        <w:rPr>
          <w:rFonts w:eastAsia="Times New Roman"/>
        </w:rPr>
        <w:t>pflouf</w:t>
      </w:r>
      <w:proofErr w:type="spellEnd"/>
      <w:r w:rsidRPr="00AF2781">
        <w:rPr>
          <w:rFonts w:eastAsia="Times New Roman"/>
        </w:rPr>
        <w:t>, glou, glou, glou</w:t>
      </w:r>
    </w:p>
    <w:p w14:paraId="79752093" w14:textId="6E8E5206" w:rsidR="006D797F" w:rsidRPr="00AF2781" w:rsidRDefault="00000000" w:rsidP="002F5DBD">
      <w:pPr>
        <w:pStyle w:val="Titre1"/>
      </w:pPr>
      <w:r w:rsidRPr="00AF2781">
        <w:t>Facilités</w:t>
      </w:r>
    </w:p>
    <w:p w14:paraId="1D6F9F84" w14:textId="77777777" w:rsidR="006D797F" w:rsidRPr="00AF2781" w:rsidRDefault="00000000" w:rsidP="00B56C10">
      <w:pPr>
        <w:rPr>
          <w:rFonts w:eastAsia="Times New Roman"/>
        </w:rPr>
      </w:pPr>
      <w:r w:rsidRPr="00AF2781">
        <w:rPr>
          <w:rFonts w:eastAsia="Times New Roman"/>
        </w:rPr>
        <w:t>Le rite est l’expression de la conscience collective</w:t>
      </w:r>
    </w:p>
    <w:p w14:paraId="5E474505" w14:textId="77777777" w:rsidR="006D797F" w:rsidRPr="00AF2781" w:rsidRDefault="00000000" w:rsidP="00B56C10">
      <w:pPr>
        <w:rPr>
          <w:rFonts w:eastAsia="Times New Roman"/>
        </w:rPr>
      </w:pPr>
      <w:r w:rsidRPr="00AF2781">
        <w:rPr>
          <w:rFonts w:eastAsia="Times New Roman"/>
        </w:rPr>
        <w:t>L’expression est le rythme de la conscience individuelle</w:t>
      </w:r>
    </w:p>
    <w:p w14:paraId="6F2FC840" w14:textId="77777777" w:rsidR="006D797F" w:rsidRPr="00AF2781" w:rsidRDefault="006D797F" w:rsidP="00B56C10">
      <w:pPr>
        <w:rPr>
          <w:rFonts w:eastAsia="Times New Roman"/>
        </w:rPr>
      </w:pPr>
    </w:p>
    <w:p w14:paraId="17222D9F" w14:textId="77777777" w:rsidR="006D797F" w:rsidRPr="00AF2781" w:rsidRDefault="00000000" w:rsidP="00B56C10">
      <w:pPr>
        <w:rPr>
          <w:rFonts w:eastAsia="Times New Roman"/>
        </w:rPr>
      </w:pPr>
      <w:r w:rsidRPr="00AF2781">
        <w:rPr>
          <w:rFonts w:eastAsia="Times New Roman"/>
        </w:rPr>
        <w:t>Le juridisme de l’homme, c’est son maillot de bain</w:t>
      </w:r>
    </w:p>
    <w:p w14:paraId="153CF5AB" w14:textId="77777777" w:rsidR="006D797F" w:rsidRPr="00AF2781" w:rsidRDefault="006D797F" w:rsidP="00B56C10">
      <w:pPr>
        <w:rPr>
          <w:rFonts w:eastAsia="Times New Roman"/>
        </w:rPr>
      </w:pPr>
    </w:p>
    <w:p w14:paraId="5EA970D8" w14:textId="77777777" w:rsidR="006D797F" w:rsidRPr="00AF2781" w:rsidRDefault="00000000" w:rsidP="00B56C10">
      <w:pPr>
        <w:rPr>
          <w:rFonts w:eastAsia="Times New Roman"/>
        </w:rPr>
      </w:pPr>
      <w:r w:rsidRPr="00AF2781">
        <w:rPr>
          <w:rFonts w:eastAsia="Times New Roman"/>
        </w:rPr>
        <w:t xml:space="preserve">L’existence est un problème </w:t>
      </w:r>
      <w:proofErr w:type="gramStart"/>
      <w:r w:rsidRPr="00AF2781">
        <w:rPr>
          <w:rFonts w:eastAsia="Times New Roman"/>
        </w:rPr>
        <w:t>sphérique:</w:t>
      </w:r>
      <w:proofErr w:type="gramEnd"/>
      <w:r w:rsidRPr="00AF2781">
        <w:rPr>
          <w:rFonts w:eastAsia="Times New Roman"/>
        </w:rPr>
        <w:t xml:space="preserve"> on ne sait par quel bout la prendre</w:t>
      </w:r>
    </w:p>
    <w:p w14:paraId="255AF280" w14:textId="47977A81" w:rsidR="006D797F" w:rsidRPr="00AF2781" w:rsidRDefault="00000000" w:rsidP="002F5DBD">
      <w:pPr>
        <w:pStyle w:val="Titre1"/>
      </w:pPr>
      <w:r w:rsidRPr="00AF2781">
        <w:t xml:space="preserve">Une ville -un </w:t>
      </w:r>
      <w:proofErr w:type="gramStart"/>
      <w:r w:rsidRPr="00AF2781">
        <w:t>village?</w:t>
      </w:r>
      <w:proofErr w:type="gramEnd"/>
    </w:p>
    <w:p w14:paraId="2D15DEC9" w14:textId="77777777" w:rsidR="006D797F" w:rsidRPr="00AF2781" w:rsidRDefault="00000000" w:rsidP="00B56C10">
      <w:pPr>
        <w:rPr>
          <w:rFonts w:eastAsia="Times New Roman"/>
        </w:rPr>
      </w:pPr>
      <w:r w:rsidRPr="00AF2781">
        <w:rPr>
          <w:rFonts w:eastAsia="Times New Roman"/>
        </w:rPr>
        <w:t xml:space="preserve">Une place - </w:t>
      </w:r>
      <w:proofErr w:type="spellStart"/>
      <w:r w:rsidRPr="00AF2781">
        <w:rPr>
          <w:rFonts w:eastAsia="Times New Roman"/>
        </w:rPr>
        <w:t>ue</w:t>
      </w:r>
      <w:proofErr w:type="spellEnd"/>
      <w:r w:rsidRPr="00AF2781">
        <w:rPr>
          <w:rFonts w:eastAsia="Times New Roman"/>
        </w:rPr>
        <w:t xml:space="preserve"> promenade - avec des arbres et des fleurs</w:t>
      </w:r>
    </w:p>
    <w:p w14:paraId="3B108708" w14:textId="77777777" w:rsidR="006D797F" w:rsidRPr="00AF2781" w:rsidRDefault="00000000" w:rsidP="00B56C10">
      <w:pPr>
        <w:rPr>
          <w:rFonts w:eastAsia="Times New Roman"/>
        </w:rPr>
      </w:pPr>
      <w:r w:rsidRPr="00AF2781">
        <w:rPr>
          <w:rFonts w:eastAsia="Times New Roman"/>
        </w:rPr>
        <w:tab/>
        <w:t>Où l’on dit tout, où l’on s’informe</w:t>
      </w:r>
    </w:p>
    <w:p w14:paraId="041918B9" w14:textId="77777777" w:rsidR="006D797F" w:rsidRPr="00AF2781" w:rsidRDefault="00000000" w:rsidP="00B56C10">
      <w:pPr>
        <w:rPr>
          <w:rFonts w:eastAsia="Times New Roman"/>
        </w:rPr>
      </w:pPr>
      <w:r w:rsidRPr="00AF2781">
        <w:rPr>
          <w:rFonts w:eastAsia="Times New Roman"/>
        </w:rPr>
        <w:lastRenderedPageBreak/>
        <w:t xml:space="preserve">Où l’on </w:t>
      </w:r>
      <w:proofErr w:type="gramStart"/>
      <w:r w:rsidRPr="00AF2781">
        <w:rPr>
          <w:rFonts w:eastAsia="Times New Roman"/>
        </w:rPr>
        <w:t>regarde:</w:t>
      </w:r>
      <w:proofErr w:type="gramEnd"/>
    </w:p>
    <w:p w14:paraId="51D62A60" w14:textId="77777777" w:rsidR="006D797F" w:rsidRPr="00AF2781" w:rsidRDefault="00000000" w:rsidP="00B56C10">
      <w:pPr>
        <w:rPr>
          <w:rFonts w:eastAsia="Times New Roman"/>
        </w:rPr>
      </w:pPr>
      <w:r w:rsidRPr="00AF2781">
        <w:rPr>
          <w:rFonts w:eastAsia="Times New Roman"/>
        </w:rPr>
        <w:tab/>
        <w:t>Que de coup de téléphone en moins</w:t>
      </w:r>
    </w:p>
    <w:p w14:paraId="2024956B" w14:textId="77777777" w:rsidR="006D797F" w:rsidRPr="00AF2781" w:rsidRDefault="00000000" w:rsidP="00B56C10">
      <w:pPr>
        <w:rPr>
          <w:rFonts w:eastAsia="Times New Roman"/>
        </w:rPr>
      </w:pPr>
      <w:r w:rsidRPr="00AF2781">
        <w:rPr>
          <w:rFonts w:eastAsia="Times New Roman"/>
        </w:rPr>
        <w:tab/>
        <w:t>Que de prospectus, de colonnes de journaux évités</w:t>
      </w:r>
    </w:p>
    <w:p w14:paraId="3684FCF8" w14:textId="77777777" w:rsidR="006D797F" w:rsidRPr="00AF2781" w:rsidRDefault="00000000" w:rsidP="00B56C10">
      <w:pPr>
        <w:rPr>
          <w:rFonts w:eastAsia="Times New Roman"/>
        </w:rPr>
      </w:pPr>
      <w:r w:rsidRPr="00AF2781">
        <w:rPr>
          <w:rFonts w:eastAsia="Times New Roman"/>
        </w:rPr>
        <w:t>Un forum où l’on milite</w:t>
      </w:r>
    </w:p>
    <w:p w14:paraId="26E97A6E" w14:textId="77777777" w:rsidR="006D797F" w:rsidRPr="00AF2781" w:rsidRDefault="00000000" w:rsidP="00B56C10">
      <w:pPr>
        <w:rPr>
          <w:rFonts w:eastAsia="Times New Roman"/>
        </w:rPr>
      </w:pPr>
      <w:r w:rsidRPr="00AF2781">
        <w:rPr>
          <w:rFonts w:eastAsia="Times New Roman"/>
        </w:rPr>
        <w:tab/>
        <w:t>Des arcades pour s’abriter s’il pleut</w:t>
      </w:r>
    </w:p>
    <w:p w14:paraId="660A9A9C" w14:textId="77777777" w:rsidR="006D797F" w:rsidRPr="00AF2781" w:rsidRDefault="00000000" w:rsidP="00B56C10">
      <w:pPr>
        <w:rPr>
          <w:rFonts w:eastAsia="Times New Roman"/>
        </w:rPr>
      </w:pPr>
      <w:r w:rsidRPr="00AF2781">
        <w:rPr>
          <w:rFonts w:eastAsia="Times New Roman"/>
        </w:rPr>
        <w:t>Pignon sur rue pour qui veut être artiste</w:t>
      </w:r>
    </w:p>
    <w:p w14:paraId="3FDA4BE8" w14:textId="77777777" w:rsidR="006D797F" w:rsidRPr="00AF2781" w:rsidRDefault="00000000" w:rsidP="00B56C10">
      <w:pPr>
        <w:rPr>
          <w:rFonts w:eastAsia="Times New Roman"/>
        </w:rPr>
      </w:pPr>
      <w:r w:rsidRPr="00AF2781">
        <w:rPr>
          <w:rFonts w:eastAsia="Times New Roman"/>
        </w:rPr>
        <w:tab/>
      </w:r>
      <w:r w:rsidRPr="00AF2781">
        <w:rPr>
          <w:rFonts w:eastAsia="Times New Roman"/>
        </w:rPr>
        <w:tab/>
      </w:r>
      <w:proofErr w:type="gramStart"/>
      <w:r w:rsidRPr="00AF2781">
        <w:rPr>
          <w:rFonts w:eastAsia="Times New Roman"/>
        </w:rPr>
        <w:t>artisan</w:t>
      </w:r>
      <w:proofErr w:type="gramEnd"/>
      <w:r w:rsidRPr="00AF2781">
        <w:rPr>
          <w:rFonts w:eastAsia="Times New Roman"/>
        </w:rPr>
        <w:t>, enfant</w:t>
      </w:r>
    </w:p>
    <w:p w14:paraId="349ED913" w14:textId="77777777" w:rsidR="006D797F" w:rsidRPr="00AF2781" w:rsidRDefault="00000000" w:rsidP="00B56C10">
      <w:pPr>
        <w:rPr>
          <w:rFonts w:eastAsia="Times New Roman"/>
        </w:rPr>
      </w:pPr>
      <w:r w:rsidRPr="00AF2781">
        <w:rPr>
          <w:rFonts w:eastAsia="Times New Roman"/>
        </w:rPr>
        <w:t>Une ville-village méli-mélo</w:t>
      </w:r>
    </w:p>
    <w:p w14:paraId="4CFA86EB" w14:textId="77777777" w:rsidR="006D797F" w:rsidRPr="00AF2781" w:rsidRDefault="00000000" w:rsidP="00B56C10">
      <w:pPr>
        <w:rPr>
          <w:rFonts w:eastAsia="Times New Roman"/>
        </w:rPr>
      </w:pPr>
      <w:r w:rsidRPr="00AF2781">
        <w:rPr>
          <w:rFonts w:eastAsia="Times New Roman"/>
        </w:rPr>
        <w:tab/>
        <w:t>Travail, enfance, loisir, vieillesse</w:t>
      </w:r>
    </w:p>
    <w:p w14:paraId="4216B71E" w14:textId="77777777" w:rsidR="006D797F" w:rsidRPr="00AF2781" w:rsidRDefault="00000000" w:rsidP="00B56C10">
      <w:pPr>
        <w:rPr>
          <w:rFonts w:eastAsia="Times New Roman"/>
        </w:rPr>
      </w:pPr>
      <w:r w:rsidRPr="00AF2781">
        <w:rPr>
          <w:rFonts w:eastAsia="Times New Roman"/>
        </w:rPr>
        <w:t xml:space="preserve">Le vieux et le fou ont leur place, comme tous les </w:t>
      </w:r>
      <w:proofErr w:type="spellStart"/>
      <w:r w:rsidRPr="00AF2781">
        <w:rPr>
          <w:rFonts w:eastAsia="Times New Roman"/>
        </w:rPr>
        <w:t>extrèmes</w:t>
      </w:r>
      <w:proofErr w:type="spellEnd"/>
    </w:p>
    <w:p w14:paraId="7C7BDA41" w14:textId="77777777" w:rsidR="006D797F" w:rsidRPr="00AF2781" w:rsidRDefault="006D797F" w:rsidP="00B56C10">
      <w:pPr>
        <w:rPr>
          <w:rFonts w:eastAsia="Times New Roman"/>
        </w:rPr>
      </w:pPr>
    </w:p>
    <w:p w14:paraId="3670E015" w14:textId="77777777" w:rsidR="006D797F" w:rsidRPr="00AF2781" w:rsidRDefault="00000000" w:rsidP="00B56C10">
      <w:pPr>
        <w:rPr>
          <w:rFonts w:eastAsia="Times New Roman"/>
        </w:rPr>
      </w:pPr>
      <w:r w:rsidRPr="00AF2781">
        <w:rPr>
          <w:rFonts w:eastAsia="Times New Roman"/>
        </w:rPr>
        <w:t xml:space="preserve">Alors, qui ramassera les </w:t>
      </w:r>
      <w:proofErr w:type="gramStart"/>
      <w:r w:rsidRPr="00AF2781">
        <w:rPr>
          <w:rFonts w:eastAsia="Times New Roman"/>
        </w:rPr>
        <w:t>ordures:</w:t>
      </w:r>
      <w:proofErr w:type="gramEnd"/>
      <w:r w:rsidRPr="00AF2781">
        <w:rPr>
          <w:rFonts w:eastAsia="Times New Roman"/>
        </w:rPr>
        <w:t xml:space="preserve"> chacun</w:t>
      </w:r>
    </w:p>
    <w:p w14:paraId="235151D5" w14:textId="77777777" w:rsidR="006D797F" w:rsidRPr="00AF2781" w:rsidRDefault="00000000" w:rsidP="00B56C10">
      <w:pPr>
        <w:rPr>
          <w:rFonts w:eastAsia="Times New Roman"/>
        </w:rPr>
      </w:pPr>
      <w:r w:rsidRPr="00AF2781">
        <w:rPr>
          <w:rFonts w:eastAsia="Times New Roman"/>
        </w:rPr>
        <w:tab/>
      </w:r>
      <w:proofErr w:type="gramStart"/>
      <w:r w:rsidRPr="00AF2781">
        <w:rPr>
          <w:rFonts w:eastAsia="Times New Roman"/>
        </w:rPr>
        <w:t>qui</w:t>
      </w:r>
      <w:proofErr w:type="gramEnd"/>
      <w:r w:rsidRPr="00AF2781">
        <w:rPr>
          <w:rFonts w:eastAsia="Times New Roman"/>
        </w:rPr>
        <w:t xml:space="preserve"> servira à table dans les gargotes: chacun</w:t>
      </w:r>
    </w:p>
    <w:p w14:paraId="01BD27CF" w14:textId="77777777" w:rsidR="006D797F" w:rsidRPr="00AF2781" w:rsidRDefault="00000000" w:rsidP="00B56C10">
      <w:pPr>
        <w:rPr>
          <w:rFonts w:eastAsia="Times New Roman"/>
        </w:rPr>
      </w:pPr>
      <w:r w:rsidRPr="00AF2781">
        <w:rPr>
          <w:rFonts w:eastAsia="Times New Roman"/>
        </w:rPr>
        <w:tab/>
      </w:r>
      <w:proofErr w:type="gramStart"/>
      <w:r w:rsidRPr="00AF2781">
        <w:rPr>
          <w:rFonts w:eastAsia="Times New Roman"/>
        </w:rPr>
        <w:t>qui</w:t>
      </w:r>
      <w:proofErr w:type="gramEnd"/>
      <w:r w:rsidRPr="00AF2781">
        <w:rPr>
          <w:rFonts w:eastAsia="Times New Roman"/>
        </w:rPr>
        <w:t xml:space="preserve"> fera le cinéma: tous</w:t>
      </w:r>
    </w:p>
    <w:p w14:paraId="50ACD1FE" w14:textId="77777777" w:rsidR="006D797F" w:rsidRPr="00AF2781" w:rsidRDefault="00000000" w:rsidP="00B56C10">
      <w:pPr>
        <w:rPr>
          <w:rFonts w:eastAsia="Times New Roman"/>
        </w:rPr>
      </w:pPr>
      <w:r w:rsidRPr="00AF2781">
        <w:rPr>
          <w:rFonts w:eastAsia="Times New Roman"/>
        </w:rPr>
        <w:tab/>
      </w:r>
      <w:proofErr w:type="gramStart"/>
      <w:r w:rsidRPr="00AF2781">
        <w:rPr>
          <w:rFonts w:eastAsia="Times New Roman"/>
        </w:rPr>
        <w:t>qui</w:t>
      </w:r>
      <w:proofErr w:type="gramEnd"/>
      <w:r w:rsidRPr="00AF2781">
        <w:rPr>
          <w:rFonts w:eastAsia="Times New Roman"/>
        </w:rPr>
        <w:t xml:space="preserve"> construira les pistes de skateboard: tous</w:t>
      </w:r>
    </w:p>
    <w:p w14:paraId="1100D40C" w14:textId="7D88CEB3" w:rsidR="006D797F" w:rsidRPr="00AF2781" w:rsidRDefault="00000000" w:rsidP="002F5DBD">
      <w:pPr>
        <w:pStyle w:val="Titre1"/>
      </w:pPr>
      <w:r w:rsidRPr="00AF2781">
        <w:t>Anatomie</w:t>
      </w:r>
    </w:p>
    <w:p w14:paraId="67D38183" w14:textId="77777777" w:rsidR="006D797F" w:rsidRPr="00AF2781" w:rsidRDefault="00000000" w:rsidP="00B56C10">
      <w:pPr>
        <w:rPr>
          <w:rFonts w:eastAsia="Times New Roman"/>
        </w:rPr>
      </w:pPr>
      <w:r w:rsidRPr="00AF2781">
        <w:rPr>
          <w:rFonts w:eastAsia="Times New Roman"/>
        </w:rPr>
        <w:t>Mon pied, mon doigt de pied, mon ongle de gros pouce de doigt de pied</w:t>
      </w:r>
    </w:p>
    <w:p w14:paraId="381C5E6D" w14:textId="77777777" w:rsidR="006D797F" w:rsidRPr="00AF2781" w:rsidRDefault="00000000" w:rsidP="00B56C10">
      <w:pPr>
        <w:rPr>
          <w:rFonts w:eastAsia="Times New Roman"/>
        </w:rPr>
      </w:pPr>
      <w:r w:rsidRPr="00AF2781">
        <w:rPr>
          <w:rFonts w:eastAsia="Times New Roman"/>
        </w:rPr>
        <w:t>Mon peton, mon tout petit peton, mon téton</w:t>
      </w:r>
    </w:p>
    <w:p w14:paraId="335F3B4A" w14:textId="77777777" w:rsidR="006D797F" w:rsidRPr="00AF2781" w:rsidRDefault="00000000" w:rsidP="00B56C10">
      <w:pPr>
        <w:rPr>
          <w:rFonts w:eastAsia="Times New Roman"/>
        </w:rPr>
      </w:pPr>
      <w:r w:rsidRPr="00AF2781">
        <w:rPr>
          <w:rFonts w:eastAsia="Times New Roman"/>
        </w:rPr>
        <w:t xml:space="preserve">De la cheville, </w:t>
      </w:r>
      <w:proofErr w:type="gramStart"/>
      <w:r w:rsidRPr="00AF2781">
        <w:rPr>
          <w:rFonts w:eastAsia="Times New Roman"/>
        </w:rPr>
        <w:t>du maux</w:t>
      </w:r>
      <w:proofErr w:type="gramEnd"/>
      <w:r w:rsidRPr="00AF2781">
        <w:rPr>
          <w:rFonts w:eastAsia="Times New Roman"/>
        </w:rPr>
        <w:t>, du mont, du mollet</w:t>
      </w:r>
    </w:p>
    <w:p w14:paraId="6772487E" w14:textId="77777777" w:rsidR="006D797F" w:rsidRPr="00AF2781" w:rsidRDefault="00000000" w:rsidP="00B56C10">
      <w:pPr>
        <w:rPr>
          <w:rFonts w:eastAsia="Times New Roman"/>
        </w:rPr>
      </w:pPr>
      <w:r w:rsidRPr="00AF2781">
        <w:rPr>
          <w:rFonts w:eastAsia="Times New Roman"/>
        </w:rPr>
        <w:t>Du tibia, du péroné, du fémur</w:t>
      </w:r>
    </w:p>
    <w:p w14:paraId="2653F5F9" w14:textId="77777777" w:rsidR="006D797F" w:rsidRPr="00AF2781" w:rsidRDefault="00000000" w:rsidP="00B56C10">
      <w:pPr>
        <w:rPr>
          <w:rFonts w:eastAsia="Times New Roman"/>
        </w:rPr>
      </w:pPr>
      <w:r w:rsidRPr="00AF2781">
        <w:rPr>
          <w:rFonts w:eastAsia="Times New Roman"/>
        </w:rPr>
        <w:t xml:space="preserve">Carpe, </w:t>
      </w:r>
      <w:proofErr w:type="spellStart"/>
      <w:r w:rsidRPr="00AF2781">
        <w:rPr>
          <w:rFonts w:eastAsia="Times New Roman"/>
        </w:rPr>
        <w:t>polycarpe</w:t>
      </w:r>
      <w:proofErr w:type="spellEnd"/>
      <w:r w:rsidRPr="00AF2781">
        <w:rPr>
          <w:rFonts w:eastAsia="Times New Roman"/>
        </w:rPr>
        <w:t>, métacarpe</w:t>
      </w:r>
    </w:p>
    <w:p w14:paraId="7E101005" w14:textId="2520D8C9" w:rsidR="006D797F" w:rsidRPr="00AF2781" w:rsidRDefault="00000000" w:rsidP="00B56C10">
      <w:pPr>
        <w:rPr>
          <w:rFonts w:eastAsia="Times New Roman"/>
        </w:rPr>
      </w:pPr>
      <w:r w:rsidRPr="00AF2781">
        <w:rPr>
          <w:rFonts w:eastAsia="Times New Roman"/>
        </w:rPr>
        <w:t>Entorse au métatarse</w:t>
      </w:r>
    </w:p>
    <w:p w14:paraId="4943835B" w14:textId="45736ACA" w:rsidR="006D797F" w:rsidRPr="00AF2781" w:rsidRDefault="00000000" w:rsidP="002F5DBD">
      <w:pPr>
        <w:pStyle w:val="Titre1"/>
      </w:pPr>
      <w:r w:rsidRPr="00AF2781">
        <w:t>Les 50 ans de Rose</w:t>
      </w:r>
    </w:p>
    <w:p w14:paraId="3E13177F" w14:textId="77777777" w:rsidR="006D797F" w:rsidRPr="00AF2781" w:rsidRDefault="00000000" w:rsidP="00B56C10">
      <w:pPr>
        <w:rPr>
          <w:rFonts w:eastAsia="Times New Roman"/>
        </w:rPr>
      </w:pPr>
      <w:r w:rsidRPr="00AF2781">
        <w:rPr>
          <w:rFonts w:eastAsia="Times New Roman"/>
        </w:rPr>
        <w:t>Cinquante choses,</w:t>
      </w:r>
    </w:p>
    <w:p w14:paraId="7D792A04" w14:textId="77777777" w:rsidR="006D797F" w:rsidRPr="00AF2781" w:rsidRDefault="00000000" w:rsidP="00B56C10">
      <w:pPr>
        <w:rPr>
          <w:rFonts w:eastAsia="Times New Roman"/>
        </w:rPr>
      </w:pPr>
      <w:r w:rsidRPr="00AF2781">
        <w:rPr>
          <w:rFonts w:eastAsia="Times New Roman"/>
        </w:rPr>
        <w:t>Rose</w:t>
      </w:r>
    </w:p>
    <w:p w14:paraId="2C4DD537" w14:textId="77777777" w:rsidR="006D797F" w:rsidRPr="00AF2781" w:rsidRDefault="00000000" w:rsidP="00B56C10">
      <w:pPr>
        <w:rPr>
          <w:rFonts w:eastAsia="Times New Roman"/>
        </w:rPr>
      </w:pPr>
      <w:proofErr w:type="gramStart"/>
      <w:r w:rsidRPr="00AF2781">
        <w:rPr>
          <w:rFonts w:eastAsia="Times New Roman"/>
        </w:rPr>
        <w:t>non</w:t>
      </w:r>
      <w:proofErr w:type="gramEnd"/>
    </w:p>
    <w:p w14:paraId="40F958E6" w14:textId="77777777" w:rsidR="006D797F" w:rsidRPr="00AF2781" w:rsidRDefault="00000000" w:rsidP="00B56C10">
      <w:pPr>
        <w:rPr>
          <w:rFonts w:eastAsia="Times New Roman"/>
        </w:rPr>
      </w:pPr>
      <w:proofErr w:type="gramStart"/>
      <w:r w:rsidRPr="00AF2781">
        <w:rPr>
          <w:rFonts w:eastAsia="Times New Roman"/>
        </w:rPr>
        <w:t>cinquante</w:t>
      </w:r>
      <w:proofErr w:type="gramEnd"/>
      <w:r w:rsidRPr="00AF2781">
        <w:rPr>
          <w:rFonts w:eastAsia="Times New Roman"/>
        </w:rPr>
        <w:t xml:space="preserve"> mille choses</w:t>
      </w:r>
    </w:p>
    <w:p w14:paraId="38D4590E" w14:textId="77777777" w:rsidR="006D797F" w:rsidRPr="00AF2781" w:rsidRDefault="00000000" w:rsidP="00B56C10">
      <w:pPr>
        <w:rPr>
          <w:rFonts w:eastAsia="Times New Roman"/>
        </w:rPr>
      </w:pPr>
      <w:r w:rsidRPr="00AF2781">
        <w:rPr>
          <w:rFonts w:eastAsia="Times New Roman"/>
        </w:rPr>
        <w:t>Cinquante roses</w:t>
      </w:r>
    </w:p>
    <w:p w14:paraId="45693E56" w14:textId="77777777" w:rsidR="006D797F" w:rsidRPr="00AF2781" w:rsidRDefault="00000000" w:rsidP="00B56C10">
      <w:pPr>
        <w:rPr>
          <w:rFonts w:eastAsia="Times New Roman"/>
        </w:rPr>
      </w:pPr>
      <w:proofErr w:type="gramStart"/>
      <w:r w:rsidRPr="00AF2781">
        <w:rPr>
          <w:rFonts w:eastAsia="Times New Roman"/>
        </w:rPr>
        <w:lastRenderedPageBreak/>
        <w:t>non</w:t>
      </w:r>
      <w:proofErr w:type="gramEnd"/>
      <w:r w:rsidRPr="00AF2781">
        <w:rPr>
          <w:rFonts w:eastAsia="Times New Roman"/>
        </w:rPr>
        <w:t xml:space="preserve"> </w:t>
      </w:r>
    </w:p>
    <w:p w14:paraId="71893152" w14:textId="77777777" w:rsidR="006D797F" w:rsidRPr="00AF2781" w:rsidRDefault="00000000" w:rsidP="00B56C10">
      <w:pPr>
        <w:rPr>
          <w:rFonts w:eastAsia="Times New Roman"/>
        </w:rPr>
      </w:pPr>
      <w:proofErr w:type="gramStart"/>
      <w:r w:rsidRPr="00AF2781">
        <w:rPr>
          <w:rFonts w:eastAsia="Times New Roman"/>
        </w:rPr>
        <w:t>une</w:t>
      </w:r>
      <w:proofErr w:type="gramEnd"/>
      <w:r w:rsidRPr="00AF2781">
        <w:rPr>
          <w:rFonts w:eastAsia="Times New Roman"/>
        </w:rPr>
        <w:t xml:space="preserve"> seule rose </w:t>
      </w:r>
    </w:p>
    <w:p w14:paraId="37360CF4" w14:textId="77777777" w:rsidR="006D797F" w:rsidRPr="00AF2781" w:rsidRDefault="00000000" w:rsidP="00B56C10">
      <w:pPr>
        <w:rPr>
          <w:rFonts w:eastAsia="Times New Roman"/>
        </w:rPr>
      </w:pPr>
      <w:proofErr w:type="gramStart"/>
      <w:r w:rsidRPr="00AF2781">
        <w:rPr>
          <w:rFonts w:eastAsia="Times New Roman"/>
        </w:rPr>
        <w:t>au</w:t>
      </w:r>
      <w:proofErr w:type="gramEnd"/>
      <w:r w:rsidRPr="00AF2781">
        <w:rPr>
          <w:rFonts w:eastAsia="Times New Roman"/>
        </w:rPr>
        <w:t xml:space="preserve"> milieu de cinquante causes</w:t>
      </w:r>
    </w:p>
    <w:p w14:paraId="2F9BB15A" w14:textId="77777777" w:rsidR="006D797F" w:rsidRPr="00AF2781" w:rsidRDefault="006D797F" w:rsidP="00B56C10">
      <w:pPr>
        <w:rPr>
          <w:rFonts w:eastAsia="Times New Roman"/>
        </w:rPr>
      </w:pPr>
    </w:p>
    <w:p w14:paraId="02EF92D4" w14:textId="77777777" w:rsidR="006D797F" w:rsidRPr="00AF2781" w:rsidRDefault="00000000" w:rsidP="00B56C10">
      <w:pPr>
        <w:rPr>
          <w:rFonts w:eastAsia="Times New Roman"/>
        </w:rPr>
      </w:pPr>
      <w:r w:rsidRPr="00AF2781">
        <w:rPr>
          <w:rFonts w:eastAsia="Times New Roman"/>
        </w:rPr>
        <w:t>Cinquante balais</w:t>
      </w:r>
    </w:p>
    <w:p w14:paraId="3BE08D48" w14:textId="77777777" w:rsidR="006D797F" w:rsidRPr="00AF2781" w:rsidRDefault="00000000" w:rsidP="00B56C10">
      <w:pPr>
        <w:rPr>
          <w:rFonts w:eastAsia="Times New Roman"/>
        </w:rPr>
      </w:pPr>
      <w:proofErr w:type="gramStart"/>
      <w:r w:rsidRPr="00AF2781">
        <w:rPr>
          <w:rFonts w:eastAsia="Times New Roman"/>
        </w:rPr>
        <w:t>non</w:t>
      </w:r>
      <w:proofErr w:type="gramEnd"/>
      <w:r w:rsidRPr="00AF2781">
        <w:rPr>
          <w:rFonts w:eastAsia="Times New Roman"/>
        </w:rPr>
        <w:t xml:space="preserve"> pas des ballets roses</w:t>
      </w:r>
    </w:p>
    <w:p w14:paraId="3098DAD3" w14:textId="77777777" w:rsidR="006D797F" w:rsidRPr="00AF2781" w:rsidRDefault="00000000" w:rsidP="00B56C10">
      <w:pPr>
        <w:rPr>
          <w:rFonts w:eastAsia="Times New Roman"/>
        </w:rPr>
      </w:pPr>
      <w:proofErr w:type="gramStart"/>
      <w:r w:rsidRPr="00AF2781">
        <w:rPr>
          <w:rFonts w:eastAsia="Times New Roman"/>
        </w:rPr>
        <w:t>non</w:t>
      </w:r>
      <w:proofErr w:type="gramEnd"/>
      <w:r w:rsidRPr="00AF2781">
        <w:rPr>
          <w:rFonts w:eastAsia="Times New Roman"/>
        </w:rPr>
        <w:t>, un seul balai,</w:t>
      </w:r>
    </w:p>
    <w:p w14:paraId="730FAF0F" w14:textId="77777777" w:rsidR="006D797F" w:rsidRPr="00AF2781" w:rsidRDefault="00000000" w:rsidP="00B56C10">
      <w:pPr>
        <w:rPr>
          <w:rFonts w:eastAsia="Times New Roman"/>
        </w:rPr>
      </w:pPr>
      <w:proofErr w:type="gramStart"/>
      <w:r w:rsidRPr="00AF2781">
        <w:rPr>
          <w:rFonts w:eastAsia="Times New Roman"/>
        </w:rPr>
        <w:t>rose</w:t>
      </w:r>
      <w:proofErr w:type="gramEnd"/>
      <w:r w:rsidRPr="00AF2781">
        <w:rPr>
          <w:rFonts w:eastAsia="Times New Roman"/>
        </w:rPr>
        <w:t>,</w:t>
      </w:r>
    </w:p>
    <w:p w14:paraId="3BBBCD8F" w14:textId="77777777" w:rsidR="006D797F" w:rsidRPr="00AF2781" w:rsidRDefault="00000000" w:rsidP="00B56C10">
      <w:pPr>
        <w:rPr>
          <w:rFonts w:eastAsia="Times New Roman"/>
        </w:rPr>
      </w:pPr>
      <w:proofErr w:type="gramStart"/>
      <w:r w:rsidRPr="00AF2781">
        <w:rPr>
          <w:rFonts w:eastAsia="Times New Roman"/>
        </w:rPr>
        <w:t>contre</w:t>
      </w:r>
      <w:proofErr w:type="gramEnd"/>
      <w:r w:rsidRPr="00AF2781">
        <w:rPr>
          <w:rFonts w:eastAsia="Times New Roman"/>
        </w:rPr>
        <w:t xml:space="preserve"> la poussière des oublis, c’est vrai,</w:t>
      </w:r>
    </w:p>
    <w:p w14:paraId="2EC9AB36" w14:textId="77777777" w:rsidR="006D797F" w:rsidRPr="00AF2781" w:rsidRDefault="00000000" w:rsidP="00B56C10">
      <w:pPr>
        <w:rPr>
          <w:rFonts w:eastAsia="Times New Roman"/>
        </w:rPr>
      </w:pPr>
      <w:proofErr w:type="gramStart"/>
      <w:r w:rsidRPr="00AF2781">
        <w:rPr>
          <w:rFonts w:eastAsia="Times New Roman"/>
        </w:rPr>
        <w:t>que</w:t>
      </w:r>
      <w:proofErr w:type="gramEnd"/>
      <w:r w:rsidRPr="00AF2781">
        <w:rPr>
          <w:rFonts w:eastAsia="Times New Roman"/>
        </w:rPr>
        <w:t xml:space="preserve"> tous les jours ont fait</w:t>
      </w:r>
    </w:p>
    <w:p w14:paraId="09B9FC4E" w14:textId="77777777" w:rsidR="006D797F" w:rsidRPr="00AF2781" w:rsidRDefault="00000000" w:rsidP="00B56C10">
      <w:pPr>
        <w:rPr>
          <w:rFonts w:eastAsia="Times New Roman"/>
        </w:rPr>
      </w:pPr>
      <w:proofErr w:type="gramStart"/>
      <w:r w:rsidRPr="00AF2781">
        <w:rPr>
          <w:rFonts w:eastAsia="Times New Roman"/>
        </w:rPr>
        <w:t>en</w:t>
      </w:r>
      <w:proofErr w:type="gramEnd"/>
      <w:r w:rsidRPr="00AF2781">
        <w:rPr>
          <w:rFonts w:eastAsia="Times New Roman"/>
        </w:rPr>
        <w:t xml:space="preserve"> cinquante ans de roseraies</w:t>
      </w:r>
    </w:p>
    <w:p w14:paraId="3F10ECF7" w14:textId="77777777" w:rsidR="006D797F" w:rsidRPr="00AF2781" w:rsidRDefault="00000000" w:rsidP="00B56C10">
      <w:pPr>
        <w:rPr>
          <w:rFonts w:eastAsia="Times New Roman"/>
        </w:rPr>
      </w:pPr>
      <w:proofErr w:type="gramStart"/>
      <w:r w:rsidRPr="00AF2781">
        <w:rPr>
          <w:rFonts w:eastAsia="Times New Roman"/>
        </w:rPr>
        <w:t>un</w:t>
      </w:r>
      <w:proofErr w:type="gramEnd"/>
      <w:r w:rsidRPr="00AF2781">
        <w:rPr>
          <w:rFonts w:eastAsia="Times New Roman"/>
        </w:rPr>
        <w:t xml:space="preserve"> seul balai,</w:t>
      </w:r>
    </w:p>
    <w:p w14:paraId="075F9527" w14:textId="77777777" w:rsidR="006D797F" w:rsidRPr="00AF2781" w:rsidRDefault="00000000" w:rsidP="00B56C10">
      <w:pPr>
        <w:rPr>
          <w:rFonts w:eastAsia="Times New Roman"/>
        </w:rPr>
      </w:pPr>
      <w:proofErr w:type="gramStart"/>
      <w:r w:rsidRPr="00AF2781">
        <w:rPr>
          <w:rFonts w:eastAsia="Times New Roman"/>
        </w:rPr>
        <w:t>rose</w:t>
      </w:r>
      <w:proofErr w:type="gramEnd"/>
    </w:p>
    <w:p w14:paraId="78E9AF57" w14:textId="77777777" w:rsidR="006D797F" w:rsidRPr="00AF2781" w:rsidRDefault="00000000" w:rsidP="00B56C10">
      <w:pPr>
        <w:rPr>
          <w:rFonts w:eastAsia="Times New Roman"/>
        </w:rPr>
      </w:pPr>
      <w:proofErr w:type="gramStart"/>
      <w:r w:rsidRPr="00AF2781">
        <w:rPr>
          <w:rFonts w:eastAsia="Times New Roman"/>
        </w:rPr>
        <w:t>contre</w:t>
      </w:r>
      <w:proofErr w:type="gramEnd"/>
      <w:r w:rsidRPr="00AF2781">
        <w:rPr>
          <w:rFonts w:eastAsia="Times New Roman"/>
        </w:rPr>
        <w:t xml:space="preserve"> l’ennui de cinquante nouveaux balais</w:t>
      </w:r>
    </w:p>
    <w:p w14:paraId="37F882F5" w14:textId="77777777" w:rsidR="006D797F" w:rsidRPr="00AF2781" w:rsidRDefault="006D797F" w:rsidP="00B56C10">
      <w:pPr>
        <w:rPr>
          <w:rFonts w:eastAsia="Times New Roman"/>
        </w:rPr>
      </w:pPr>
    </w:p>
    <w:p w14:paraId="53C4CFA3" w14:textId="77777777" w:rsidR="006D797F" w:rsidRPr="00AF2781" w:rsidRDefault="00000000" w:rsidP="00B56C10">
      <w:pPr>
        <w:rPr>
          <w:rFonts w:eastAsia="Times New Roman"/>
        </w:rPr>
      </w:pPr>
      <w:r w:rsidRPr="00AF2781">
        <w:rPr>
          <w:rFonts w:eastAsia="Times New Roman"/>
        </w:rPr>
        <w:t>De Chine, il vient peut-être</w:t>
      </w:r>
    </w:p>
    <w:p w14:paraId="405E89DD" w14:textId="77777777" w:rsidR="006D797F" w:rsidRPr="00AF2781" w:rsidRDefault="00000000" w:rsidP="00B56C10">
      <w:pPr>
        <w:rPr>
          <w:rFonts w:eastAsia="Times New Roman"/>
        </w:rPr>
      </w:pPr>
      <w:r w:rsidRPr="00AF2781">
        <w:rPr>
          <w:rFonts w:eastAsia="Times New Roman"/>
        </w:rPr>
        <w:t>Vase rose et champêtre</w:t>
      </w:r>
    </w:p>
    <w:p w14:paraId="05DBC179" w14:textId="77777777" w:rsidR="006D797F" w:rsidRPr="00AF2781" w:rsidRDefault="00000000" w:rsidP="00B56C10">
      <w:pPr>
        <w:rPr>
          <w:rFonts w:eastAsia="Times New Roman"/>
        </w:rPr>
      </w:pPr>
      <w:r w:rsidRPr="00AF2781">
        <w:rPr>
          <w:rFonts w:eastAsia="Times New Roman"/>
        </w:rPr>
        <w:t xml:space="preserve">Rose, </w:t>
      </w:r>
    </w:p>
    <w:p w14:paraId="5A99FECB" w14:textId="77777777" w:rsidR="006D797F" w:rsidRPr="00AF2781" w:rsidRDefault="00000000" w:rsidP="00B56C10">
      <w:pPr>
        <w:rPr>
          <w:rFonts w:eastAsia="Times New Roman"/>
        </w:rPr>
      </w:pPr>
      <w:proofErr w:type="gramStart"/>
      <w:r w:rsidRPr="00AF2781">
        <w:rPr>
          <w:rFonts w:eastAsia="Times New Roman"/>
        </w:rPr>
        <w:t>de</w:t>
      </w:r>
      <w:proofErr w:type="gramEnd"/>
      <w:r w:rsidRPr="00AF2781">
        <w:rPr>
          <w:rFonts w:eastAsia="Times New Roman"/>
        </w:rPr>
        <w:t xml:space="preserve"> tes mains de maître</w:t>
      </w:r>
    </w:p>
    <w:p w14:paraId="60D0A8A8" w14:textId="77777777" w:rsidR="006D797F" w:rsidRPr="00AF2781" w:rsidRDefault="00000000" w:rsidP="00B56C10">
      <w:pPr>
        <w:rPr>
          <w:rFonts w:eastAsia="Times New Roman"/>
        </w:rPr>
      </w:pPr>
      <w:proofErr w:type="gramStart"/>
      <w:r w:rsidRPr="00AF2781">
        <w:rPr>
          <w:rFonts w:eastAsia="Times New Roman"/>
        </w:rPr>
        <w:t>chaque</w:t>
      </w:r>
      <w:proofErr w:type="gramEnd"/>
      <w:r w:rsidRPr="00AF2781">
        <w:rPr>
          <w:rFonts w:eastAsia="Times New Roman"/>
        </w:rPr>
        <w:t xml:space="preserve"> jour tu </w:t>
      </w:r>
      <w:proofErr w:type="spellStart"/>
      <w:r w:rsidRPr="00AF2781">
        <w:rPr>
          <w:rFonts w:eastAsia="Times New Roman"/>
        </w:rPr>
        <w:t>pourra</w:t>
      </w:r>
      <w:proofErr w:type="spellEnd"/>
      <w:r w:rsidRPr="00AF2781">
        <w:rPr>
          <w:rFonts w:eastAsia="Times New Roman"/>
        </w:rPr>
        <w:t xml:space="preserve"> mettre</w:t>
      </w:r>
    </w:p>
    <w:p w14:paraId="3FE318FC" w14:textId="77777777" w:rsidR="006D797F" w:rsidRPr="00AF2781" w:rsidRDefault="00000000" w:rsidP="00B56C10">
      <w:pPr>
        <w:rPr>
          <w:rFonts w:eastAsia="Times New Roman"/>
        </w:rPr>
      </w:pPr>
      <w:proofErr w:type="gramStart"/>
      <w:r w:rsidRPr="00AF2781">
        <w:rPr>
          <w:rFonts w:eastAsia="Times New Roman"/>
        </w:rPr>
        <w:t>des</w:t>
      </w:r>
      <w:proofErr w:type="gramEnd"/>
      <w:r w:rsidRPr="00AF2781">
        <w:rPr>
          <w:rFonts w:eastAsia="Times New Roman"/>
        </w:rPr>
        <w:t xml:space="preserve"> roses fraîches à ta fenêtre</w:t>
      </w:r>
    </w:p>
    <w:p w14:paraId="0642613A" w14:textId="77777777" w:rsidR="006D797F" w:rsidRPr="00AF2781" w:rsidRDefault="006D797F" w:rsidP="00B56C10">
      <w:pPr>
        <w:rPr>
          <w:rFonts w:eastAsia="Times New Roman"/>
        </w:rPr>
      </w:pPr>
    </w:p>
    <w:p w14:paraId="3B98B434" w14:textId="77777777" w:rsidR="006D797F" w:rsidRPr="00AF2781" w:rsidRDefault="00000000" w:rsidP="00B56C10">
      <w:pPr>
        <w:rPr>
          <w:rFonts w:eastAsia="Times New Roman"/>
        </w:rPr>
      </w:pPr>
      <w:r w:rsidRPr="00AF2781">
        <w:rPr>
          <w:rFonts w:eastAsia="Times New Roman"/>
        </w:rPr>
        <w:t>Du fond de l’eau</w:t>
      </w:r>
    </w:p>
    <w:p w14:paraId="6C460954" w14:textId="77777777" w:rsidR="006D797F" w:rsidRPr="00AF2781" w:rsidRDefault="00000000" w:rsidP="00B56C10">
      <w:pPr>
        <w:rPr>
          <w:rFonts w:eastAsia="Times New Roman"/>
        </w:rPr>
      </w:pPr>
      <w:r w:rsidRPr="00AF2781">
        <w:rPr>
          <w:rFonts w:eastAsia="Times New Roman"/>
        </w:rPr>
        <w:t xml:space="preserve">Ce petit </w:t>
      </w:r>
      <w:proofErr w:type="spellStart"/>
      <w:r w:rsidRPr="00AF2781">
        <w:rPr>
          <w:rFonts w:eastAsia="Times New Roman"/>
        </w:rPr>
        <w:t>coeur</w:t>
      </w:r>
      <w:proofErr w:type="spellEnd"/>
      <w:r w:rsidRPr="00AF2781">
        <w:rPr>
          <w:rFonts w:eastAsia="Times New Roman"/>
        </w:rPr>
        <w:t xml:space="preserve"> cadeau</w:t>
      </w:r>
    </w:p>
    <w:p w14:paraId="55E0BE92" w14:textId="77777777" w:rsidR="006D797F" w:rsidRPr="00AF2781" w:rsidRDefault="00000000" w:rsidP="00B56C10">
      <w:pPr>
        <w:rPr>
          <w:rFonts w:eastAsia="Times New Roman"/>
        </w:rPr>
      </w:pPr>
      <w:proofErr w:type="gramStart"/>
      <w:r w:rsidRPr="00AF2781">
        <w:rPr>
          <w:rFonts w:eastAsia="Times New Roman"/>
        </w:rPr>
        <w:t>rose</w:t>
      </w:r>
      <w:proofErr w:type="gramEnd"/>
    </w:p>
    <w:p w14:paraId="29FBC5FA" w14:textId="77777777" w:rsidR="006D797F" w:rsidRPr="00AF2781" w:rsidRDefault="00000000" w:rsidP="00B56C10">
      <w:pPr>
        <w:rPr>
          <w:rFonts w:eastAsia="Times New Roman"/>
        </w:rPr>
      </w:pPr>
      <w:proofErr w:type="gramStart"/>
      <w:r w:rsidRPr="00AF2781">
        <w:rPr>
          <w:rFonts w:eastAsia="Times New Roman"/>
        </w:rPr>
        <w:t>pour</w:t>
      </w:r>
      <w:proofErr w:type="gramEnd"/>
      <w:r w:rsidRPr="00AF2781">
        <w:rPr>
          <w:rFonts w:eastAsia="Times New Roman"/>
        </w:rPr>
        <w:t xml:space="preserve"> éponger quelques sanglots</w:t>
      </w:r>
    </w:p>
    <w:p w14:paraId="3AE6C09E" w14:textId="77777777" w:rsidR="006D797F" w:rsidRPr="00AF2781" w:rsidRDefault="00000000" w:rsidP="00B56C10">
      <w:pPr>
        <w:rPr>
          <w:rFonts w:eastAsia="Times New Roman"/>
        </w:rPr>
      </w:pPr>
      <w:proofErr w:type="gramStart"/>
      <w:r w:rsidRPr="00AF2781">
        <w:rPr>
          <w:rFonts w:eastAsia="Times New Roman"/>
        </w:rPr>
        <w:t>de</w:t>
      </w:r>
      <w:proofErr w:type="gramEnd"/>
      <w:r w:rsidRPr="00AF2781">
        <w:rPr>
          <w:rFonts w:eastAsia="Times New Roman"/>
        </w:rPr>
        <w:t xml:space="preserve"> tous tes petits marmots</w:t>
      </w:r>
    </w:p>
    <w:p w14:paraId="41783B19" w14:textId="77777777" w:rsidR="006D797F" w:rsidRPr="00AF2781" w:rsidRDefault="00000000" w:rsidP="00B56C10">
      <w:pPr>
        <w:rPr>
          <w:rFonts w:eastAsia="Times New Roman"/>
        </w:rPr>
      </w:pPr>
      <w:proofErr w:type="gramStart"/>
      <w:r w:rsidRPr="00AF2781">
        <w:rPr>
          <w:rFonts w:eastAsia="Times New Roman"/>
        </w:rPr>
        <w:t>oh</w:t>
      </w:r>
      <w:proofErr w:type="gramEnd"/>
      <w:r w:rsidRPr="00AF2781">
        <w:rPr>
          <w:rFonts w:eastAsia="Times New Roman"/>
        </w:rPr>
        <w:t xml:space="preserve"> grand-mère pipi-</w:t>
      </w:r>
      <w:proofErr w:type="spellStart"/>
      <w:r w:rsidRPr="00AF2781">
        <w:rPr>
          <w:rFonts w:eastAsia="Times New Roman"/>
        </w:rPr>
        <w:t>popo</w:t>
      </w:r>
      <w:proofErr w:type="spellEnd"/>
    </w:p>
    <w:p w14:paraId="3C8015C9" w14:textId="77777777" w:rsidR="006D797F" w:rsidRPr="00AF2781" w:rsidRDefault="006D797F" w:rsidP="00B56C10">
      <w:pPr>
        <w:rPr>
          <w:rFonts w:eastAsia="Times New Roman"/>
        </w:rPr>
      </w:pPr>
    </w:p>
    <w:p w14:paraId="18D0827C" w14:textId="77777777" w:rsidR="006D797F" w:rsidRPr="00AF2781" w:rsidRDefault="00000000" w:rsidP="00B56C10">
      <w:pPr>
        <w:rPr>
          <w:rFonts w:eastAsia="Times New Roman"/>
        </w:rPr>
      </w:pPr>
      <w:r w:rsidRPr="00AF2781">
        <w:rPr>
          <w:rFonts w:eastAsia="Times New Roman"/>
        </w:rPr>
        <w:t>Sur tes gros dossiers, à chaque ligne</w:t>
      </w:r>
    </w:p>
    <w:p w14:paraId="122A86F2" w14:textId="77777777" w:rsidR="006D797F" w:rsidRPr="00AF2781" w:rsidRDefault="00000000" w:rsidP="00B56C10">
      <w:pPr>
        <w:rPr>
          <w:rFonts w:eastAsia="Times New Roman"/>
        </w:rPr>
      </w:pPr>
      <w:r w:rsidRPr="00AF2781">
        <w:rPr>
          <w:rFonts w:eastAsia="Times New Roman"/>
        </w:rPr>
        <w:lastRenderedPageBreak/>
        <w:t>D’une pointe maligne</w:t>
      </w:r>
    </w:p>
    <w:p w14:paraId="0487B8BA" w14:textId="77777777" w:rsidR="006D797F" w:rsidRPr="00AF2781" w:rsidRDefault="00000000" w:rsidP="00B56C10">
      <w:pPr>
        <w:rPr>
          <w:rFonts w:eastAsia="Times New Roman"/>
        </w:rPr>
      </w:pPr>
      <w:proofErr w:type="gramStart"/>
      <w:r w:rsidRPr="00AF2781">
        <w:rPr>
          <w:rFonts w:eastAsia="Times New Roman"/>
        </w:rPr>
        <w:t>rose</w:t>
      </w:r>
      <w:proofErr w:type="gramEnd"/>
    </w:p>
    <w:p w14:paraId="65C65DA2" w14:textId="77777777" w:rsidR="006D797F" w:rsidRPr="00AF2781" w:rsidRDefault="00000000" w:rsidP="00B56C10">
      <w:pPr>
        <w:rPr>
          <w:rFonts w:eastAsia="Times New Roman"/>
        </w:rPr>
      </w:pPr>
      <w:proofErr w:type="gramStart"/>
      <w:r w:rsidRPr="00AF2781">
        <w:rPr>
          <w:rFonts w:eastAsia="Times New Roman"/>
        </w:rPr>
        <w:t>avec</w:t>
      </w:r>
      <w:proofErr w:type="gramEnd"/>
      <w:r w:rsidRPr="00AF2781">
        <w:rPr>
          <w:rFonts w:eastAsia="Times New Roman"/>
        </w:rPr>
        <w:t xml:space="preserve"> autorité tu souligne</w:t>
      </w:r>
    </w:p>
    <w:p w14:paraId="0602F42F" w14:textId="77777777" w:rsidR="006D797F" w:rsidRPr="00AF2781" w:rsidRDefault="00000000" w:rsidP="00B56C10">
      <w:pPr>
        <w:rPr>
          <w:rFonts w:eastAsia="Times New Roman"/>
        </w:rPr>
      </w:pPr>
      <w:proofErr w:type="gramStart"/>
      <w:r w:rsidRPr="00AF2781">
        <w:rPr>
          <w:rFonts w:eastAsia="Times New Roman"/>
        </w:rPr>
        <w:t>de</w:t>
      </w:r>
      <w:proofErr w:type="gramEnd"/>
      <w:r w:rsidRPr="00AF2781">
        <w:rPr>
          <w:rFonts w:eastAsia="Times New Roman"/>
        </w:rPr>
        <w:t xml:space="preserve"> tes paroissiens dignes</w:t>
      </w:r>
    </w:p>
    <w:p w14:paraId="3A5E6ADE" w14:textId="77777777" w:rsidR="006D797F" w:rsidRPr="00AF2781" w:rsidRDefault="00000000" w:rsidP="00B56C10">
      <w:pPr>
        <w:rPr>
          <w:rFonts w:eastAsia="Times New Roman"/>
        </w:rPr>
      </w:pPr>
      <w:proofErr w:type="gramStart"/>
      <w:r w:rsidRPr="00AF2781">
        <w:rPr>
          <w:rFonts w:eastAsia="Times New Roman"/>
        </w:rPr>
        <w:t>les</w:t>
      </w:r>
      <w:proofErr w:type="gramEnd"/>
      <w:r w:rsidRPr="00AF2781">
        <w:rPr>
          <w:rFonts w:eastAsia="Times New Roman"/>
        </w:rPr>
        <w:t xml:space="preserve"> bonheurs ou la guigne</w:t>
      </w:r>
    </w:p>
    <w:p w14:paraId="53369E8A" w14:textId="77777777" w:rsidR="006D797F" w:rsidRPr="00AF2781" w:rsidRDefault="006D797F" w:rsidP="00B56C10">
      <w:pPr>
        <w:rPr>
          <w:rFonts w:eastAsia="Times New Roman"/>
        </w:rPr>
      </w:pPr>
    </w:p>
    <w:p w14:paraId="716CF071" w14:textId="77777777" w:rsidR="006D797F" w:rsidRPr="00AF2781" w:rsidRDefault="00000000" w:rsidP="00B56C10">
      <w:pPr>
        <w:rPr>
          <w:rFonts w:eastAsia="Times New Roman"/>
        </w:rPr>
      </w:pPr>
      <w:r w:rsidRPr="00AF2781">
        <w:rPr>
          <w:rFonts w:eastAsia="Times New Roman"/>
        </w:rPr>
        <w:t xml:space="preserve">Lapin la pince, la </w:t>
      </w:r>
      <w:proofErr w:type="spellStart"/>
      <w:r w:rsidRPr="00AF2781">
        <w:rPr>
          <w:rFonts w:eastAsia="Times New Roman"/>
        </w:rPr>
        <w:t>pinserelle</w:t>
      </w:r>
      <w:proofErr w:type="spellEnd"/>
    </w:p>
    <w:p w14:paraId="7B5116DC" w14:textId="77777777" w:rsidR="006D797F" w:rsidRPr="00AF2781" w:rsidRDefault="00000000" w:rsidP="00B56C10">
      <w:pPr>
        <w:rPr>
          <w:rFonts w:eastAsia="Times New Roman"/>
        </w:rPr>
      </w:pPr>
      <w:proofErr w:type="gramStart"/>
      <w:r w:rsidRPr="00AF2781">
        <w:rPr>
          <w:rFonts w:eastAsia="Times New Roman"/>
        </w:rPr>
        <w:t>pour</w:t>
      </w:r>
      <w:proofErr w:type="gramEnd"/>
      <w:r w:rsidRPr="00AF2781">
        <w:rPr>
          <w:rFonts w:eastAsia="Times New Roman"/>
        </w:rPr>
        <w:t xml:space="preserve"> penser la passerelle</w:t>
      </w:r>
    </w:p>
    <w:p w14:paraId="70E6E0D8" w14:textId="77777777" w:rsidR="006D797F" w:rsidRPr="00AF2781" w:rsidRDefault="00000000" w:rsidP="00B56C10">
      <w:pPr>
        <w:rPr>
          <w:rFonts w:eastAsia="Times New Roman"/>
        </w:rPr>
      </w:pPr>
      <w:r w:rsidRPr="00AF2781">
        <w:rPr>
          <w:rFonts w:eastAsia="Times New Roman"/>
        </w:rPr>
        <w:t xml:space="preserve">Pour elle </w:t>
      </w:r>
    </w:p>
    <w:p w14:paraId="644CA019" w14:textId="77777777" w:rsidR="006D797F" w:rsidRPr="00AF2781" w:rsidRDefault="00000000" w:rsidP="00B56C10">
      <w:pPr>
        <w:rPr>
          <w:rFonts w:eastAsia="Times New Roman"/>
        </w:rPr>
      </w:pPr>
      <w:proofErr w:type="gramStart"/>
      <w:r w:rsidRPr="00AF2781">
        <w:rPr>
          <w:rFonts w:eastAsia="Times New Roman"/>
        </w:rPr>
        <w:t>on</w:t>
      </w:r>
      <w:proofErr w:type="gramEnd"/>
      <w:r w:rsidRPr="00AF2781">
        <w:rPr>
          <w:rFonts w:eastAsia="Times New Roman"/>
        </w:rPr>
        <w:t xml:space="preserve"> en pince</w:t>
      </w:r>
    </w:p>
    <w:p w14:paraId="6AA6D2FE" w14:textId="77777777" w:rsidR="006D797F" w:rsidRPr="00AF2781" w:rsidRDefault="00000000" w:rsidP="00B56C10">
      <w:pPr>
        <w:rPr>
          <w:rFonts w:eastAsia="Times New Roman"/>
        </w:rPr>
      </w:pPr>
      <w:proofErr w:type="gramStart"/>
      <w:r w:rsidRPr="00AF2781">
        <w:rPr>
          <w:rFonts w:eastAsia="Times New Roman"/>
        </w:rPr>
        <w:t>rose</w:t>
      </w:r>
      <w:proofErr w:type="gramEnd"/>
    </w:p>
    <w:p w14:paraId="1CF95A67" w14:textId="77777777" w:rsidR="006D797F" w:rsidRPr="00AF2781" w:rsidRDefault="00000000" w:rsidP="00B56C10">
      <w:pPr>
        <w:rPr>
          <w:rFonts w:eastAsia="Times New Roman"/>
        </w:rPr>
      </w:pPr>
      <w:proofErr w:type="gramStart"/>
      <w:r w:rsidRPr="00AF2781">
        <w:rPr>
          <w:rFonts w:eastAsia="Times New Roman"/>
        </w:rPr>
        <w:t>chez</w:t>
      </w:r>
      <w:proofErr w:type="gramEnd"/>
      <w:r w:rsidRPr="00AF2781">
        <w:rPr>
          <w:rFonts w:eastAsia="Times New Roman"/>
        </w:rPr>
        <w:t xml:space="preserve"> son bon prince</w:t>
      </w:r>
    </w:p>
    <w:p w14:paraId="250DEC20" w14:textId="77777777" w:rsidR="006D797F" w:rsidRPr="00AF2781" w:rsidRDefault="00000000" w:rsidP="00B56C10">
      <w:pPr>
        <w:rPr>
          <w:rFonts w:eastAsia="Times New Roman"/>
        </w:rPr>
      </w:pPr>
      <w:r w:rsidRPr="00AF2781">
        <w:rPr>
          <w:rFonts w:eastAsia="Times New Roman"/>
        </w:rPr>
        <w:t xml:space="preserve">“Jean </w:t>
      </w:r>
      <w:proofErr w:type="gramStart"/>
      <w:r w:rsidRPr="00AF2781">
        <w:rPr>
          <w:rFonts w:eastAsia="Times New Roman"/>
        </w:rPr>
        <w:t>Marie!!!</w:t>
      </w:r>
      <w:proofErr w:type="gramEnd"/>
      <w:r w:rsidRPr="00AF2781">
        <w:rPr>
          <w:rFonts w:eastAsia="Times New Roman"/>
        </w:rPr>
        <w:t>”, mince</w:t>
      </w:r>
    </w:p>
    <w:p w14:paraId="22283EC6" w14:textId="77777777" w:rsidR="006D797F" w:rsidRPr="00AF2781" w:rsidRDefault="006D797F" w:rsidP="00B56C10">
      <w:pPr>
        <w:rPr>
          <w:rFonts w:eastAsia="Times New Roman"/>
        </w:rPr>
      </w:pPr>
    </w:p>
    <w:p w14:paraId="7CFCFFC7" w14:textId="77777777" w:rsidR="006D797F" w:rsidRPr="00AF2781" w:rsidRDefault="00000000" w:rsidP="00B56C10">
      <w:pPr>
        <w:rPr>
          <w:rFonts w:eastAsia="Times New Roman"/>
        </w:rPr>
      </w:pPr>
      <w:r w:rsidRPr="00AF2781">
        <w:rPr>
          <w:rFonts w:eastAsia="Times New Roman"/>
        </w:rPr>
        <w:t>Pour le Pont d’Ars, ardoise</w:t>
      </w:r>
    </w:p>
    <w:p w14:paraId="10ED6AEF" w14:textId="77777777" w:rsidR="006D797F" w:rsidRPr="00AF2781" w:rsidRDefault="00000000" w:rsidP="00B56C10">
      <w:pPr>
        <w:rPr>
          <w:rFonts w:eastAsia="Times New Roman"/>
        </w:rPr>
      </w:pPr>
      <w:proofErr w:type="gramStart"/>
      <w:r w:rsidRPr="00AF2781">
        <w:rPr>
          <w:rFonts w:eastAsia="Times New Roman"/>
        </w:rPr>
        <w:t>ni</w:t>
      </w:r>
      <w:proofErr w:type="gramEnd"/>
      <w:r w:rsidRPr="00AF2781">
        <w:rPr>
          <w:rFonts w:eastAsia="Times New Roman"/>
        </w:rPr>
        <w:t xml:space="preserve"> cramoisie,  ni bleue turquoise</w:t>
      </w:r>
    </w:p>
    <w:p w14:paraId="7F2C0D31" w14:textId="77777777" w:rsidR="006D797F" w:rsidRPr="00AF2781" w:rsidRDefault="00000000" w:rsidP="00B56C10">
      <w:pPr>
        <w:rPr>
          <w:rFonts w:eastAsia="Times New Roman"/>
        </w:rPr>
      </w:pPr>
      <w:proofErr w:type="gramStart"/>
      <w:r w:rsidRPr="00AF2781">
        <w:rPr>
          <w:rFonts w:eastAsia="Times New Roman"/>
        </w:rPr>
        <w:t>rose</w:t>
      </w:r>
      <w:proofErr w:type="gramEnd"/>
    </w:p>
    <w:p w14:paraId="5802FDBF" w14:textId="77777777" w:rsidR="006D797F" w:rsidRPr="00AF2781" w:rsidRDefault="00000000" w:rsidP="00B56C10">
      <w:pPr>
        <w:rPr>
          <w:rFonts w:eastAsia="Times New Roman"/>
        </w:rPr>
      </w:pPr>
      <w:r w:rsidRPr="00AF2781">
        <w:rPr>
          <w:rFonts w:eastAsia="Times New Roman"/>
        </w:rPr>
        <w:t>A l’école, on pavoise</w:t>
      </w:r>
    </w:p>
    <w:p w14:paraId="05CD666D" w14:textId="77777777" w:rsidR="006D797F" w:rsidRPr="00AF2781" w:rsidRDefault="00000000" w:rsidP="00B56C10">
      <w:pPr>
        <w:rPr>
          <w:rFonts w:eastAsia="Times New Roman"/>
        </w:rPr>
      </w:pPr>
      <w:proofErr w:type="gramStart"/>
      <w:r w:rsidRPr="00AF2781">
        <w:rPr>
          <w:rFonts w:eastAsia="Times New Roman"/>
        </w:rPr>
        <w:t>même</w:t>
      </w:r>
      <w:proofErr w:type="gramEnd"/>
      <w:r w:rsidRPr="00AF2781">
        <w:rPr>
          <w:rFonts w:eastAsia="Times New Roman"/>
        </w:rPr>
        <w:t xml:space="preserve"> si tu n’es pas québécoise</w:t>
      </w:r>
    </w:p>
    <w:p w14:paraId="33DF1580" w14:textId="77777777" w:rsidR="006D797F" w:rsidRPr="00AF2781" w:rsidRDefault="006D797F" w:rsidP="00B56C10">
      <w:pPr>
        <w:rPr>
          <w:rFonts w:eastAsia="Times New Roman"/>
        </w:rPr>
      </w:pPr>
    </w:p>
    <w:p w14:paraId="1048A84B" w14:textId="77777777" w:rsidR="006D797F" w:rsidRPr="00AF2781" w:rsidRDefault="00000000" w:rsidP="00B56C10">
      <w:pPr>
        <w:rPr>
          <w:rFonts w:eastAsia="Times New Roman"/>
        </w:rPr>
      </w:pPr>
      <w:r w:rsidRPr="00AF2781">
        <w:rPr>
          <w:rFonts w:eastAsia="Times New Roman"/>
        </w:rPr>
        <w:t xml:space="preserve">Plus de pluches, </w:t>
      </w:r>
    </w:p>
    <w:p w14:paraId="4E6D0216" w14:textId="77777777" w:rsidR="006D797F" w:rsidRPr="00AF2781" w:rsidRDefault="00000000" w:rsidP="00B56C10">
      <w:pPr>
        <w:rPr>
          <w:rFonts w:eastAsia="Times New Roman"/>
        </w:rPr>
      </w:pPr>
      <w:proofErr w:type="gramStart"/>
      <w:r w:rsidRPr="00AF2781">
        <w:rPr>
          <w:rFonts w:eastAsia="Times New Roman"/>
        </w:rPr>
        <w:t>juste</w:t>
      </w:r>
      <w:proofErr w:type="gramEnd"/>
      <w:r w:rsidRPr="00AF2781">
        <w:rPr>
          <w:rFonts w:eastAsia="Times New Roman"/>
        </w:rPr>
        <w:t xml:space="preserve"> une peluche</w:t>
      </w:r>
    </w:p>
    <w:p w14:paraId="46F5F2B7" w14:textId="77777777" w:rsidR="006D797F" w:rsidRPr="00AF2781" w:rsidRDefault="00000000" w:rsidP="00B56C10">
      <w:pPr>
        <w:rPr>
          <w:rFonts w:eastAsia="Times New Roman"/>
        </w:rPr>
      </w:pPr>
      <w:proofErr w:type="gramStart"/>
      <w:r w:rsidRPr="00AF2781">
        <w:rPr>
          <w:rFonts w:eastAsia="Times New Roman"/>
        </w:rPr>
        <w:t>rose</w:t>
      </w:r>
      <w:proofErr w:type="gramEnd"/>
    </w:p>
    <w:p w14:paraId="646D1F75" w14:textId="77777777" w:rsidR="006D797F" w:rsidRPr="00AF2781" w:rsidRDefault="00000000" w:rsidP="00B56C10">
      <w:pPr>
        <w:rPr>
          <w:rFonts w:eastAsia="Times New Roman"/>
        </w:rPr>
      </w:pPr>
      <w:proofErr w:type="gramStart"/>
      <w:r w:rsidRPr="00AF2781">
        <w:rPr>
          <w:rFonts w:eastAsia="Times New Roman"/>
        </w:rPr>
        <w:t>pour</w:t>
      </w:r>
      <w:proofErr w:type="gramEnd"/>
      <w:r w:rsidRPr="00AF2781">
        <w:rPr>
          <w:rFonts w:eastAsia="Times New Roman"/>
        </w:rPr>
        <w:t xml:space="preserve"> les petites coqueluches</w:t>
      </w:r>
    </w:p>
    <w:p w14:paraId="495CC88F" w14:textId="77777777" w:rsidR="006D797F" w:rsidRPr="00AF2781" w:rsidRDefault="00000000" w:rsidP="00B56C10">
      <w:pPr>
        <w:rPr>
          <w:rFonts w:eastAsia="Times New Roman"/>
        </w:rPr>
      </w:pPr>
      <w:proofErr w:type="gramStart"/>
      <w:r w:rsidRPr="00AF2781">
        <w:rPr>
          <w:rFonts w:eastAsia="Times New Roman"/>
        </w:rPr>
        <w:t>de</w:t>
      </w:r>
      <w:proofErr w:type="gramEnd"/>
      <w:r w:rsidRPr="00AF2781">
        <w:rPr>
          <w:rFonts w:eastAsia="Times New Roman"/>
        </w:rPr>
        <w:t xml:space="preserve"> tes enfants sans fanfreluches</w:t>
      </w:r>
      <w:r w:rsidRPr="00AF2781">
        <w:br w:type="page"/>
      </w:r>
    </w:p>
    <w:p w14:paraId="0786F5DC" w14:textId="77777777" w:rsidR="006D797F" w:rsidRPr="00AF2781" w:rsidRDefault="006D797F" w:rsidP="00B56C10">
      <w:pPr>
        <w:rPr>
          <w:rFonts w:eastAsia="Times New Roman"/>
        </w:rPr>
      </w:pPr>
    </w:p>
    <w:p w14:paraId="5F92BF94" w14:textId="77777777" w:rsidR="006D797F" w:rsidRPr="00AF2781" w:rsidRDefault="00000000" w:rsidP="00B56C10">
      <w:pPr>
        <w:rPr>
          <w:rFonts w:eastAsia="Times New Roman"/>
        </w:rPr>
      </w:pPr>
      <w:r w:rsidRPr="00AF2781">
        <w:rPr>
          <w:rFonts w:eastAsia="Times New Roman"/>
        </w:rPr>
        <w:t>Et ce cabas</w:t>
      </w:r>
    </w:p>
    <w:p w14:paraId="1BCC759F" w14:textId="77777777" w:rsidR="006D797F" w:rsidRPr="00AF2781" w:rsidRDefault="00000000" w:rsidP="00B56C10">
      <w:pPr>
        <w:rPr>
          <w:rFonts w:eastAsia="Times New Roman"/>
        </w:rPr>
      </w:pPr>
      <w:proofErr w:type="gramStart"/>
      <w:r w:rsidRPr="00AF2781">
        <w:rPr>
          <w:rFonts w:eastAsia="Times New Roman"/>
        </w:rPr>
        <w:t>nom</w:t>
      </w:r>
      <w:proofErr w:type="gramEnd"/>
      <w:r w:rsidRPr="00AF2781">
        <w:rPr>
          <w:rFonts w:eastAsia="Times New Roman"/>
        </w:rPr>
        <w:t xml:space="preserve"> d’un bar-tabac</w:t>
      </w:r>
    </w:p>
    <w:p w14:paraId="0DC91AF9" w14:textId="77777777" w:rsidR="006D797F" w:rsidRPr="00AF2781" w:rsidRDefault="00000000" w:rsidP="00B56C10">
      <w:pPr>
        <w:rPr>
          <w:rFonts w:eastAsia="Times New Roman"/>
        </w:rPr>
      </w:pPr>
      <w:proofErr w:type="gramStart"/>
      <w:r w:rsidRPr="00AF2781">
        <w:rPr>
          <w:rFonts w:eastAsia="Times New Roman"/>
        </w:rPr>
        <w:t>rose</w:t>
      </w:r>
      <w:proofErr w:type="gramEnd"/>
    </w:p>
    <w:p w14:paraId="771C7D7F" w14:textId="77777777" w:rsidR="006D797F" w:rsidRPr="00AF2781" w:rsidRDefault="00000000" w:rsidP="00B56C10">
      <w:pPr>
        <w:rPr>
          <w:rFonts w:eastAsia="Times New Roman"/>
        </w:rPr>
      </w:pPr>
      <w:proofErr w:type="gramStart"/>
      <w:r w:rsidRPr="00AF2781">
        <w:rPr>
          <w:rFonts w:eastAsia="Times New Roman"/>
        </w:rPr>
        <w:t>et</w:t>
      </w:r>
      <w:proofErr w:type="gramEnd"/>
      <w:r w:rsidRPr="00AF2781">
        <w:rPr>
          <w:rFonts w:eastAsia="Times New Roman"/>
        </w:rPr>
        <w:t xml:space="preserve"> bleu, </w:t>
      </w:r>
      <w:proofErr w:type="spellStart"/>
      <w:r w:rsidRPr="00AF2781">
        <w:rPr>
          <w:rFonts w:eastAsia="Times New Roman"/>
        </w:rPr>
        <w:t>karamba</w:t>
      </w:r>
      <w:proofErr w:type="spellEnd"/>
    </w:p>
    <w:p w14:paraId="1B077670" w14:textId="77777777" w:rsidR="006D797F" w:rsidRPr="00AF2781" w:rsidRDefault="00000000" w:rsidP="00B56C10">
      <w:pPr>
        <w:rPr>
          <w:rFonts w:eastAsia="Times New Roman"/>
        </w:rPr>
      </w:pPr>
      <w:proofErr w:type="gramStart"/>
      <w:r w:rsidRPr="00AF2781">
        <w:rPr>
          <w:rFonts w:eastAsia="Times New Roman"/>
        </w:rPr>
        <w:t>les</w:t>
      </w:r>
      <w:proofErr w:type="gramEnd"/>
      <w:r w:rsidRPr="00AF2781">
        <w:rPr>
          <w:rFonts w:eastAsia="Times New Roman"/>
        </w:rPr>
        <w:t xml:space="preserve"> souvenirs d’ici-bas</w:t>
      </w:r>
    </w:p>
    <w:p w14:paraId="08575F90" w14:textId="77777777" w:rsidR="006D797F" w:rsidRPr="00AF2781" w:rsidRDefault="00000000" w:rsidP="00B56C10">
      <w:pPr>
        <w:rPr>
          <w:rFonts w:eastAsia="Times New Roman"/>
        </w:rPr>
      </w:pPr>
      <w:r w:rsidRPr="00AF2781">
        <w:rPr>
          <w:rFonts w:eastAsia="Times New Roman"/>
        </w:rPr>
        <w:t>Dedans tu mettras</w:t>
      </w:r>
    </w:p>
    <w:p w14:paraId="1AF9C59F" w14:textId="77777777" w:rsidR="006D797F" w:rsidRPr="00AF2781" w:rsidRDefault="006D797F" w:rsidP="00B56C10">
      <w:pPr>
        <w:rPr>
          <w:rFonts w:eastAsia="Times New Roman"/>
        </w:rPr>
      </w:pPr>
    </w:p>
    <w:p w14:paraId="7B1F21FA" w14:textId="77777777" w:rsidR="006D797F" w:rsidRPr="00AF2781" w:rsidRDefault="00000000" w:rsidP="00B56C10">
      <w:pPr>
        <w:rPr>
          <w:rFonts w:eastAsia="Times New Roman"/>
        </w:rPr>
      </w:pPr>
      <w:r w:rsidRPr="00AF2781">
        <w:rPr>
          <w:rFonts w:eastAsia="Times New Roman"/>
        </w:rPr>
        <w:t xml:space="preserve">Et </w:t>
      </w:r>
      <w:proofErr w:type="spellStart"/>
      <w:r w:rsidRPr="00AF2781">
        <w:rPr>
          <w:rFonts w:eastAsia="Times New Roman"/>
        </w:rPr>
        <w:t>mainteant</w:t>
      </w:r>
      <w:proofErr w:type="spellEnd"/>
      <w:r w:rsidRPr="00AF2781">
        <w:rPr>
          <w:rFonts w:eastAsia="Times New Roman"/>
        </w:rPr>
        <w:t xml:space="preserve"> bien-sûr</w:t>
      </w:r>
    </w:p>
    <w:p w14:paraId="74675D04" w14:textId="77777777" w:rsidR="006D797F" w:rsidRPr="00AF2781" w:rsidRDefault="00000000" w:rsidP="00B56C10">
      <w:pPr>
        <w:rPr>
          <w:rFonts w:eastAsia="Times New Roman"/>
        </w:rPr>
      </w:pPr>
      <w:r w:rsidRPr="00AF2781">
        <w:rPr>
          <w:rFonts w:eastAsia="Times New Roman"/>
        </w:rPr>
        <w:t>Je suis, je crois, mûr</w:t>
      </w:r>
    </w:p>
    <w:p w14:paraId="3C68638E" w14:textId="77777777" w:rsidR="006D797F" w:rsidRPr="00AF2781" w:rsidRDefault="00000000" w:rsidP="00B56C10">
      <w:pPr>
        <w:rPr>
          <w:rFonts w:eastAsia="Times New Roman"/>
        </w:rPr>
      </w:pPr>
      <w:proofErr w:type="gramStart"/>
      <w:r w:rsidRPr="00AF2781">
        <w:rPr>
          <w:rFonts w:eastAsia="Times New Roman"/>
        </w:rPr>
        <w:t>rose</w:t>
      </w:r>
      <w:proofErr w:type="gramEnd"/>
      <w:r w:rsidRPr="00AF2781">
        <w:rPr>
          <w:rFonts w:eastAsia="Times New Roman"/>
        </w:rPr>
        <w:t xml:space="preserve"> </w:t>
      </w:r>
    </w:p>
    <w:p w14:paraId="0BC0173B" w14:textId="77777777" w:rsidR="006D797F" w:rsidRPr="00AF2781" w:rsidRDefault="00000000" w:rsidP="00B56C10">
      <w:pPr>
        <w:rPr>
          <w:rFonts w:eastAsia="Times New Roman"/>
        </w:rPr>
      </w:pPr>
      <w:proofErr w:type="gramStart"/>
      <w:r w:rsidRPr="00AF2781">
        <w:rPr>
          <w:rFonts w:eastAsia="Times New Roman"/>
        </w:rPr>
        <w:t>pour</w:t>
      </w:r>
      <w:proofErr w:type="gramEnd"/>
      <w:r w:rsidRPr="00AF2781">
        <w:rPr>
          <w:rFonts w:eastAsia="Times New Roman"/>
        </w:rPr>
        <w:t xml:space="preserve"> un grand murmure</w:t>
      </w:r>
    </w:p>
    <w:p w14:paraId="6347E156" w14:textId="77777777" w:rsidR="006D797F" w:rsidRPr="00AF2781" w:rsidRDefault="00000000" w:rsidP="00B56C10">
      <w:pPr>
        <w:rPr>
          <w:rFonts w:eastAsia="Times New Roman"/>
        </w:rPr>
      </w:pPr>
      <w:proofErr w:type="gramStart"/>
      <w:r w:rsidRPr="00AF2781">
        <w:rPr>
          <w:rFonts w:eastAsia="Times New Roman"/>
        </w:rPr>
        <w:t>que</w:t>
      </w:r>
      <w:proofErr w:type="gramEnd"/>
      <w:r w:rsidRPr="00AF2781">
        <w:rPr>
          <w:rFonts w:eastAsia="Times New Roman"/>
        </w:rPr>
        <w:t xml:space="preserve"> j’ai aux entournures</w:t>
      </w:r>
    </w:p>
    <w:p w14:paraId="579C9534" w14:textId="77777777" w:rsidR="006D797F" w:rsidRPr="00AF2781" w:rsidRDefault="006D797F" w:rsidP="00B56C10">
      <w:pPr>
        <w:rPr>
          <w:rFonts w:eastAsia="Times New Roman"/>
        </w:rPr>
      </w:pPr>
    </w:p>
    <w:p w14:paraId="2D14DA7C" w14:textId="77777777" w:rsidR="006D797F" w:rsidRPr="00AF2781" w:rsidRDefault="00000000" w:rsidP="00B56C10">
      <w:pPr>
        <w:rPr>
          <w:rFonts w:eastAsia="Times New Roman"/>
        </w:rPr>
      </w:pPr>
      <w:proofErr w:type="spellStart"/>
      <w:r w:rsidRPr="00AF2781">
        <w:rPr>
          <w:rFonts w:eastAsia="Times New Roman"/>
        </w:rPr>
        <w:t>Shumann</w:t>
      </w:r>
      <w:proofErr w:type="spellEnd"/>
      <w:r w:rsidRPr="00AF2781">
        <w:rPr>
          <w:rFonts w:eastAsia="Times New Roman"/>
        </w:rPr>
        <w:t xml:space="preserve"> aussi</w:t>
      </w:r>
    </w:p>
    <w:p w14:paraId="140EA4C9" w14:textId="77777777" w:rsidR="006D797F" w:rsidRPr="00AF2781" w:rsidRDefault="00000000" w:rsidP="00B56C10">
      <w:pPr>
        <w:rPr>
          <w:rFonts w:eastAsia="Times New Roman"/>
        </w:rPr>
      </w:pPr>
      <w:proofErr w:type="gramStart"/>
      <w:r w:rsidRPr="00AF2781">
        <w:rPr>
          <w:rFonts w:eastAsia="Times New Roman"/>
        </w:rPr>
        <w:t>sur</w:t>
      </w:r>
      <w:proofErr w:type="gramEnd"/>
      <w:r w:rsidRPr="00AF2781">
        <w:rPr>
          <w:rFonts w:eastAsia="Times New Roman"/>
        </w:rPr>
        <w:t xml:space="preserve"> la rose, </w:t>
      </w:r>
    </w:p>
    <w:p w14:paraId="10D46F6A" w14:textId="77777777" w:rsidR="006D797F" w:rsidRPr="00AF2781" w:rsidRDefault="00000000" w:rsidP="00B56C10">
      <w:pPr>
        <w:rPr>
          <w:rFonts w:eastAsia="Times New Roman"/>
        </w:rPr>
      </w:pPr>
      <w:proofErr w:type="gramStart"/>
      <w:r w:rsidRPr="00AF2781">
        <w:rPr>
          <w:rFonts w:eastAsia="Times New Roman"/>
        </w:rPr>
        <w:t>écrivit</w:t>
      </w:r>
      <w:proofErr w:type="gramEnd"/>
    </w:p>
    <w:p w14:paraId="40C2F86B" w14:textId="77777777" w:rsidR="006D797F" w:rsidRPr="00AF2781" w:rsidRDefault="00000000" w:rsidP="00B56C10">
      <w:pPr>
        <w:rPr>
          <w:rFonts w:eastAsia="Times New Roman"/>
        </w:rPr>
      </w:pPr>
      <w:proofErr w:type="gramStart"/>
      <w:r w:rsidRPr="00AF2781">
        <w:rPr>
          <w:rFonts w:eastAsia="Times New Roman"/>
        </w:rPr>
        <w:t>quelques</w:t>
      </w:r>
      <w:proofErr w:type="gramEnd"/>
      <w:r w:rsidRPr="00AF2781">
        <w:rPr>
          <w:rFonts w:eastAsia="Times New Roman"/>
        </w:rPr>
        <w:t xml:space="preserve"> notes</w:t>
      </w:r>
    </w:p>
    <w:p w14:paraId="12C10295" w14:textId="77777777" w:rsidR="006D797F" w:rsidRPr="00AF2781" w:rsidRDefault="00000000" w:rsidP="00B56C10">
      <w:pPr>
        <w:rPr>
          <w:rFonts w:eastAsia="Times New Roman"/>
        </w:rPr>
      </w:pPr>
      <w:proofErr w:type="gramStart"/>
      <w:r w:rsidRPr="00AF2781">
        <w:rPr>
          <w:rFonts w:eastAsia="Times New Roman"/>
        </w:rPr>
        <w:t>que</w:t>
      </w:r>
      <w:proofErr w:type="gramEnd"/>
      <w:r w:rsidRPr="00AF2781">
        <w:rPr>
          <w:rFonts w:eastAsia="Times New Roman"/>
        </w:rPr>
        <w:t xml:space="preserve"> voici</w:t>
      </w:r>
    </w:p>
    <w:p w14:paraId="118CBC37" w14:textId="77777777" w:rsidR="006D797F" w:rsidRPr="00AF2781" w:rsidRDefault="006D797F" w:rsidP="00B56C10">
      <w:pPr>
        <w:rPr>
          <w:rFonts w:eastAsia="Times New Roman"/>
        </w:rPr>
      </w:pPr>
    </w:p>
    <w:p w14:paraId="5F1D324A" w14:textId="77777777" w:rsidR="006D797F" w:rsidRPr="00AF2781" w:rsidRDefault="00000000" w:rsidP="00B56C10">
      <w:pPr>
        <w:rPr>
          <w:rFonts w:eastAsia="Times New Roman"/>
        </w:rPr>
      </w:pPr>
      <w:r w:rsidRPr="00AF2781">
        <w:rPr>
          <w:rFonts w:eastAsia="Times New Roman"/>
        </w:rPr>
        <w:t xml:space="preserve">“Die Rose, die </w:t>
      </w:r>
      <w:proofErr w:type="spellStart"/>
      <w:r w:rsidRPr="00AF2781">
        <w:rPr>
          <w:rFonts w:eastAsia="Times New Roman"/>
        </w:rPr>
        <w:t>Lilie</w:t>
      </w:r>
      <w:proofErr w:type="spellEnd"/>
      <w:r w:rsidRPr="00AF2781">
        <w:rPr>
          <w:rFonts w:eastAsia="Times New Roman"/>
        </w:rPr>
        <w:t xml:space="preserve">, die </w:t>
      </w:r>
      <w:proofErr w:type="spellStart"/>
      <w:r w:rsidRPr="00AF2781">
        <w:rPr>
          <w:rFonts w:eastAsia="Times New Roman"/>
        </w:rPr>
        <w:t>Taube</w:t>
      </w:r>
      <w:proofErr w:type="spellEnd"/>
      <w:r w:rsidRPr="00AF2781">
        <w:rPr>
          <w:rFonts w:eastAsia="Times New Roman"/>
        </w:rPr>
        <w:t>, die Sonne,</w:t>
      </w:r>
    </w:p>
    <w:p w14:paraId="7E1F3671" w14:textId="77777777" w:rsidR="006D797F" w:rsidRPr="00AF2781" w:rsidRDefault="00000000" w:rsidP="00B56C10">
      <w:pPr>
        <w:rPr>
          <w:rFonts w:eastAsia="Times New Roman"/>
          <w:lang w:val="de-DE"/>
        </w:rPr>
      </w:pPr>
      <w:r w:rsidRPr="00AF2781">
        <w:rPr>
          <w:rFonts w:eastAsia="Times New Roman"/>
          <w:lang w:val="de-DE"/>
        </w:rPr>
        <w:t xml:space="preserve">die liebt ich einst alle in Liebes </w:t>
      </w:r>
      <w:proofErr w:type="spellStart"/>
      <w:r w:rsidRPr="00AF2781">
        <w:rPr>
          <w:rFonts w:eastAsia="Times New Roman"/>
          <w:lang w:val="de-DE"/>
        </w:rPr>
        <w:t>wonne</w:t>
      </w:r>
      <w:proofErr w:type="spellEnd"/>
      <w:r w:rsidRPr="00AF2781">
        <w:rPr>
          <w:rFonts w:eastAsia="Times New Roman"/>
          <w:lang w:val="de-DE"/>
        </w:rPr>
        <w:t xml:space="preserve">. </w:t>
      </w:r>
    </w:p>
    <w:p w14:paraId="0E788D08" w14:textId="77777777" w:rsidR="006D797F" w:rsidRPr="00AF2781" w:rsidRDefault="00000000" w:rsidP="00B56C10">
      <w:pPr>
        <w:rPr>
          <w:rFonts w:eastAsia="Times New Roman"/>
          <w:lang w:val="de-DE"/>
        </w:rPr>
      </w:pPr>
      <w:r w:rsidRPr="00AF2781">
        <w:rPr>
          <w:rFonts w:eastAsia="Times New Roman"/>
          <w:lang w:val="de-DE"/>
        </w:rPr>
        <w:t>Ich liebe sie nicht mehr,</w:t>
      </w:r>
    </w:p>
    <w:p w14:paraId="41C728AC" w14:textId="77777777" w:rsidR="006D797F" w:rsidRPr="00AF2781" w:rsidRDefault="00000000" w:rsidP="00B56C10">
      <w:pPr>
        <w:rPr>
          <w:rFonts w:eastAsia="Times New Roman"/>
          <w:lang w:val="de-DE"/>
        </w:rPr>
      </w:pPr>
      <w:r w:rsidRPr="00AF2781">
        <w:rPr>
          <w:rFonts w:eastAsia="Times New Roman"/>
          <w:lang w:val="de-DE"/>
        </w:rPr>
        <w:t xml:space="preserve">Ich liebe </w:t>
      </w:r>
      <w:proofErr w:type="gramStart"/>
      <w:r w:rsidRPr="00AF2781">
        <w:rPr>
          <w:rFonts w:eastAsia="Times New Roman"/>
          <w:lang w:val="de-DE"/>
        </w:rPr>
        <w:t>alleine</w:t>
      </w:r>
      <w:proofErr w:type="gramEnd"/>
      <w:r w:rsidRPr="00AF2781">
        <w:rPr>
          <w:rFonts w:eastAsia="Times New Roman"/>
          <w:lang w:val="de-DE"/>
        </w:rPr>
        <w:t xml:space="preserve"> die Kleine,</w:t>
      </w:r>
    </w:p>
    <w:p w14:paraId="1070343D" w14:textId="77777777" w:rsidR="006D797F" w:rsidRPr="00AF2781" w:rsidRDefault="00000000" w:rsidP="00B56C10">
      <w:pPr>
        <w:rPr>
          <w:rFonts w:eastAsia="Times New Roman"/>
          <w:lang w:val="de-DE"/>
        </w:rPr>
      </w:pPr>
      <w:r w:rsidRPr="00AF2781">
        <w:rPr>
          <w:rFonts w:eastAsia="Times New Roman"/>
          <w:lang w:val="de-DE"/>
        </w:rPr>
        <w:t xml:space="preserve">die Feine, die Reine, die </w:t>
      </w:r>
      <w:proofErr w:type="gramStart"/>
      <w:r w:rsidRPr="00AF2781">
        <w:rPr>
          <w:rFonts w:eastAsia="Times New Roman"/>
          <w:lang w:val="de-DE"/>
        </w:rPr>
        <w:t>Eine</w:t>
      </w:r>
      <w:proofErr w:type="gramEnd"/>
      <w:r w:rsidRPr="00AF2781">
        <w:rPr>
          <w:rFonts w:eastAsia="Times New Roman"/>
          <w:lang w:val="de-DE"/>
        </w:rPr>
        <w:t xml:space="preserve">, </w:t>
      </w:r>
    </w:p>
    <w:p w14:paraId="3B90D543" w14:textId="77777777" w:rsidR="006D797F" w:rsidRPr="00AF2781" w:rsidRDefault="00000000" w:rsidP="00B56C10">
      <w:pPr>
        <w:rPr>
          <w:rFonts w:eastAsia="Times New Roman"/>
          <w:lang w:val="de-DE"/>
        </w:rPr>
      </w:pPr>
      <w:r w:rsidRPr="00AF2781">
        <w:rPr>
          <w:rFonts w:eastAsia="Times New Roman"/>
          <w:lang w:val="de-DE"/>
        </w:rPr>
        <w:t xml:space="preserve">sie </w:t>
      </w:r>
      <w:proofErr w:type="gramStart"/>
      <w:r w:rsidRPr="00AF2781">
        <w:rPr>
          <w:rFonts w:eastAsia="Times New Roman"/>
          <w:lang w:val="de-DE"/>
        </w:rPr>
        <w:t>selber</w:t>
      </w:r>
      <w:proofErr w:type="gramEnd"/>
      <w:r w:rsidRPr="00AF2781">
        <w:rPr>
          <w:rFonts w:eastAsia="Times New Roman"/>
          <w:lang w:val="de-DE"/>
        </w:rPr>
        <w:t xml:space="preserve">, aller Liebe Wonne, </w:t>
      </w:r>
    </w:p>
    <w:p w14:paraId="3E5241A8" w14:textId="77777777" w:rsidR="006D797F" w:rsidRPr="00AF2781" w:rsidRDefault="00000000" w:rsidP="00B56C10">
      <w:pPr>
        <w:rPr>
          <w:rFonts w:eastAsia="Times New Roman"/>
          <w:lang w:val="de-DE"/>
        </w:rPr>
      </w:pPr>
      <w:r w:rsidRPr="00AF2781">
        <w:rPr>
          <w:rFonts w:eastAsia="Times New Roman"/>
          <w:lang w:val="de-DE"/>
        </w:rPr>
        <w:t>ist Rose und Lilie und Taube und Sonne,</w:t>
      </w:r>
    </w:p>
    <w:p w14:paraId="74ADAD75" w14:textId="77777777" w:rsidR="006D797F" w:rsidRPr="00AF2781" w:rsidRDefault="00000000" w:rsidP="00B56C10">
      <w:pPr>
        <w:rPr>
          <w:rFonts w:eastAsia="Times New Roman"/>
          <w:lang w:val="de-DE"/>
        </w:rPr>
      </w:pPr>
      <w:r w:rsidRPr="00AF2781">
        <w:rPr>
          <w:rFonts w:eastAsia="Times New Roman"/>
          <w:lang w:val="de-DE"/>
        </w:rPr>
        <w:t xml:space="preserve">ich liebe allein die Kleine, die Feine, </w:t>
      </w:r>
    </w:p>
    <w:p w14:paraId="45E46321" w14:textId="77777777" w:rsidR="006D797F" w:rsidRPr="00AF2781" w:rsidRDefault="00000000" w:rsidP="00B56C10">
      <w:pPr>
        <w:rPr>
          <w:rFonts w:eastAsia="Times New Roman"/>
          <w:lang w:val="de-DE"/>
        </w:rPr>
      </w:pPr>
      <w:r w:rsidRPr="00AF2781">
        <w:rPr>
          <w:rFonts w:eastAsia="Times New Roman"/>
          <w:lang w:val="de-DE"/>
        </w:rPr>
        <w:t xml:space="preserve">die Reine, die </w:t>
      </w:r>
      <w:proofErr w:type="gramStart"/>
      <w:r w:rsidRPr="00AF2781">
        <w:rPr>
          <w:rFonts w:eastAsia="Times New Roman"/>
          <w:lang w:val="de-DE"/>
        </w:rPr>
        <w:t>Eine</w:t>
      </w:r>
      <w:proofErr w:type="gramEnd"/>
      <w:r w:rsidRPr="00AF2781">
        <w:rPr>
          <w:rFonts w:eastAsia="Times New Roman"/>
          <w:lang w:val="de-DE"/>
        </w:rPr>
        <w:t>, die Eine”</w:t>
      </w:r>
      <w:r w:rsidRPr="00AF2781">
        <w:rPr>
          <w:lang w:val="de-DE"/>
        </w:rPr>
        <w:br w:type="page"/>
      </w:r>
    </w:p>
    <w:p w14:paraId="65BBCC1E" w14:textId="178E3B26" w:rsidR="006D797F" w:rsidRPr="00AF2781" w:rsidRDefault="00000000" w:rsidP="002F5DBD">
      <w:pPr>
        <w:pStyle w:val="Titre1"/>
      </w:pPr>
      <w:r w:rsidRPr="00AF2781">
        <w:lastRenderedPageBreak/>
        <w:t>Musique pour 33</w:t>
      </w:r>
    </w:p>
    <w:p w14:paraId="709280A6" w14:textId="77777777" w:rsidR="006D797F" w:rsidRPr="00AF2781" w:rsidRDefault="00000000" w:rsidP="00B56C10">
      <w:pPr>
        <w:rPr>
          <w:rFonts w:eastAsia="Times New Roman"/>
        </w:rPr>
      </w:pPr>
      <w:r w:rsidRPr="00AF2781">
        <w:rPr>
          <w:rFonts w:eastAsia="Times New Roman"/>
        </w:rPr>
        <w:t xml:space="preserve">Le </w:t>
      </w:r>
      <w:proofErr w:type="spellStart"/>
      <w:r w:rsidRPr="00AF2781">
        <w:rPr>
          <w:rFonts w:eastAsia="Times New Roman"/>
        </w:rPr>
        <w:t>choeur</w:t>
      </w:r>
      <w:proofErr w:type="spellEnd"/>
      <w:r w:rsidRPr="00AF2781">
        <w:rPr>
          <w:rFonts w:eastAsia="Times New Roman"/>
        </w:rPr>
        <w:t xml:space="preserve"> est sur une ligne courbe, enveloppant à moitié les auditeurs, </w:t>
      </w:r>
    </w:p>
    <w:p w14:paraId="3F5E53C5" w14:textId="77777777" w:rsidR="006D797F" w:rsidRPr="00AF2781" w:rsidRDefault="00000000" w:rsidP="00B56C10">
      <w:pPr>
        <w:rPr>
          <w:rFonts w:eastAsia="Times New Roman"/>
        </w:rPr>
      </w:pPr>
      <w:r w:rsidRPr="00AF2781">
        <w:rPr>
          <w:rFonts w:eastAsia="Times New Roman"/>
        </w:rPr>
        <w:t xml:space="preserve">Les hommes et les femmes sont alternés </w:t>
      </w:r>
      <w:proofErr w:type="spellStart"/>
      <w:r w:rsidRPr="00AF2781">
        <w:rPr>
          <w:rFonts w:eastAsia="Times New Roman"/>
        </w:rPr>
        <w:t>tanttôt</w:t>
      </w:r>
      <w:proofErr w:type="spellEnd"/>
      <w:r w:rsidRPr="00AF2781">
        <w:rPr>
          <w:rFonts w:eastAsia="Times New Roman"/>
        </w:rPr>
        <w:t xml:space="preserve"> par </w:t>
      </w:r>
      <w:proofErr w:type="spellStart"/>
      <w:r w:rsidRPr="00AF2781">
        <w:rPr>
          <w:rFonts w:eastAsia="Times New Roman"/>
        </w:rPr>
        <w:t>grupettis</w:t>
      </w:r>
      <w:proofErr w:type="spellEnd"/>
      <w:r w:rsidRPr="00AF2781">
        <w:rPr>
          <w:rFonts w:eastAsia="Times New Roman"/>
        </w:rPr>
        <w:t xml:space="preserve"> de trois, tantôt seuls.</w:t>
      </w:r>
    </w:p>
    <w:p w14:paraId="20C082F6" w14:textId="77777777" w:rsidR="006D797F" w:rsidRPr="00AF2781" w:rsidRDefault="00000000" w:rsidP="00B56C10">
      <w:pPr>
        <w:rPr>
          <w:rFonts w:eastAsia="Times New Roman"/>
        </w:rPr>
      </w:pPr>
      <w:r w:rsidRPr="00AF2781">
        <w:rPr>
          <w:rFonts w:eastAsia="Times New Roman"/>
        </w:rPr>
        <w:t>Les solistes sont derrière, presque cachés, tandis que deux percussionnistes, dos aux auditeurs, se dressent comme des métronomes géants.</w:t>
      </w:r>
    </w:p>
    <w:p w14:paraId="146CDB68" w14:textId="77777777" w:rsidR="006D797F" w:rsidRPr="00AF2781" w:rsidRDefault="00000000" w:rsidP="00B56C10">
      <w:pPr>
        <w:rPr>
          <w:rFonts w:eastAsia="Times New Roman"/>
        </w:rPr>
      </w:pPr>
      <w:r w:rsidRPr="00AF2781">
        <w:rPr>
          <w:rFonts w:eastAsia="Times New Roman"/>
        </w:rPr>
        <w:t>Les exécutants sont dans la pénombre, en ombre chinoise devant le mur du fond.</w:t>
      </w:r>
    </w:p>
    <w:p w14:paraId="2F29D590" w14:textId="77777777" w:rsidR="006D797F" w:rsidRPr="00AF2781" w:rsidRDefault="00000000" w:rsidP="00B56C10">
      <w:pPr>
        <w:rPr>
          <w:rFonts w:eastAsia="Times New Roman"/>
        </w:rPr>
      </w:pPr>
      <w:r w:rsidRPr="00AF2781">
        <w:rPr>
          <w:rFonts w:eastAsia="Times New Roman"/>
        </w:rPr>
        <w:t xml:space="preserve">On aura donc la disposition </w:t>
      </w:r>
      <w:proofErr w:type="gramStart"/>
      <w:r w:rsidRPr="00AF2781">
        <w:rPr>
          <w:rFonts w:eastAsia="Times New Roman"/>
        </w:rPr>
        <w:t>suivante:</w:t>
      </w:r>
      <w:proofErr w:type="gramEnd"/>
    </w:p>
    <w:p w14:paraId="72F2B24D" w14:textId="77777777" w:rsidR="006D797F" w:rsidRPr="00AF2781" w:rsidRDefault="006D797F" w:rsidP="00B56C10">
      <w:pPr>
        <w:rPr>
          <w:rFonts w:eastAsia="Times New Roman"/>
        </w:rPr>
      </w:pPr>
    </w:p>
    <w:p w14:paraId="63AF2EA1" w14:textId="77777777" w:rsidR="006D797F" w:rsidRPr="00AF2781" w:rsidRDefault="00000000" w:rsidP="00B56C10">
      <w:pPr>
        <w:rPr>
          <w:rFonts w:eastAsia="Times New Roman"/>
        </w:rPr>
      </w:pPr>
      <w:r w:rsidRPr="00AF2781">
        <w:rPr>
          <w:rFonts w:eastAsia="Times New Roman"/>
        </w:rPr>
        <w:t>Dessin à main levée</w:t>
      </w:r>
    </w:p>
    <w:p w14:paraId="529CBDAA" w14:textId="77777777" w:rsidR="006D797F" w:rsidRPr="00AF2781" w:rsidRDefault="006D797F" w:rsidP="00B56C10">
      <w:pPr>
        <w:rPr>
          <w:rFonts w:eastAsia="Times New Roman"/>
        </w:rPr>
      </w:pPr>
    </w:p>
    <w:p w14:paraId="6225012A" w14:textId="77777777" w:rsidR="006D797F" w:rsidRPr="00AF2781" w:rsidRDefault="006D797F" w:rsidP="00B56C10">
      <w:pPr>
        <w:rPr>
          <w:rFonts w:eastAsia="Times New Roman"/>
        </w:rPr>
      </w:pPr>
    </w:p>
    <w:p w14:paraId="40AAA35E" w14:textId="77777777" w:rsidR="006D797F" w:rsidRPr="00AF2781" w:rsidRDefault="006D797F" w:rsidP="00B56C10">
      <w:pPr>
        <w:rPr>
          <w:rFonts w:eastAsia="Times New Roman"/>
        </w:rPr>
      </w:pPr>
    </w:p>
    <w:p w14:paraId="6D4A1155" w14:textId="77777777" w:rsidR="006D797F" w:rsidRPr="00AF2781" w:rsidRDefault="00000000" w:rsidP="00B56C10">
      <w:pPr>
        <w:rPr>
          <w:rFonts w:eastAsia="Times New Roman"/>
        </w:rPr>
      </w:pPr>
      <w:r w:rsidRPr="00AF2781">
        <w:rPr>
          <w:rFonts w:eastAsia="Times New Roman"/>
        </w:rPr>
        <w:t xml:space="preserve">Il faut que tous les exécutants comprennent que les percussions n'ont pas de relation entre eux, comme si deux </w:t>
      </w:r>
      <w:proofErr w:type="spellStart"/>
      <w:r w:rsidRPr="00AF2781">
        <w:rPr>
          <w:rFonts w:eastAsia="Times New Roman"/>
        </w:rPr>
        <w:t>oeuvres</w:t>
      </w:r>
      <w:proofErr w:type="spellEnd"/>
      <w:r w:rsidRPr="00AF2781">
        <w:rPr>
          <w:rFonts w:eastAsia="Times New Roman"/>
        </w:rPr>
        <w:t xml:space="preserve"> étaient jouées simultanément. Il se pourra que comme deux bateaux libres mais proches dans le calme plat, ils se rapprochent irrésistiblement. A cet instant, les percussionnistes auront à </w:t>
      </w:r>
      <w:proofErr w:type="spellStart"/>
      <w:r w:rsidRPr="00AF2781">
        <w:rPr>
          <w:rFonts w:eastAsia="Times New Roman"/>
        </w:rPr>
        <w:t>coeur</w:t>
      </w:r>
      <w:proofErr w:type="spellEnd"/>
      <w:r w:rsidRPr="00AF2781">
        <w:rPr>
          <w:rFonts w:eastAsia="Times New Roman"/>
        </w:rPr>
        <w:t xml:space="preserve"> de se déborder vigoureusement l'un de l'autre.</w:t>
      </w:r>
    </w:p>
    <w:p w14:paraId="4D87CEF5" w14:textId="77777777" w:rsidR="006D797F" w:rsidRPr="00AF2781" w:rsidRDefault="006D797F" w:rsidP="00B56C10">
      <w:pPr>
        <w:rPr>
          <w:rFonts w:eastAsia="Times New Roman"/>
        </w:rPr>
      </w:pPr>
    </w:p>
    <w:p w14:paraId="6E1B6830" w14:textId="77777777" w:rsidR="006D797F" w:rsidRPr="00AF2781" w:rsidRDefault="00000000" w:rsidP="00B56C10">
      <w:pPr>
        <w:rPr>
          <w:rFonts w:eastAsia="Times New Roman"/>
        </w:rPr>
      </w:pPr>
      <w:r w:rsidRPr="00AF2781">
        <w:rPr>
          <w:rFonts w:eastAsia="Times New Roman"/>
        </w:rPr>
        <w:t xml:space="preserve">L'ouvrage est découpé en thèmes. Chaque thème est lié à une étendue de voix différente pour chaque soliste, de la note la plus haute à la note la plus basse. Les trois solistes interprètent alors la même partition, mais avec des écarts différents proportionnels à l'écart maximum qui leur est attribué pour le thème en question. Quand la courbe touche le trait supérieur, le </w:t>
      </w:r>
      <w:proofErr w:type="spellStart"/>
      <w:r w:rsidRPr="00AF2781">
        <w:rPr>
          <w:rFonts w:eastAsia="Times New Roman"/>
        </w:rPr>
        <w:t>soliset</w:t>
      </w:r>
      <w:proofErr w:type="spellEnd"/>
      <w:r w:rsidRPr="00AF2781">
        <w:rPr>
          <w:rFonts w:eastAsia="Times New Roman"/>
        </w:rPr>
        <w:t xml:space="preserve"> doit chanter la note élevée qui lui est attribué. Quand la courbe coupe le milieu, il doit chanter la note qui lui est attribué pour le milieu et similairement pour le bas. La courbe est donnée comme un cadre indicatif. Le soliste travaille d’abord tout seul jusqu’à ce qu’il en mémorise absolument la mélodie qui lui semblera satisfaire à la partition, en décidant lui-même les moments où il faut changer continument la hauteur du son et les moments où cela peut se faire note par note. Cependant, il n’y a pas de référence à un système de notes “justes”.  </w:t>
      </w:r>
    </w:p>
    <w:p w14:paraId="2C78FBD0" w14:textId="77777777" w:rsidR="006D797F" w:rsidRPr="00AF2781" w:rsidRDefault="006D797F" w:rsidP="00B56C10">
      <w:pPr>
        <w:rPr>
          <w:rFonts w:eastAsia="Times New Roman"/>
        </w:rPr>
      </w:pPr>
    </w:p>
    <w:p w14:paraId="38613680" w14:textId="77777777" w:rsidR="006D797F" w:rsidRPr="00AF2781" w:rsidRDefault="00000000" w:rsidP="00B56C10">
      <w:pPr>
        <w:rPr>
          <w:rFonts w:eastAsia="Times New Roman"/>
        </w:rPr>
      </w:pPr>
      <w:r w:rsidRPr="00AF2781">
        <w:rPr>
          <w:rFonts w:eastAsia="Times New Roman"/>
        </w:rPr>
        <w:lastRenderedPageBreak/>
        <w:t>Puis les 3 solistes travaillent ensemble sur chacun des rythmes donnés par les percussionnistes.</w:t>
      </w:r>
    </w:p>
    <w:p w14:paraId="0474A179" w14:textId="77777777" w:rsidR="006D797F" w:rsidRPr="00AF2781" w:rsidRDefault="00000000" w:rsidP="00B56C10">
      <w:pPr>
        <w:rPr>
          <w:rFonts w:eastAsia="Times New Roman"/>
        </w:rPr>
      </w:pPr>
      <w:r w:rsidRPr="00AF2781">
        <w:rPr>
          <w:rFonts w:eastAsia="Times New Roman"/>
        </w:rPr>
        <w:t>Les solistes suivent ensuite le percussionniste qui leur est attribué dans la partition.</w:t>
      </w:r>
    </w:p>
    <w:p w14:paraId="096351B0" w14:textId="77777777" w:rsidR="006D797F" w:rsidRPr="00AF2781" w:rsidRDefault="006D797F" w:rsidP="00B56C10">
      <w:pPr>
        <w:rPr>
          <w:rFonts w:eastAsia="Times New Roman"/>
        </w:rPr>
      </w:pPr>
    </w:p>
    <w:p w14:paraId="42417F4A" w14:textId="77777777" w:rsidR="006D797F" w:rsidRPr="00AF2781" w:rsidRDefault="00000000" w:rsidP="00B56C10">
      <w:pPr>
        <w:rPr>
          <w:rFonts w:eastAsia="Times New Roman"/>
        </w:rPr>
      </w:pPr>
      <w:r w:rsidRPr="00AF2781">
        <w:rPr>
          <w:rFonts w:eastAsia="Times New Roman"/>
        </w:rPr>
        <w:t>Dessin à main levée</w:t>
      </w:r>
    </w:p>
    <w:p w14:paraId="65BD161E" w14:textId="77777777" w:rsidR="006D797F" w:rsidRPr="00AF2781" w:rsidRDefault="006D797F" w:rsidP="00B56C10">
      <w:pPr>
        <w:rPr>
          <w:rFonts w:eastAsia="Times New Roman"/>
        </w:rPr>
      </w:pPr>
    </w:p>
    <w:p w14:paraId="22066DBE" w14:textId="77777777" w:rsidR="006D797F" w:rsidRPr="00AF2781" w:rsidRDefault="00000000" w:rsidP="00B56C10">
      <w:pPr>
        <w:rPr>
          <w:rFonts w:eastAsia="Times New Roman"/>
        </w:rPr>
      </w:pPr>
      <w:r w:rsidRPr="00AF2781">
        <w:rPr>
          <w:rFonts w:eastAsia="Times New Roman"/>
          <w:noProof/>
        </w:rPr>
        <w:drawing>
          <wp:inline distT="0" distB="0" distL="0" distR="0" wp14:anchorId="0BEA6FC4" wp14:editId="3BCE665B">
            <wp:extent cx="5334000" cy="2197100"/>
            <wp:effectExtent l="0" t="0" r="0" b="0"/>
            <wp:docPr id="1" name="Obje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0"/>
                    <pic:cNvPicPr>
                      <a:picLocks noChangeAspect="1" noChangeArrowheads="1"/>
                    </pic:cNvPicPr>
                  </pic:nvPicPr>
                  <pic:blipFill>
                    <a:blip r:embed="rId8"/>
                    <a:stretch>
                      <a:fillRect/>
                    </a:stretch>
                  </pic:blipFill>
                  <pic:spPr bwMode="auto">
                    <a:xfrm>
                      <a:off x="0" y="0"/>
                      <a:ext cx="5334000" cy="2197100"/>
                    </a:xfrm>
                    <a:prstGeom prst="rect">
                      <a:avLst/>
                    </a:prstGeom>
                  </pic:spPr>
                </pic:pic>
              </a:graphicData>
            </a:graphic>
          </wp:inline>
        </w:drawing>
      </w:r>
    </w:p>
    <w:p w14:paraId="6BACDAA0" w14:textId="77777777" w:rsidR="006D797F" w:rsidRPr="00AF2781" w:rsidRDefault="006D797F" w:rsidP="00B56C10">
      <w:pPr>
        <w:rPr>
          <w:rFonts w:eastAsia="Times New Roman"/>
        </w:rPr>
      </w:pPr>
    </w:p>
    <w:p w14:paraId="614C2CB3" w14:textId="77777777" w:rsidR="006D797F" w:rsidRPr="00AF2781" w:rsidRDefault="00000000" w:rsidP="00B56C10">
      <w:pPr>
        <w:rPr>
          <w:rFonts w:eastAsia="Times New Roman"/>
        </w:rPr>
      </w:pPr>
      <w:r w:rsidRPr="00AF2781">
        <w:rPr>
          <w:rFonts w:eastAsia="Times New Roman"/>
        </w:rPr>
        <w:t xml:space="preserve">La partition est une sorte de dialogue entre solistes et </w:t>
      </w:r>
      <w:proofErr w:type="spellStart"/>
      <w:r w:rsidRPr="00AF2781">
        <w:rPr>
          <w:rFonts w:eastAsia="Times New Roman"/>
        </w:rPr>
        <w:t>choeur</w:t>
      </w:r>
      <w:proofErr w:type="spellEnd"/>
      <w:r w:rsidRPr="00AF2781">
        <w:rPr>
          <w:rFonts w:eastAsia="Times New Roman"/>
        </w:rPr>
        <w:t xml:space="preserve">, que les percussions essaient de contenir tant bien que mal. L'image qu'on peut en avoir est </w:t>
      </w:r>
      <w:proofErr w:type="gramStart"/>
      <w:r w:rsidRPr="00AF2781">
        <w:rPr>
          <w:rFonts w:eastAsia="Times New Roman"/>
        </w:rPr>
        <w:t>cet espèce</w:t>
      </w:r>
      <w:proofErr w:type="gramEnd"/>
      <w:r w:rsidRPr="00AF2781">
        <w:rPr>
          <w:rFonts w:eastAsia="Times New Roman"/>
        </w:rPr>
        <w:t xml:space="preserve"> de "je t'aime </w:t>
      </w:r>
      <w:proofErr w:type="spellStart"/>
      <w:r w:rsidRPr="00AF2781">
        <w:rPr>
          <w:rFonts w:eastAsia="Times New Roman"/>
        </w:rPr>
        <w:t>mon</w:t>
      </w:r>
      <w:proofErr w:type="spellEnd"/>
      <w:r w:rsidRPr="00AF2781">
        <w:rPr>
          <w:rFonts w:eastAsia="Times New Roman"/>
        </w:rPr>
        <w:t xml:space="preserve"> non plus" entre des hommes politiques - les solistes - et le bon peuple - le </w:t>
      </w:r>
      <w:proofErr w:type="spellStart"/>
      <w:r w:rsidRPr="00AF2781">
        <w:rPr>
          <w:rFonts w:eastAsia="Times New Roman"/>
        </w:rPr>
        <w:t>choeur</w:t>
      </w:r>
      <w:proofErr w:type="spellEnd"/>
      <w:r w:rsidRPr="00AF2781">
        <w:rPr>
          <w:rFonts w:eastAsia="Times New Roman"/>
        </w:rPr>
        <w:t>, tandis que les pères la morale, philosophes ou religieux - les percussionnistes essaient de donner aux uns et aux autres quelques références. On peut imaginer d'autres images plus calmes ou plus constructives, mais on s'interdira des images plus destructrices. La musique nouvelle semble assez barbare comme cela. Mieux vaut ne pas en rajouter par un résultat hystérique.</w:t>
      </w:r>
    </w:p>
    <w:p w14:paraId="425BC38B" w14:textId="77777777" w:rsidR="006D797F" w:rsidRPr="00AF2781" w:rsidRDefault="00000000" w:rsidP="00B56C10">
      <w:pPr>
        <w:rPr>
          <w:rFonts w:eastAsia="Times New Roman"/>
        </w:rPr>
      </w:pPr>
      <w:r w:rsidRPr="00AF2781">
        <w:rPr>
          <w:rFonts w:eastAsia="Times New Roman"/>
        </w:rPr>
        <w:t xml:space="preserve">Dans tous les cas, si les exécutants ne s'amusent ni ne sourient, on sabordera l'ouvrage </w:t>
      </w:r>
      <w:proofErr w:type="spellStart"/>
      <w:r w:rsidRPr="00AF2781">
        <w:rPr>
          <w:rFonts w:eastAsia="Times New Roman"/>
        </w:rPr>
        <w:t>quelque</w:t>
      </w:r>
      <w:proofErr w:type="spellEnd"/>
      <w:r w:rsidRPr="00AF2781">
        <w:rPr>
          <w:rFonts w:eastAsia="Times New Roman"/>
        </w:rPr>
        <w:t xml:space="preserve"> soit son aboutissement. Je suggère que tous les auditeurs, sans exception, même les plus parasites d'entre eux qui se pressent à toutes les premières, même les éventuels producteurs, même les plus cotés des chefs d'orchestre ou de </w:t>
      </w:r>
      <w:proofErr w:type="spellStart"/>
      <w:r w:rsidRPr="00AF2781">
        <w:rPr>
          <w:rFonts w:eastAsia="Times New Roman"/>
        </w:rPr>
        <w:t>cheours</w:t>
      </w:r>
      <w:proofErr w:type="spellEnd"/>
      <w:r w:rsidRPr="00AF2781">
        <w:rPr>
          <w:rFonts w:eastAsia="Times New Roman"/>
        </w:rPr>
        <w:t xml:space="preserve"> qui voudraient entendre l'</w:t>
      </w:r>
      <w:proofErr w:type="spellStart"/>
      <w:r w:rsidRPr="00AF2781">
        <w:rPr>
          <w:rFonts w:eastAsia="Times New Roman"/>
        </w:rPr>
        <w:t>oeuvre</w:t>
      </w:r>
      <w:proofErr w:type="spellEnd"/>
      <w:r w:rsidRPr="00AF2781">
        <w:rPr>
          <w:rFonts w:eastAsia="Times New Roman"/>
        </w:rPr>
        <w:t xml:space="preserve">, achètent leur billet d'entrée, et ce, avec leur propre argent. Pas un sou ne devrait non plus avoir affaire avec la </w:t>
      </w:r>
      <w:proofErr w:type="spellStart"/>
      <w:r w:rsidRPr="00AF2781">
        <w:rPr>
          <w:rFonts w:eastAsia="Times New Roman"/>
        </w:rPr>
        <w:t>Sacem</w:t>
      </w:r>
      <w:proofErr w:type="spellEnd"/>
      <w:r w:rsidRPr="00AF2781">
        <w:rPr>
          <w:rFonts w:eastAsia="Times New Roman"/>
        </w:rPr>
        <w:t xml:space="preserve">. Cette </w:t>
      </w:r>
      <w:proofErr w:type="spellStart"/>
      <w:r w:rsidRPr="00AF2781">
        <w:rPr>
          <w:rFonts w:eastAsia="Times New Roman"/>
        </w:rPr>
        <w:t>oeuvre</w:t>
      </w:r>
      <w:proofErr w:type="spellEnd"/>
      <w:r w:rsidRPr="00AF2781">
        <w:rPr>
          <w:rFonts w:eastAsia="Times New Roman"/>
        </w:rPr>
        <w:t xml:space="preserve"> est libre de droit et le restera.</w:t>
      </w:r>
      <w:r w:rsidRPr="00AF2781">
        <w:br w:type="page"/>
      </w:r>
    </w:p>
    <w:p w14:paraId="55697047" w14:textId="77777777" w:rsidR="006D797F" w:rsidRPr="00AF2781" w:rsidRDefault="006D797F" w:rsidP="00B56C10">
      <w:pPr>
        <w:rPr>
          <w:rFonts w:eastAsia="Times New Roman"/>
        </w:rPr>
      </w:pPr>
    </w:p>
    <w:p w14:paraId="49054A41" w14:textId="77777777" w:rsidR="006D797F" w:rsidRPr="00AF2781" w:rsidRDefault="00000000" w:rsidP="00B56C10">
      <w:pPr>
        <w:rPr>
          <w:rFonts w:eastAsia="Times New Roman"/>
        </w:rPr>
      </w:pPr>
      <w:r w:rsidRPr="00AF2781">
        <w:rPr>
          <w:rFonts w:eastAsia="Times New Roman"/>
        </w:rPr>
        <w:t xml:space="preserve">Pour le premier thème, le </w:t>
      </w:r>
      <w:proofErr w:type="spellStart"/>
      <w:r w:rsidRPr="00AF2781">
        <w:rPr>
          <w:rFonts w:eastAsia="Times New Roman"/>
        </w:rPr>
        <w:t>choeur</w:t>
      </w:r>
      <w:proofErr w:type="spellEnd"/>
      <w:r w:rsidRPr="00AF2781">
        <w:rPr>
          <w:rFonts w:eastAsia="Times New Roman"/>
        </w:rPr>
        <w:t xml:space="preserve"> reprend à son compte le thème qui émerge de la cacophonie des solistes, chacun des </w:t>
      </w:r>
      <w:proofErr w:type="spellStart"/>
      <w:proofErr w:type="gramStart"/>
      <w:r w:rsidRPr="00AF2781">
        <w:rPr>
          <w:rFonts w:eastAsia="Times New Roman"/>
        </w:rPr>
        <w:t>grupettis</w:t>
      </w:r>
      <w:proofErr w:type="spellEnd"/>
      <w:r w:rsidRPr="00AF2781">
        <w:rPr>
          <w:rFonts w:eastAsia="Times New Roman"/>
        </w:rPr>
        <w:t xml:space="preserve">  (</w:t>
      </w:r>
      <w:proofErr w:type="gramEnd"/>
      <w:r w:rsidRPr="00AF2781">
        <w:rPr>
          <w:rFonts w:eastAsia="Times New Roman"/>
        </w:rPr>
        <w:t>de 3 ou de 1)essayant de chanter la même chose.</w:t>
      </w:r>
    </w:p>
    <w:p w14:paraId="6AFE801E" w14:textId="77777777" w:rsidR="006D797F" w:rsidRPr="00AF2781" w:rsidRDefault="00000000" w:rsidP="00B56C10">
      <w:pPr>
        <w:rPr>
          <w:rFonts w:eastAsia="Times New Roman"/>
        </w:rPr>
      </w:pPr>
      <w:r w:rsidRPr="00AF2781">
        <w:rPr>
          <w:rFonts w:eastAsia="Times New Roman"/>
        </w:rPr>
        <w:t>Au signe, chacun tient la note en cours, crescendo pour les femmes, qui terminent comme un aboiement et decrescendo pour les hommes qui terminent comme une arrivée sur la plage.</w:t>
      </w:r>
    </w:p>
    <w:p w14:paraId="4085FD4E" w14:textId="77777777" w:rsidR="006D797F" w:rsidRPr="00AF2781" w:rsidRDefault="00000000" w:rsidP="00B56C10">
      <w:pPr>
        <w:rPr>
          <w:rFonts w:eastAsia="Times New Roman"/>
        </w:rPr>
      </w:pPr>
      <w:r w:rsidRPr="00AF2781">
        <w:rPr>
          <w:rFonts w:eastAsia="Times New Roman"/>
        </w:rPr>
        <w:t>Au signe on reprend le chant, qu’on interrompt assez tôt pour faire la même chose, hommes et femmes inversées. On reprend, en interrompant de plus en plus tôt et en réduisant les écarts de hauteur, jusqu’à arriver à des aboiements alternatifs à l’unisson.</w:t>
      </w:r>
    </w:p>
    <w:p w14:paraId="6F535D4B" w14:textId="77777777" w:rsidR="006D797F" w:rsidRPr="00AF2781" w:rsidRDefault="006D797F" w:rsidP="00B56C10">
      <w:pPr>
        <w:rPr>
          <w:rFonts w:eastAsia="Times New Roman"/>
        </w:rPr>
      </w:pPr>
    </w:p>
    <w:p w14:paraId="6C2EFCC8" w14:textId="77777777" w:rsidR="006D797F" w:rsidRPr="00AF2781" w:rsidRDefault="00000000" w:rsidP="00B56C10">
      <w:pPr>
        <w:rPr>
          <w:rFonts w:eastAsia="Times New Roman"/>
        </w:rPr>
      </w:pPr>
      <w:r w:rsidRPr="00AF2781">
        <w:rPr>
          <w:rFonts w:eastAsia="Times New Roman"/>
        </w:rPr>
        <w:t xml:space="preserve">Il ne fait aucun doute, que seul un travail méthodique permet de maîtriser l'interprétation d'une partition aussi étrange et aussi éloignée des </w:t>
      </w:r>
      <w:proofErr w:type="spellStart"/>
      <w:r w:rsidRPr="00AF2781">
        <w:rPr>
          <w:rFonts w:eastAsia="Times New Roman"/>
        </w:rPr>
        <w:t>notat</w:t>
      </w:r>
      <w:proofErr w:type="spellEnd"/>
    </w:p>
    <w:p w14:paraId="61A46C48" w14:textId="77777777" w:rsidR="006D797F" w:rsidRPr="00AF2781" w:rsidRDefault="006D797F" w:rsidP="00B56C10">
      <w:pPr>
        <w:rPr>
          <w:rFonts w:eastAsia="Times New Roman"/>
        </w:rPr>
      </w:pPr>
    </w:p>
    <w:p w14:paraId="7BDAE816" w14:textId="77777777" w:rsidR="006D797F" w:rsidRPr="00AF2781" w:rsidRDefault="00000000" w:rsidP="00B56C10">
      <w:pPr>
        <w:rPr>
          <w:rFonts w:eastAsia="Times New Roman"/>
        </w:rPr>
      </w:pPr>
      <w:r w:rsidRPr="00AF2781">
        <w:rPr>
          <w:rFonts w:eastAsia="Times New Roman"/>
        </w:rPr>
        <w:t>Les solistes reprennent tandis que les aboiements se transforment en tapis de roulement de glotte, avec une pointe d’intensité courant de gauche à droite, puis de nouveau de droite à gauche, comme une “</w:t>
      </w:r>
      <w:proofErr w:type="spellStart"/>
      <w:r w:rsidRPr="00AF2781">
        <w:rPr>
          <w:rFonts w:eastAsia="Times New Roman"/>
        </w:rPr>
        <w:t>OLé</w:t>
      </w:r>
      <w:proofErr w:type="spellEnd"/>
      <w:r w:rsidRPr="00AF2781">
        <w:rPr>
          <w:rFonts w:eastAsia="Times New Roman"/>
        </w:rPr>
        <w:t>”, de plus en plus vite, mais toujours perceptible.</w:t>
      </w:r>
    </w:p>
    <w:p w14:paraId="18067D58" w14:textId="77777777" w:rsidR="006D797F" w:rsidRPr="00AF2781" w:rsidRDefault="006D797F" w:rsidP="00B56C10">
      <w:pPr>
        <w:rPr>
          <w:rFonts w:eastAsia="Times New Roman"/>
        </w:rPr>
      </w:pPr>
    </w:p>
    <w:p w14:paraId="4C035B6E" w14:textId="77777777" w:rsidR="006D797F" w:rsidRPr="00AF2781" w:rsidRDefault="00000000" w:rsidP="00B56C10">
      <w:pPr>
        <w:rPr>
          <w:rFonts w:eastAsia="Times New Roman"/>
        </w:rPr>
      </w:pPr>
      <w:r w:rsidRPr="00AF2781">
        <w:rPr>
          <w:rFonts w:eastAsia="Times New Roman"/>
        </w:rPr>
        <w:t>Dès que qu'on atteint le tohu-bohu et non pus quelque chose d'organisé, les solistes enchaînent sur le deuxième thème</w:t>
      </w:r>
    </w:p>
    <w:p w14:paraId="37D76939" w14:textId="77777777" w:rsidR="006D797F" w:rsidRPr="00AF2781" w:rsidRDefault="006D797F" w:rsidP="00B56C10">
      <w:pPr>
        <w:rPr>
          <w:rFonts w:eastAsia="Times New Roman"/>
        </w:rPr>
      </w:pPr>
    </w:p>
    <w:p w14:paraId="5DEC7683" w14:textId="77777777" w:rsidR="006D797F" w:rsidRPr="00AF2781" w:rsidRDefault="00000000" w:rsidP="00B56C10">
      <w:pPr>
        <w:rPr>
          <w:rFonts w:eastAsia="Times New Roman"/>
        </w:rPr>
      </w:pPr>
      <w:r w:rsidRPr="00AF2781">
        <w:rPr>
          <w:rFonts w:eastAsia="Times New Roman"/>
        </w:rPr>
        <w:t xml:space="preserve">Le </w:t>
      </w:r>
      <w:proofErr w:type="spellStart"/>
      <w:r w:rsidRPr="00AF2781">
        <w:rPr>
          <w:rFonts w:eastAsia="Times New Roman"/>
        </w:rPr>
        <w:t>choeur</w:t>
      </w:r>
      <w:proofErr w:type="spellEnd"/>
      <w:r w:rsidRPr="00AF2781">
        <w:rPr>
          <w:rFonts w:eastAsia="Times New Roman"/>
        </w:rPr>
        <w:t xml:space="preserve"> reprend comme au premier thème, mais sans diminuer les écarts de hauteur, jusqu’à la cacophonie qu’on termine jusqu’au chuchotement, les solistes continuant pp</w:t>
      </w:r>
    </w:p>
    <w:p w14:paraId="538B7261" w14:textId="77777777" w:rsidR="006D797F" w:rsidRPr="00AF2781" w:rsidRDefault="006D797F" w:rsidP="00B56C10">
      <w:pPr>
        <w:rPr>
          <w:rFonts w:eastAsia="Times New Roman"/>
        </w:rPr>
      </w:pPr>
    </w:p>
    <w:p w14:paraId="27AFD792" w14:textId="77777777" w:rsidR="006D797F" w:rsidRPr="00AF2781" w:rsidRDefault="00000000" w:rsidP="00B56C10">
      <w:pPr>
        <w:rPr>
          <w:rFonts w:eastAsia="Times New Roman"/>
        </w:rPr>
      </w:pPr>
      <w:r w:rsidRPr="00AF2781">
        <w:rPr>
          <w:rFonts w:eastAsia="Times New Roman"/>
        </w:rPr>
        <w:t>Le thème 3 se chante à l’unisson avec de vrais intervalles</w:t>
      </w:r>
    </w:p>
    <w:p w14:paraId="1FEDB7D6" w14:textId="77777777" w:rsidR="006D797F" w:rsidRPr="00AF2781" w:rsidRDefault="00000000" w:rsidP="00B56C10">
      <w:pPr>
        <w:rPr>
          <w:rFonts w:eastAsia="Times New Roman"/>
        </w:rPr>
      </w:pPr>
      <w:r w:rsidRPr="00AF2781">
        <w:rPr>
          <w:rFonts w:eastAsia="Times New Roman"/>
        </w:rPr>
        <w:t>Le grupetto 1 commence à déraper à partir de la 11ème note, le 2 à la 15ème, le 3 à la 16ème...</w:t>
      </w:r>
    </w:p>
    <w:p w14:paraId="7DB23E44" w14:textId="77777777" w:rsidR="006D797F" w:rsidRPr="00AF2781" w:rsidRDefault="00000000" w:rsidP="00B56C10">
      <w:pPr>
        <w:rPr>
          <w:rFonts w:eastAsia="Times New Roman"/>
        </w:rPr>
      </w:pPr>
      <w:r w:rsidRPr="00AF2781">
        <w:rPr>
          <w:rFonts w:eastAsia="Times New Roman"/>
        </w:rPr>
        <w:t xml:space="preserve">Lorsque tous sont faux, le </w:t>
      </w:r>
      <w:proofErr w:type="spellStart"/>
      <w:r w:rsidRPr="00AF2781">
        <w:rPr>
          <w:rFonts w:eastAsia="Times New Roman"/>
        </w:rPr>
        <w:t>choeur</w:t>
      </w:r>
      <w:proofErr w:type="spellEnd"/>
      <w:r w:rsidRPr="00AF2781">
        <w:rPr>
          <w:rFonts w:eastAsia="Times New Roman"/>
        </w:rPr>
        <w:t xml:space="preserve"> cherche à revenir au plus vite à la mélodie juste. Puis de nouveau G1 dérape et se rattrape tout seul plus tard.</w:t>
      </w:r>
    </w:p>
    <w:p w14:paraId="3A0BB961" w14:textId="77777777" w:rsidR="006D797F" w:rsidRPr="00AF2781" w:rsidRDefault="006D797F" w:rsidP="00B56C10">
      <w:pPr>
        <w:rPr>
          <w:rFonts w:eastAsia="Times New Roman"/>
        </w:rPr>
      </w:pPr>
    </w:p>
    <w:p w14:paraId="6ED38FAF" w14:textId="77777777" w:rsidR="006D797F" w:rsidRPr="00AF2781" w:rsidRDefault="00000000" w:rsidP="00B56C10">
      <w:pPr>
        <w:rPr>
          <w:rFonts w:eastAsia="Times New Roman"/>
        </w:rPr>
      </w:pPr>
      <w:r w:rsidRPr="00AF2781">
        <w:rPr>
          <w:rFonts w:eastAsia="Times New Roman"/>
        </w:rPr>
        <w:lastRenderedPageBreak/>
        <w:t>Selon le courage des uns et des autres, les uns étant les exécutants et les autres les auditeurs, on pourra mélanger les thèmes et les indications d'interprétations.</w:t>
      </w:r>
    </w:p>
    <w:p w14:paraId="453C176C" w14:textId="77777777" w:rsidR="006D797F" w:rsidRPr="00AF2781" w:rsidRDefault="006D797F" w:rsidP="00B56C10">
      <w:pPr>
        <w:rPr>
          <w:rFonts w:eastAsia="Times New Roman"/>
        </w:rPr>
      </w:pPr>
    </w:p>
    <w:p w14:paraId="2D5B64F9" w14:textId="77777777" w:rsidR="006D797F" w:rsidRPr="00AF2781" w:rsidRDefault="00000000" w:rsidP="00B56C10">
      <w:pPr>
        <w:rPr>
          <w:rFonts w:eastAsia="Times New Roman"/>
        </w:rPr>
      </w:pPr>
      <w:r w:rsidRPr="00AF2781">
        <w:rPr>
          <w:rFonts w:eastAsia="Times New Roman"/>
        </w:rPr>
        <w:t>Faire une partition.</w:t>
      </w:r>
    </w:p>
    <w:p w14:paraId="263D7D06" w14:textId="77777777" w:rsidR="006D797F" w:rsidRPr="00AF2781" w:rsidRDefault="006D797F" w:rsidP="00B56C10">
      <w:pPr>
        <w:rPr>
          <w:rFonts w:eastAsia="Times New Roman"/>
        </w:rPr>
      </w:pPr>
    </w:p>
    <w:p w14:paraId="1FF21D7B" w14:textId="77777777" w:rsidR="006D797F" w:rsidRPr="00AF2781" w:rsidRDefault="006D797F" w:rsidP="00B56C10">
      <w:pPr>
        <w:rPr>
          <w:rFonts w:eastAsia="Times New Roman"/>
        </w:rPr>
      </w:pPr>
    </w:p>
    <w:p w14:paraId="2661CA68" w14:textId="77777777" w:rsidR="006D797F" w:rsidRPr="00AF2781" w:rsidRDefault="00000000" w:rsidP="00B56C10">
      <w:pPr>
        <w:rPr>
          <w:rFonts w:eastAsia="Times New Roman"/>
        </w:rPr>
      </w:pPr>
      <w:r w:rsidRPr="00AF2781">
        <w:rPr>
          <w:rFonts w:eastAsia="Times New Roman"/>
        </w:rPr>
        <w:t>Thèmes d’une symphonie</w:t>
      </w:r>
    </w:p>
    <w:p w14:paraId="109EBFA4" w14:textId="77777777" w:rsidR="006D797F" w:rsidRPr="00AF2781" w:rsidRDefault="00000000" w:rsidP="00B56C10">
      <w:pPr>
        <w:rPr>
          <w:rFonts w:eastAsia="Times New Roman"/>
        </w:rPr>
      </w:pPr>
      <w:r w:rsidRPr="00AF2781">
        <w:rPr>
          <w:rFonts w:eastAsia="Times New Roman"/>
        </w:rPr>
        <w:t>1 La marche du retour</w:t>
      </w:r>
    </w:p>
    <w:p w14:paraId="352AB179" w14:textId="77777777" w:rsidR="006D797F" w:rsidRPr="00AF2781" w:rsidRDefault="00000000" w:rsidP="00B56C10">
      <w:pPr>
        <w:rPr>
          <w:rFonts w:eastAsia="Times New Roman"/>
        </w:rPr>
      </w:pPr>
      <w:r w:rsidRPr="00AF2781">
        <w:rPr>
          <w:rFonts w:eastAsia="Times New Roman"/>
        </w:rPr>
        <w:t>2 Le jardin mort</w:t>
      </w:r>
    </w:p>
    <w:p w14:paraId="41E73FF4" w14:textId="77777777" w:rsidR="006D797F" w:rsidRPr="00AF2781" w:rsidRDefault="00000000" w:rsidP="00B56C10">
      <w:pPr>
        <w:rPr>
          <w:rFonts w:eastAsia="Times New Roman"/>
        </w:rPr>
      </w:pPr>
      <w:r w:rsidRPr="00AF2781">
        <w:rPr>
          <w:rFonts w:eastAsia="Times New Roman"/>
        </w:rPr>
        <w:t xml:space="preserve">Un entassement de pots et de jarres sur un chariot. Au-dessus, </w:t>
      </w:r>
      <w:proofErr w:type="spellStart"/>
      <w:r w:rsidRPr="00AF2781">
        <w:rPr>
          <w:rFonts w:eastAsia="Times New Roman"/>
        </w:rPr>
        <w:t>Jiro</w:t>
      </w:r>
      <w:proofErr w:type="spellEnd"/>
      <w:r w:rsidRPr="00AF2781">
        <w:rPr>
          <w:rFonts w:eastAsia="Times New Roman"/>
        </w:rPr>
        <w:t xml:space="preserve">, avec un casque d’aviateur et une roue de navire, tient le cap. Quatre choristes chantent une complainte rauque </w:t>
      </w:r>
      <w:proofErr w:type="spellStart"/>
      <w:r w:rsidRPr="00AF2781">
        <w:rPr>
          <w:rFonts w:eastAsia="Times New Roman"/>
        </w:rPr>
        <w:t>tandisque</w:t>
      </w:r>
      <w:proofErr w:type="spellEnd"/>
      <w:r w:rsidRPr="00AF2781">
        <w:rPr>
          <w:rFonts w:eastAsia="Times New Roman"/>
        </w:rPr>
        <w:t xml:space="preserve"> </w:t>
      </w:r>
      <w:proofErr w:type="spellStart"/>
      <w:r w:rsidRPr="00AF2781">
        <w:rPr>
          <w:rFonts w:eastAsia="Times New Roman"/>
        </w:rPr>
        <w:t>Jiro</w:t>
      </w:r>
      <w:proofErr w:type="spellEnd"/>
      <w:r w:rsidRPr="00AF2781">
        <w:rPr>
          <w:rFonts w:eastAsia="Times New Roman"/>
        </w:rPr>
        <w:t xml:space="preserve"> dit un poème. </w:t>
      </w:r>
    </w:p>
    <w:p w14:paraId="5F8D5B0A" w14:textId="77777777" w:rsidR="006D797F" w:rsidRPr="00AF2781" w:rsidRDefault="00000000" w:rsidP="00B56C10">
      <w:pPr>
        <w:rPr>
          <w:rFonts w:eastAsia="Times New Roman"/>
        </w:rPr>
      </w:pPr>
      <w:r w:rsidRPr="00AF2781">
        <w:rPr>
          <w:rFonts w:eastAsia="Times New Roman"/>
        </w:rPr>
        <w:t>3 les retrouvailles</w:t>
      </w:r>
    </w:p>
    <w:p w14:paraId="4CEA81F2" w14:textId="77777777" w:rsidR="006D797F" w:rsidRPr="00AF2781" w:rsidRDefault="00000000" w:rsidP="00B56C10">
      <w:pPr>
        <w:rPr>
          <w:rFonts w:eastAsia="Times New Roman"/>
        </w:rPr>
      </w:pPr>
      <w:r w:rsidRPr="00AF2781">
        <w:rPr>
          <w:rFonts w:eastAsia="Times New Roman"/>
        </w:rPr>
        <w:t>4 l’oreiller</w:t>
      </w:r>
    </w:p>
    <w:p w14:paraId="5B880FA8" w14:textId="77777777" w:rsidR="006D797F" w:rsidRPr="00AF2781" w:rsidRDefault="00000000" w:rsidP="00B56C10">
      <w:pPr>
        <w:rPr>
          <w:rFonts w:eastAsia="Times New Roman"/>
        </w:rPr>
      </w:pPr>
      <w:r w:rsidRPr="00AF2781">
        <w:rPr>
          <w:rFonts w:eastAsia="Times New Roman"/>
        </w:rPr>
        <w:t>5 la prise de pouvoir</w:t>
      </w:r>
    </w:p>
    <w:p w14:paraId="0DCD8BB5" w14:textId="77777777" w:rsidR="006D797F" w:rsidRPr="00AF2781" w:rsidRDefault="00000000" w:rsidP="00B56C10">
      <w:pPr>
        <w:rPr>
          <w:rFonts w:eastAsia="Times New Roman"/>
        </w:rPr>
      </w:pPr>
      <w:r w:rsidRPr="00AF2781">
        <w:rPr>
          <w:rFonts w:eastAsia="Times New Roman"/>
        </w:rPr>
        <w:t>6 le pouvoir</w:t>
      </w:r>
    </w:p>
    <w:p w14:paraId="217552E8" w14:textId="77777777" w:rsidR="006D797F" w:rsidRPr="00AF2781" w:rsidRDefault="00000000" w:rsidP="00B56C10">
      <w:pPr>
        <w:rPr>
          <w:rFonts w:eastAsia="Times New Roman"/>
        </w:rPr>
      </w:pPr>
      <w:r w:rsidRPr="00AF2781">
        <w:rPr>
          <w:rFonts w:eastAsia="Times New Roman"/>
        </w:rPr>
        <w:t>7 la mort</w:t>
      </w:r>
    </w:p>
    <w:p w14:paraId="2CFA51F1" w14:textId="77777777" w:rsidR="006D797F" w:rsidRPr="00AF2781" w:rsidRDefault="00000000" w:rsidP="00B56C10">
      <w:pPr>
        <w:rPr>
          <w:rFonts w:eastAsia="Times New Roman"/>
        </w:rPr>
      </w:pPr>
      <w:r w:rsidRPr="00AF2781">
        <w:rPr>
          <w:rFonts w:eastAsia="Times New Roman"/>
        </w:rPr>
        <w:t>8 le refleurissement</w:t>
      </w:r>
    </w:p>
    <w:p w14:paraId="1A266537" w14:textId="77777777" w:rsidR="006D797F" w:rsidRPr="00AF2781" w:rsidRDefault="006D797F" w:rsidP="00B56C10">
      <w:pPr>
        <w:rPr>
          <w:rFonts w:eastAsia="Times New Roman"/>
        </w:rPr>
      </w:pPr>
    </w:p>
    <w:p w14:paraId="4E05C094" w14:textId="77777777" w:rsidR="006D797F" w:rsidRPr="00AF2781" w:rsidRDefault="00000000" w:rsidP="00B56C10">
      <w:pPr>
        <w:rPr>
          <w:rFonts w:eastAsia="Times New Roman"/>
        </w:rPr>
      </w:pPr>
      <w:r w:rsidRPr="00AF2781">
        <w:rPr>
          <w:rFonts w:eastAsia="Times New Roman"/>
        </w:rPr>
        <w:t xml:space="preserve">Chaque ligne de la partition est comme un </w:t>
      </w:r>
      <w:proofErr w:type="gramStart"/>
      <w:r w:rsidRPr="00AF2781">
        <w:rPr>
          <w:rFonts w:eastAsia="Times New Roman"/>
        </w:rPr>
        <w:t>horizon:</w:t>
      </w:r>
      <w:proofErr w:type="gramEnd"/>
      <w:r w:rsidRPr="00AF2781">
        <w:rPr>
          <w:rFonts w:eastAsia="Times New Roman"/>
        </w:rPr>
        <w:t xml:space="preserve"> l’interprète peut la regarder comme il regarde un paysage lointain: les ondulations d’un premier plan, les découpes montagneuses, la silhouette d’une ville titanesque...</w:t>
      </w:r>
    </w:p>
    <w:p w14:paraId="4DB9C030" w14:textId="77777777" w:rsidR="006D797F" w:rsidRPr="00AF2781" w:rsidRDefault="00000000" w:rsidP="00B56C10">
      <w:pPr>
        <w:rPr>
          <w:rFonts w:eastAsia="Times New Roman"/>
        </w:rPr>
      </w:pPr>
      <w:r w:rsidRPr="00AF2781">
        <w:rPr>
          <w:rFonts w:eastAsia="Times New Roman"/>
        </w:rPr>
        <w:t>Ou bien le ruban des lumières que l’on voit sur la côte quand on est en bateau la nuit.</w:t>
      </w:r>
    </w:p>
    <w:p w14:paraId="6A0EC3C8" w14:textId="77777777" w:rsidR="006D797F" w:rsidRPr="00AF2781" w:rsidRDefault="00000000" w:rsidP="00B56C10">
      <w:pPr>
        <w:rPr>
          <w:rFonts w:eastAsia="Times New Roman"/>
        </w:rPr>
      </w:pPr>
      <w:r w:rsidRPr="00AF2781">
        <w:rPr>
          <w:rFonts w:eastAsia="Times New Roman"/>
        </w:rPr>
        <w:t>Et son coup d’</w:t>
      </w:r>
      <w:proofErr w:type="spellStart"/>
      <w:r w:rsidRPr="00AF2781">
        <w:rPr>
          <w:rFonts w:eastAsia="Times New Roman"/>
        </w:rPr>
        <w:t>oeil</w:t>
      </w:r>
      <w:proofErr w:type="spellEnd"/>
      <w:r w:rsidRPr="00AF2781">
        <w:rPr>
          <w:rFonts w:eastAsia="Times New Roman"/>
        </w:rPr>
        <w:t xml:space="preserve"> peut être </w:t>
      </w:r>
      <w:proofErr w:type="gramStart"/>
      <w:r w:rsidRPr="00AF2781">
        <w:rPr>
          <w:rFonts w:eastAsia="Times New Roman"/>
        </w:rPr>
        <w:t>fantasque:</w:t>
      </w:r>
      <w:proofErr w:type="gramEnd"/>
      <w:r w:rsidRPr="00AF2781">
        <w:rPr>
          <w:rFonts w:eastAsia="Times New Roman"/>
        </w:rPr>
        <w:t xml:space="preserve"> il va vers un endroit, à un autre, puis revient. Ou fait suivre son chant comme si son regard suivait l’avion qui traverse le paysage, dans un sens ou dans l’autre.</w:t>
      </w:r>
    </w:p>
    <w:p w14:paraId="5379C166" w14:textId="77777777" w:rsidR="006D797F" w:rsidRPr="00AF2781" w:rsidRDefault="00000000" w:rsidP="00B56C10">
      <w:pPr>
        <w:rPr>
          <w:rFonts w:eastAsia="Times New Roman"/>
        </w:rPr>
      </w:pPr>
      <w:r w:rsidRPr="00AF2781">
        <w:rPr>
          <w:rFonts w:eastAsia="Times New Roman"/>
        </w:rPr>
        <w:t xml:space="preserve">Ici la notion de tableau prend tout son sens. </w:t>
      </w:r>
      <w:proofErr w:type="gramStart"/>
      <w:r w:rsidRPr="00AF2781">
        <w:rPr>
          <w:rFonts w:eastAsia="Times New Roman"/>
        </w:rPr>
        <w:t>Mais cependant</w:t>
      </w:r>
      <w:proofErr w:type="gramEnd"/>
      <w:r w:rsidRPr="00AF2781">
        <w:rPr>
          <w:rFonts w:eastAsia="Times New Roman"/>
        </w:rPr>
        <w:t xml:space="preserve"> le compositeur ne laisse pas le choix et impose à l’interprète la direction de son regard. C’est ainsi que le paysage se développe, se goûte, se regarde à la jumelle, s’enrichit d’un enfant qui joue chante une comptine, et s’attarde sur une cour de récréation ou le coup d’</w:t>
      </w:r>
      <w:proofErr w:type="spellStart"/>
      <w:r w:rsidRPr="00AF2781">
        <w:rPr>
          <w:rFonts w:eastAsia="Times New Roman"/>
        </w:rPr>
        <w:t>oeil</w:t>
      </w:r>
      <w:proofErr w:type="spellEnd"/>
      <w:r w:rsidRPr="00AF2781">
        <w:rPr>
          <w:rFonts w:eastAsia="Times New Roman"/>
        </w:rPr>
        <w:t xml:space="preserve"> laisse le pas à l’oreille.</w:t>
      </w:r>
    </w:p>
    <w:p w14:paraId="00FD358F" w14:textId="77777777" w:rsidR="006D797F" w:rsidRPr="00AF2781" w:rsidRDefault="00000000" w:rsidP="00B56C10">
      <w:pPr>
        <w:rPr>
          <w:rFonts w:eastAsia="Times New Roman"/>
        </w:rPr>
      </w:pPr>
      <w:r w:rsidRPr="00AF2781">
        <w:rPr>
          <w:rFonts w:eastAsia="Times New Roman"/>
        </w:rPr>
        <w:lastRenderedPageBreak/>
        <w:t xml:space="preserve">Soudain, le compositeur ferme les </w:t>
      </w:r>
      <w:proofErr w:type="gramStart"/>
      <w:r w:rsidRPr="00AF2781">
        <w:rPr>
          <w:rFonts w:eastAsia="Times New Roman"/>
        </w:rPr>
        <w:t>yeux;</w:t>
      </w:r>
      <w:proofErr w:type="gramEnd"/>
      <w:r w:rsidRPr="00AF2781">
        <w:rPr>
          <w:rFonts w:eastAsia="Times New Roman"/>
        </w:rPr>
        <w:t xml:space="preserve"> il ne reste dans la traduction que le silence. Mais c’est alors que l’oreille revient à la charge avec cette horloge, ce moteur de réfrigérateur, cette voiture qui passe, ce réveil, le vent qui s’engouffre, la moto, la portière, le plouf, le volet qui bat, la marche, tout un univers sonore limité, qui tout à coup s’affole et se </w:t>
      </w:r>
      <w:proofErr w:type="spellStart"/>
      <w:r w:rsidRPr="00AF2781">
        <w:rPr>
          <w:rFonts w:eastAsia="Times New Roman"/>
        </w:rPr>
        <w:t>déconcrétise</w:t>
      </w:r>
      <w:proofErr w:type="spellEnd"/>
      <w:r w:rsidRPr="00AF2781">
        <w:rPr>
          <w:rFonts w:eastAsia="Times New Roman"/>
        </w:rPr>
        <w:t xml:space="preserve"> tandis que surgissent les images précédentes.</w:t>
      </w:r>
    </w:p>
    <w:p w14:paraId="0CFC57B7" w14:textId="7223C2F0" w:rsidR="006D797F" w:rsidRPr="00AF2781" w:rsidRDefault="006D797F" w:rsidP="00B56C10">
      <w:pPr>
        <w:rPr>
          <w:rFonts w:eastAsia="Times New Roman"/>
        </w:rPr>
      </w:pPr>
    </w:p>
    <w:p w14:paraId="47BDB3C4" w14:textId="77777777" w:rsidR="006D797F" w:rsidRPr="00AF2781" w:rsidRDefault="00000000" w:rsidP="002F5DBD">
      <w:pPr>
        <w:pStyle w:val="Titre1"/>
      </w:pPr>
      <w:proofErr w:type="spellStart"/>
      <w:r w:rsidRPr="00AF2781">
        <w:t>Sonomime</w:t>
      </w:r>
      <w:proofErr w:type="spellEnd"/>
    </w:p>
    <w:p w14:paraId="53A63297" w14:textId="77777777" w:rsidR="006D797F" w:rsidRPr="00AF2781" w:rsidRDefault="00000000" w:rsidP="00B56C10">
      <w:pPr>
        <w:rPr>
          <w:rFonts w:eastAsia="Times New Roman"/>
        </w:rPr>
      </w:pPr>
      <w:r w:rsidRPr="00AF2781">
        <w:rPr>
          <w:rFonts w:eastAsia="Times New Roman"/>
        </w:rPr>
        <w:t>Spectacle audio avec des Hommes-Son (danseurs équipés d’un haut-parleur relié par radio à la console de production sonore), qui fabriquent des “</w:t>
      </w:r>
      <w:proofErr w:type="spellStart"/>
      <w:r w:rsidRPr="00AF2781">
        <w:rPr>
          <w:rFonts w:eastAsia="Times New Roman"/>
        </w:rPr>
        <w:t>sonositives</w:t>
      </w:r>
      <w:proofErr w:type="spellEnd"/>
      <w:r w:rsidRPr="00AF2781">
        <w:rPr>
          <w:rFonts w:eastAsia="Times New Roman"/>
        </w:rPr>
        <w:t>” en se déplaçant dans une structure d’échafaudage à l’intérieur de laquelle est placé le public</w:t>
      </w:r>
    </w:p>
    <w:p w14:paraId="29EFBED9" w14:textId="77777777" w:rsidR="006D797F" w:rsidRPr="00AF2781" w:rsidRDefault="006D797F" w:rsidP="00B56C10">
      <w:pPr>
        <w:rPr>
          <w:rFonts w:eastAsia="Times New Roman"/>
        </w:rPr>
      </w:pPr>
    </w:p>
    <w:p w14:paraId="6D794533" w14:textId="77777777" w:rsidR="006D797F" w:rsidRPr="00AF2781" w:rsidRDefault="00000000" w:rsidP="00B56C10">
      <w:pPr>
        <w:rPr>
          <w:rFonts w:eastAsia="Times New Roman"/>
        </w:rPr>
      </w:pPr>
      <w:r w:rsidRPr="00AF2781">
        <w:rPr>
          <w:rFonts w:eastAsia="Times New Roman"/>
        </w:rPr>
        <w:t xml:space="preserve">Un acteur entre et cherche la lumière d’une </w:t>
      </w:r>
      <w:proofErr w:type="spellStart"/>
      <w:r w:rsidRPr="00AF2781">
        <w:rPr>
          <w:rFonts w:eastAsia="Times New Roman"/>
        </w:rPr>
        <w:t>fneêtre</w:t>
      </w:r>
      <w:proofErr w:type="spellEnd"/>
      <w:r w:rsidRPr="00AF2781">
        <w:rPr>
          <w:rFonts w:eastAsia="Times New Roman"/>
        </w:rPr>
        <w:t>, lentement, comme s’il venait pour la millième fois avec toujours le même espoir</w:t>
      </w:r>
    </w:p>
    <w:p w14:paraId="6060A279" w14:textId="77777777" w:rsidR="006D797F" w:rsidRPr="00AF2781" w:rsidRDefault="00000000" w:rsidP="00B56C10">
      <w:pPr>
        <w:rPr>
          <w:rFonts w:eastAsia="Times New Roman"/>
        </w:rPr>
      </w:pPr>
      <w:proofErr w:type="gramStart"/>
      <w:r w:rsidRPr="00AF2781">
        <w:rPr>
          <w:rFonts w:eastAsia="Times New Roman"/>
        </w:rPr>
        <w:t>puis</w:t>
      </w:r>
      <w:proofErr w:type="gramEnd"/>
      <w:r w:rsidRPr="00AF2781">
        <w:rPr>
          <w:rFonts w:eastAsia="Times New Roman"/>
        </w:rPr>
        <w:t xml:space="preserve"> s’assied triste et solitaire</w:t>
      </w:r>
    </w:p>
    <w:p w14:paraId="7645D9FD" w14:textId="77777777" w:rsidR="006D797F" w:rsidRPr="00AF2781" w:rsidRDefault="006D797F" w:rsidP="00B56C10">
      <w:pPr>
        <w:rPr>
          <w:rFonts w:eastAsia="Times New Roman"/>
        </w:rPr>
      </w:pPr>
    </w:p>
    <w:p w14:paraId="70C8BD89" w14:textId="77777777" w:rsidR="006D797F" w:rsidRPr="00AF2781" w:rsidRDefault="00000000" w:rsidP="00B56C10">
      <w:pPr>
        <w:rPr>
          <w:rFonts w:eastAsia="Times New Roman"/>
        </w:rPr>
      </w:pPr>
      <w:r w:rsidRPr="00AF2781">
        <w:rPr>
          <w:rFonts w:eastAsia="Times New Roman"/>
        </w:rPr>
        <w:t xml:space="preserve">" Il y a toujours au bout du chemin une fenêtre </w:t>
      </w:r>
      <w:proofErr w:type="gramStart"/>
      <w:r w:rsidRPr="00AF2781">
        <w:rPr>
          <w:rFonts w:eastAsia="Times New Roman"/>
        </w:rPr>
        <w:t>ouverte....</w:t>
      </w:r>
      <w:proofErr w:type="gramEnd"/>
      <w:r w:rsidRPr="00AF2781">
        <w:rPr>
          <w:rFonts w:eastAsia="Times New Roman"/>
        </w:rPr>
        <w:t>"</w:t>
      </w:r>
    </w:p>
    <w:p w14:paraId="601C3012" w14:textId="77777777" w:rsidR="006D797F" w:rsidRPr="00AF2781" w:rsidRDefault="00000000" w:rsidP="00B56C10">
      <w:pPr>
        <w:rPr>
          <w:rFonts w:eastAsia="Times New Roman"/>
        </w:rPr>
      </w:pPr>
      <w:r w:rsidRPr="00AF2781">
        <w:rPr>
          <w:rFonts w:eastAsia="Times New Roman"/>
        </w:rPr>
        <w:t xml:space="preserve">Poursuivi par du texte débité d’abord à voix basse inarticulée par les acteurs en anglais, italien, allemand, (éventuellement breton, alsacien, </w:t>
      </w:r>
      <w:proofErr w:type="gramStart"/>
      <w:r w:rsidRPr="00AF2781">
        <w:rPr>
          <w:rFonts w:eastAsia="Times New Roman"/>
        </w:rPr>
        <w:t>occitan)simultanément</w:t>
      </w:r>
      <w:proofErr w:type="gramEnd"/>
      <w:r w:rsidRPr="00AF2781">
        <w:rPr>
          <w:rFonts w:eastAsia="Times New Roman"/>
        </w:rPr>
        <w:t xml:space="preserve"> puis de plus en plus articulé et fort</w:t>
      </w:r>
    </w:p>
    <w:p w14:paraId="346D13C2" w14:textId="77777777" w:rsidR="006D797F" w:rsidRPr="00AF2781" w:rsidRDefault="00000000" w:rsidP="00B56C10">
      <w:pPr>
        <w:rPr>
          <w:rFonts w:eastAsia="Times New Roman"/>
        </w:rPr>
      </w:pPr>
      <w:r w:rsidRPr="00AF2781">
        <w:rPr>
          <w:rFonts w:eastAsia="Times New Roman"/>
        </w:rPr>
        <w:t xml:space="preserve">Arrêt brusque et tous </w:t>
      </w:r>
      <w:proofErr w:type="gramStart"/>
      <w:r w:rsidRPr="00AF2781">
        <w:rPr>
          <w:rFonts w:eastAsia="Times New Roman"/>
        </w:rPr>
        <w:t>ensemble:</w:t>
      </w:r>
      <w:proofErr w:type="gramEnd"/>
    </w:p>
    <w:p w14:paraId="579BBE8F" w14:textId="77777777" w:rsidR="006D797F" w:rsidRPr="00AF2781" w:rsidRDefault="00000000" w:rsidP="00B56C10">
      <w:pPr>
        <w:rPr>
          <w:rFonts w:eastAsia="Times New Roman"/>
        </w:rPr>
      </w:pPr>
      <w:r w:rsidRPr="00AF2781">
        <w:rPr>
          <w:rFonts w:eastAsia="Times New Roman"/>
        </w:rPr>
        <w:t xml:space="preserve">Tous les pays qui n’ont plus de légende seront </w:t>
      </w:r>
      <w:proofErr w:type="spellStart"/>
      <w:r w:rsidRPr="00AF2781">
        <w:rPr>
          <w:rFonts w:eastAsia="Times New Roman"/>
        </w:rPr>
        <w:t>condammnés</w:t>
      </w:r>
      <w:proofErr w:type="spellEnd"/>
      <w:r w:rsidRPr="00AF2781">
        <w:rPr>
          <w:rFonts w:eastAsia="Times New Roman"/>
        </w:rPr>
        <w:t xml:space="preserve"> à mourir de froid.</w:t>
      </w:r>
    </w:p>
    <w:p w14:paraId="0CEA5FED" w14:textId="77777777" w:rsidR="006D797F" w:rsidRPr="00AF2781" w:rsidRDefault="006D797F" w:rsidP="00B56C10">
      <w:pPr>
        <w:rPr>
          <w:rFonts w:eastAsia="Times New Roman"/>
        </w:rPr>
      </w:pPr>
    </w:p>
    <w:p w14:paraId="166EB0C3" w14:textId="77777777" w:rsidR="006D797F" w:rsidRPr="00AF2781" w:rsidRDefault="00000000" w:rsidP="00B56C10">
      <w:pPr>
        <w:rPr>
          <w:rFonts w:eastAsia="Times New Roman"/>
        </w:rPr>
      </w:pPr>
      <w:r w:rsidRPr="00AF2781">
        <w:rPr>
          <w:rFonts w:eastAsia="Times New Roman"/>
        </w:rPr>
        <w:t>Les Hommes-Son sortent alors de la fabrique d’icebergs en même temps que de sinistres craquements</w:t>
      </w:r>
    </w:p>
    <w:p w14:paraId="2F7FDC04" w14:textId="77777777" w:rsidR="006D797F" w:rsidRPr="00AF2781" w:rsidRDefault="00000000" w:rsidP="00B56C10">
      <w:pPr>
        <w:rPr>
          <w:rFonts w:eastAsia="Times New Roman"/>
        </w:rPr>
      </w:pPr>
      <w:r w:rsidRPr="00AF2781">
        <w:rPr>
          <w:rFonts w:eastAsia="Times New Roman"/>
        </w:rPr>
        <w:t>Tassés, carrés, cassés</w:t>
      </w:r>
    </w:p>
    <w:p w14:paraId="5728619D" w14:textId="77777777" w:rsidR="006D797F" w:rsidRPr="00AF2781" w:rsidRDefault="00000000" w:rsidP="00B56C10">
      <w:pPr>
        <w:rPr>
          <w:rFonts w:eastAsia="Times New Roman"/>
        </w:rPr>
      </w:pPr>
      <w:r w:rsidRPr="00AF2781">
        <w:rPr>
          <w:rFonts w:eastAsia="Times New Roman"/>
        </w:rPr>
        <w:t>Ils voguent fièrement, pressentent leur agonie puis la vivent</w:t>
      </w:r>
    </w:p>
    <w:p w14:paraId="4335ADE9" w14:textId="77777777" w:rsidR="006D797F" w:rsidRPr="00AF2781" w:rsidRDefault="006D797F" w:rsidP="00B56C10">
      <w:pPr>
        <w:rPr>
          <w:rFonts w:eastAsia="Times New Roman"/>
        </w:rPr>
      </w:pPr>
    </w:p>
    <w:p w14:paraId="7D5D905E" w14:textId="77777777" w:rsidR="006D797F" w:rsidRPr="00AF2781" w:rsidRDefault="00000000" w:rsidP="00B56C10">
      <w:pPr>
        <w:rPr>
          <w:rFonts w:eastAsia="Times New Roman"/>
        </w:rPr>
      </w:pPr>
      <w:r w:rsidRPr="00AF2781">
        <w:rPr>
          <w:rFonts w:eastAsia="Times New Roman"/>
        </w:rPr>
        <w:t>Puis un homme et une femme font un face à face dramatique puis amoureux. Leur dialogue est découpé, amplifié et dilapidé dans l’espace grâce aux autres hommes-son qui eux, ont le face à face avec la mort ou avec la naissance ou avec la souffrance</w:t>
      </w:r>
    </w:p>
    <w:p w14:paraId="0978665B" w14:textId="77777777" w:rsidR="006D797F" w:rsidRPr="00AF2781" w:rsidRDefault="006D797F" w:rsidP="00B56C10">
      <w:pPr>
        <w:rPr>
          <w:rFonts w:eastAsia="Times New Roman"/>
        </w:rPr>
      </w:pPr>
    </w:p>
    <w:p w14:paraId="6AFB5C71" w14:textId="77777777" w:rsidR="006D797F" w:rsidRPr="00AF2781" w:rsidRDefault="00000000" w:rsidP="00B56C10">
      <w:pPr>
        <w:rPr>
          <w:rFonts w:eastAsia="Times New Roman"/>
        </w:rPr>
      </w:pPr>
      <w:r w:rsidRPr="00AF2781">
        <w:rPr>
          <w:rFonts w:eastAsia="Times New Roman"/>
        </w:rPr>
        <w:t>Sur le fond et au plafond, animation lumineuse colorée. En redescendant, les hommes-son découpent des taches colorées.</w:t>
      </w:r>
    </w:p>
    <w:p w14:paraId="48163B69" w14:textId="77777777" w:rsidR="006D797F" w:rsidRPr="00AF2781" w:rsidRDefault="00000000" w:rsidP="00B56C10">
      <w:pPr>
        <w:rPr>
          <w:rFonts w:eastAsia="Times New Roman"/>
        </w:rPr>
      </w:pPr>
      <w:r w:rsidRPr="00AF2781">
        <w:rPr>
          <w:rFonts w:eastAsia="Times New Roman"/>
        </w:rPr>
        <w:t xml:space="preserve">Chaque homme-son représente un caractère différent qu’il </w:t>
      </w:r>
      <w:proofErr w:type="gramStart"/>
      <w:r w:rsidRPr="00AF2781">
        <w:rPr>
          <w:rFonts w:eastAsia="Times New Roman"/>
        </w:rPr>
        <w:t>danse:</w:t>
      </w:r>
      <w:proofErr w:type="gramEnd"/>
      <w:r w:rsidRPr="00AF2781">
        <w:rPr>
          <w:rFonts w:eastAsia="Times New Roman"/>
        </w:rPr>
        <w:t xml:space="preserve"> le doux, le conférencier, l’angoissé, l’appel, le dialogue. De telle sorte que chaque chose soit perceptible individuellement et en même temps se fonde dans le magma.</w:t>
      </w:r>
    </w:p>
    <w:p w14:paraId="17F1F567" w14:textId="77777777" w:rsidR="006D797F" w:rsidRPr="00AF2781" w:rsidRDefault="00000000" w:rsidP="00B56C10">
      <w:pPr>
        <w:rPr>
          <w:rFonts w:eastAsia="Times New Roman"/>
        </w:rPr>
      </w:pPr>
      <w:r w:rsidRPr="00AF2781">
        <w:rPr>
          <w:rFonts w:eastAsia="Times New Roman"/>
        </w:rPr>
        <w:t xml:space="preserve">Bruitage et lumière se </w:t>
      </w:r>
      <w:proofErr w:type="gramStart"/>
      <w:r w:rsidRPr="00AF2781">
        <w:rPr>
          <w:rFonts w:eastAsia="Times New Roman"/>
        </w:rPr>
        <w:t>superposent:</w:t>
      </w:r>
      <w:proofErr w:type="gramEnd"/>
      <w:r w:rsidRPr="00AF2781">
        <w:rPr>
          <w:rFonts w:eastAsia="Times New Roman"/>
        </w:rPr>
        <w:t xml:space="preserve"> symphonie, bruit blanc, bruit électronique, chant</w:t>
      </w:r>
    </w:p>
    <w:p w14:paraId="3860241F" w14:textId="77777777" w:rsidR="006D797F" w:rsidRPr="00AF2781" w:rsidRDefault="00000000" w:rsidP="00B56C10">
      <w:pPr>
        <w:rPr>
          <w:rFonts w:eastAsia="Times New Roman"/>
        </w:rPr>
      </w:pPr>
      <w:r w:rsidRPr="00AF2781">
        <w:rPr>
          <w:rFonts w:eastAsia="Times New Roman"/>
        </w:rPr>
        <w:t>Rythme sourd, pizzicati, phrase lente et rapide</w:t>
      </w:r>
    </w:p>
    <w:p w14:paraId="5B567979" w14:textId="77777777" w:rsidR="006D797F" w:rsidRPr="00AF2781" w:rsidRDefault="00000000" w:rsidP="00B56C10">
      <w:pPr>
        <w:rPr>
          <w:rFonts w:eastAsia="Times New Roman"/>
        </w:rPr>
      </w:pPr>
      <w:r w:rsidRPr="00AF2781">
        <w:rPr>
          <w:rFonts w:eastAsia="Times New Roman"/>
        </w:rPr>
        <w:t>Le trait, le rond, la ligne brisée. Mince, plein, défilant</w:t>
      </w:r>
    </w:p>
    <w:p w14:paraId="1F7F0A59" w14:textId="77777777" w:rsidR="006D797F" w:rsidRPr="00AF2781" w:rsidRDefault="00000000" w:rsidP="00B56C10">
      <w:pPr>
        <w:rPr>
          <w:rFonts w:eastAsia="Times New Roman"/>
        </w:rPr>
      </w:pPr>
      <w:r w:rsidRPr="00AF2781">
        <w:rPr>
          <w:rFonts w:eastAsia="Times New Roman"/>
        </w:rPr>
        <w:t>En ombre chinoise, on laisse tomber lentement des gouttes d’eau géantes</w:t>
      </w:r>
    </w:p>
    <w:p w14:paraId="67BCC7AE" w14:textId="77777777" w:rsidR="006D797F" w:rsidRPr="00AF2781" w:rsidRDefault="006D797F" w:rsidP="00B56C10">
      <w:pPr>
        <w:rPr>
          <w:rFonts w:eastAsia="Times New Roman"/>
        </w:rPr>
      </w:pPr>
    </w:p>
    <w:p w14:paraId="504545C3" w14:textId="77777777" w:rsidR="006D797F" w:rsidRPr="00AF2781" w:rsidRDefault="00000000" w:rsidP="00B56C10">
      <w:pPr>
        <w:rPr>
          <w:rFonts w:eastAsia="Times New Roman"/>
        </w:rPr>
      </w:pPr>
      <w:r w:rsidRPr="00AF2781">
        <w:rPr>
          <w:rFonts w:eastAsia="Times New Roman"/>
        </w:rPr>
        <w:t>Un fondu enchaîné permet à un comédien d’entrer au milieu en récitant un poème</w:t>
      </w:r>
    </w:p>
    <w:p w14:paraId="0C9224BB" w14:textId="77777777" w:rsidR="006D797F" w:rsidRPr="00AF2781" w:rsidRDefault="006D797F" w:rsidP="00B56C10">
      <w:pPr>
        <w:rPr>
          <w:rFonts w:eastAsia="Times New Roman"/>
        </w:rPr>
      </w:pPr>
    </w:p>
    <w:p w14:paraId="5D97DA12" w14:textId="77777777" w:rsidR="006D797F" w:rsidRPr="00AF2781" w:rsidRDefault="00000000" w:rsidP="00B56C10">
      <w:pPr>
        <w:rPr>
          <w:rFonts w:eastAsia="Times New Roman"/>
        </w:rPr>
      </w:pPr>
      <w:r w:rsidRPr="00AF2781">
        <w:rPr>
          <w:rFonts w:eastAsia="Times New Roman"/>
        </w:rPr>
        <w:t>Au centre de la scène, un navire de guerre télécommandé vogue dans un baquet d’eau. Il essaie de tuer une coccinelle à roulette, elle aussi télécommandée.</w:t>
      </w:r>
    </w:p>
    <w:p w14:paraId="2595D0F6" w14:textId="77777777" w:rsidR="006D797F" w:rsidRPr="00AF2781" w:rsidRDefault="00000000" w:rsidP="00B56C10">
      <w:pPr>
        <w:rPr>
          <w:rFonts w:eastAsia="Times New Roman"/>
        </w:rPr>
      </w:pPr>
      <w:r w:rsidRPr="00AF2781">
        <w:rPr>
          <w:rFonts w:eastAsia="Times New Roman"/>
        </w:rPr>
        <w:t>Le navire de guerre a une voix féminine agréable et tient un discours très dur</w:t>
      </w:r>
    </w:p>
    <w:p w14:paraId="7F7E40D5" w14:textId="77777777" w:rsidR="006D797F" w:rsidRPr="00AF2781" w:rsidRDefault="00000000" w:rsidP="00B56C10">
      <w:pPr>
        <w:rPr>
          <w:rFonts w:eastAsia="Times New Roman"/>
        </w:rPr>
      </w:pPr>
      <w:r w:rsidRPr="00AF2781">
        <w:rPr>
          <w:rFonts w:eastAsia="Times New Roman"/>
        </w:rPr>
        <w:t>La coccinelle a une voix d’homme et pense à autre chose, en changeant prestement de place à chaque fois que le canon la pointe. Le tout dans un éclairage qui monte au blanc intense puis se transforme en arc en ciel dès que le navire dit “je suis fatigué” et coule</w:t>
      </w:r>
    </w:p>
    <w:p w14:paraId="298A38EC" w14:textId="77777777" w:rsidR="006D797F" w:rsidRPr="00AF2781" w:rsidRDefault="00000000" w:rsidP="00B56C10">
      <w:pPr>
        <w:rPr>
          <w:rFonts w:eastAsia="Times New Roman"/>
        </w:rPr>
      </w:pPr>
      <w:r w:rsidRPr="00AF2781">
        <w:rPr>
          <w:rFonts w:eastAsia="Times New Roman"/>
        </w:rPr>
        <w:t xml:space="preserve">L’eau du bac se blanchit pendant qu’on </w:t>
      </w:r>
      <w:proofErr w:type="gramStart"/>
      <w:r w:rsidRPr="00AF2781">
        <w:rPr>
          <w:rFonts w:eastAsia="Times New Roman"/>
        </w:rPr>
        <w:t>entends</w:t>
      </w:r>
      <w:proofErr w:type="gramEnd"/>
      <w:r w:rsidRPr="00AF2781">
        <w:rPr>
          <w:rFonts w:eastAsia="Times New Roman"/>
        </w:rPr>
        <w:t xml:space="preserve"> de façon amplifiée le bruit de gouttes d’eau tombant dans le bac une à une. Le bruit se transforme peu à peu en musique calée sur le tempo donné par les gouttes</w:t>
      </w:r>
    </w:p>
    <w:p w14:paraId="36B66DDB" w14:textId="77777777" w:rsidR="006D797F" w:rsidRPr="00AF2781" w:rsidRDefault="006D797F" w:rsidP="00B56C10">
      <w:pPr>
        <w:rPr>
          <w:rFonts w:eastAsia="Times New Roman"/>
        </w:rPr>
      </w:pPr>
    </w:p>
    <w:p w14:paraId="0FA14646" w14:textId="77777777" w:rsidR="006D797F" w:rsidRPr="00AF2781" w:rsidRDefault="00000000" w:rsidP="00B56C10">
      <w:pPr>
        <w:rPr>
          <w:rFonts w:eastAsia="Times New Roman"/>
        </w:rPr>
      </w:pPr>
      <w:r w:rsidRPr="00AF2781">
        <w:rPr>
          <w:rFonts w:eastAsia="Times New Roman"/>
        </w:rPr>
        <w:t xml:space="preserve">En ombre chinoises, donc avec des silhouettes de taille variable et un son qui va et vient comme celui d’une ambulance qui se rapproche puis qui </w:t>
      </w:r>
      <w:proofErr w:type="gramStart"/>
      <w:r w:rsidRPr="00AF2781">
        <w:rPr>
          <w:rFonts w:eastAsia="Times New Roman"/>
        </w:rPr>
        <w:t>s’éloigne:</w:t>
      </w:r>
      <w:proofErr w:type="gramEnd"/>
    </w:p>
    <w:p w14:paraId="3911AB7E" w14:textId="77777777" w:rsidR="006D797F" w:rsidRPr="00AF2781" w:rsidRDefault="00000000" w:rsidP="00B56C10">
      <w:pPr>
        <w:rPr>
          <w:rFonts w:eastAsia="Times New Roman"/>
        </w:rPr>
      </w:pPr>
      <w:proofErr w:type="gramStart"/>
      <w:r w:rsidRPr="00AF2781">
        <w:rPr>
          <w:rFonts w:eastAsia="Times New Roman"/>
        </w:rPr>
        <w:t>un</w:t>
      </w:r>
      <w:proofErr w:type="gramEnd"/>
      <w:r w:rsidRPr="00AF2781">
        <w:rPr>
          <w:rFonts w:eastAsia="Times New Roman"/>
        </w:rPr>
        <w:t xml:space="preserve"> puis deux puis trois hommes-sons suspendus par des harnais élastiques font quelques acrobaties, tandis que les solistes chantent, relayés par les haut-parleurs des hommes-son trois nouveaux thèmes inspirés de Jonathan Livingstone le goéland:</w:t>
      </w:r>
    </w:p>
    <w:p w14:paraId="75ECE639" w14:textId="77777777" w:rsidR="006D797F" w:rsidRPr="00AF2781" w:rsidRDefault="00000000" w:rsidP="00B56C10">
      <w:pPr>
        <w:rPr>
          <w:rFonts w:eastAsia="Times New Roman"/>
        </w:rPr>
      </w:pPr>
      <w:r w:rsidRPr="00AF2781">
        <w:rPr>
          <w:rFonts w:eastAsia="Times New Roman"/>
        </w:rPr>
        <w:lastRenderedPageBreak/>
        <w:t xml:space="preserve">- Le </w:t>
      </w:r>
      <w:proofErr w:type="spellStart"/>
      <w:r w:rsidRPr="00AF2781">
        <w:rPr>
          <w:rFonts w:eastAsia="Times New Roman"/>
        </w:rPr>
        <w:t>goeland</w:t>
      </w:r>
      <w:proofErr w:type="spellEnd"/>
      <w:r w:rsidRPr="00AF2781">
        <w:rPr>
          <w:rFonts w:eastAsia="Times New Roman"/>
        </w:rPr>
        <w:t xml:space="preserve"> voit le plus loin qui vole le plus haut</w:t>
      </w:r>
    </w:p>
    <w:p w14:paraId="1C4916AA" w14:textId="77777777" w:rsidR="006D797F" w:rsidRPr="00AF2781" w:rsidRDefault="00000000" w:rsidP="00B56C10">
      <w:pPr>
        <w:rPr>
          <w:rFonts w:eastAsia="Times New Roman"/>
        </w:rPr>
      </w:pPr>
      <w:r w:rsidRPr="00AF2781">
        <w:rPr>
          <w:rFonts w:eastAsia="Times New Roman"/>
        </w:rPr>
        <w:t>- Pour voler à la vitesse de la pensée vers tout lieu existant, il te faut commencer par être convaincu que tu es déjà arrivé à destination</w:t>
      </w:r>
    </w:p>
    <w:p w14:paraId="3AF73846" w14:textId="77777777" w:rsidR="006D797F" w:rsidRPr="00AF2781" w:rsidRDefault="00000000" w:rsidP="00B56C10">
      <w:pPr>
        <w:rPr>
          <w:rFonts w:eastAsia="Times New Roman"/>
        </w:rPr>
      </w:pPr>
      <w:r w:rsidRPr="00AF2781">
        <w:rPr>
          <w:rFonts w:eastAsia="Times New Roman"/>
        </w:rPr>
        <w:t>- ton corps, d’une extrémité d’aile à l’autre, n’existe que dans ta pensée qui lui donne une forme palpable</w:t>
      </w:r>
    </w:p>
    <w:p w14:paraId="393697F7" w14:textId="77777777" w:rsidR="006D797F" w:rsidRPr="00AF2781" w:rsidRDefault="006D797F" w:rsidP="00B56C10">
      <w:pPr>
        <w:rPr>
          <w:rFonts w:eastAsia="Times New Roman"/>
        </w:rPr>
      </w:pPr>
    </w:p>
    <w:p w14:paraId="7E70C3F5" w14:textId="77777777" w:rsidR="006D797F" w:rsidRPr="00AF2781" w:rsidRDefault="00000000" w:rsidP="00B56C10">
      <w:pPr>
        <w:rPr>
          <w:rFonts w:eastAsia="Times New Roman"/>
        </w:rPr>
      </w:pPr>
      <w:r w:rsidRPr="00AF2781">
        <w:rPr>
          <w:rFonts w:eastAsia="Times New Roman"/>
        </w:rPr>
        <w:t>Le dernier thème revient sur terre.</w:t>
      </w:r>
    </w:p>
    <w:p w14:paraId="471A770E" w14:textId="77777777" w:rsidR="006D797F" w:rsidRPr="00AF2781" w:rsidRDefault="00000000" w:rsidP="00B56C10">
      <w:pPr>
        <w:rPr>
          <w:rFonts w:eastAsia="Times New Roman"/>
        </w:rPr>
      </w:pPr>
      <w:r w:rsidRPr="00AF2781">
        <w:rPr>
          <w:rFonts w:eastAsia="Times New Roman"/>
        </w:rPr>
        <w:t>Les hommes-son prennent des formes de cylindre, grâce à une armature circulaire fixée sur le haut de la tête, sur laquelle on aura jeté un voilage qui laissera transparaître le corps des danseurs habillés de couleurs vives.</w:t>
      </w:r>
    </w:p>
    <w:p w14:paraId="5D562109" w14:textId="77777777" w:rsidR="006D797F" w:rsidRPr="00AF2781" w:rsidRDefault="00000000" w:rsidP="00B56C10">
      <w:pPr>
        <w:rPr>
          <w:rFonts w:eastAsia="Times New Roman"/>
        </w:rPr>
      </w:pPr>
      <w:r w:rsidRPr="00AF2781">
        <w:rPr>
          <w:rFonts w:eastAsia="Times New Roman"/>
        </w:rPr>
        <w:t>Les cylindres, d’abord accolés, se séparent progressivement pour des séries sauts-accroupis</w:t>
      </w:r>
    </w:p>
    <w:p w14:paraId="4C3E4503" w14:textId="77777777" w:rsidR="006D797F" w:rsidRPr="00AF2781" w:rsidRDefault="006D797F" w:rsidP="00B56C10">
      <w:pPr>
        <w:rPr>
          <w:rFonts w:eastAsia="Times New Roman"/>
        </w:rPr>
      </w:pPr>
    </w:p>
    <w:p w14:paraId="6A0FA889" w14:textId="77777777" w:rsidR="00AF2781" w:rsidRPr="00AF2781" w:rsidRDefault="00AF2781" w:rsidP="00B56C10">
      <w:pPr>
        <w:rPr>
          <w:rFonts w:eastAsia="Times New Roman"/>
        </w:rPr>
      </w:pPr>
    </w:p>
    <w:p w14:paraId="20E6529E" w14:textId="77777777" w:rsidR="00156F0A" w:rsidRPr="00AF2781" w:rsidRDefault="00156F0A" w:rsidP="00B56C10">
      <w:pPr>
        <w:rPr>
          <w:color w:val="000000" w:themeColor="text1"/>
          <w:spacing w:val="40"/>
        </w:rPr>
      </w:pPr>
    </w:p>
    <w:sectPr w:rsidR="00156F0A" w:rsidRPr="00AF2781" w:rsidSect="00AF2781">
      <w:headerReference w:type="default" r:id="rId9"/>
      <w:pgSz w:w="11880" w:h="16820"/>
      <w:pgMar w:top="1134" w:right="981" w:bottom="1134" w:left="1701" w:header="1418"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CF67E" w14:textId="77777777" w:rsidR="00DD0605" w:rsidRDefault="00DD0605">
      <w:pPr>
        <w:spacing w:after="0" w:line="240" w:lineRule="auto"/>
      </w:pPr>
      <w:r>
        <w:separator/>
      </w:r>
    </w:p>
  </w:endnote>
  <w:endnote w:type="continuationSeparator" w:id="0">
    <w:p w14:paraId="739B5E21" w14:textId="77777777" w:rsidR="00DD0605" w:rsidRDefault="00DD0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Titres CS)">
    <w:altName w:val="Times New Roman"/>
    <w:panose1 w:val="020B0604020202020204"/>
    <w:charset w:val="00"/>
    <w:family w:val="roman"/>
    <w:notTrueType/>
    <w:pitch w:val="default"/>
  </w:font>
  <w:font w:name="Baskerville">
    <w:panose1 w:val="02020502070401020303"/>
    <w:charset w:val="00"/>
    <w:family w:val="roman"/>
    <w:pitch w:val="variable"/>
    <w:sig w:usb0="80000067" w:usb1="02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C498D" w14:textId="77777777" w:rsidR="00DD0605" w:rsidRDefault="00DD0605">
      <w:pPr>
        <w:spacing w:after="0" w:line="240" w:lineRule="auto"/>
      </w:pPr>
      <w:r>
        <w:separator/>
      </w:r>
    </w:p>
  </w:footnote>
  <w:footnote w:type="continuationSeparator" w:id="0">
    <w:p w14:paraId="2C7B1E06" w14:textId="77777777" w:rsidR="00DD0605" w:rsidRDefault="00DD0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3B263" w14:textId="65561ECF" w:rsidR="006D797F" w:rsidRDefault="006D797F">
    <w:pPr>
      <w:jc w:val="right"/>
      <w:rPr>
        <w:rFonts w:ascii="Times New Roman" w:eastAsia="Times New Roman" w:hAnsi="Times New Roman" w:cs="Times New Roman"/>
        <w:color w:val="000000"/>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797F"/>
    <w:rsid w:val="00123D9A"/>
    <w:rsid w:val="00156F0A"/>
    <w:rsid w:val="0018796C"/>
    <w:rsid w:val="002F5DBD"/>
    <w:rsid w:val="003072B7"/>
    <w:rsid w:val="00321740"/>
    <w:rsid w:val="00362E2E"/>
    <w:rsid w:val="006A1A11"/>
    <w:rsid w:val="006D797F"/>
    <w:rsid w:val="007A4D40"/>
    <w:rsid w:val="00851089"/>
    <w:rsid w:val="0087003B"/>
    <w:rsid w:val="00876F54"/>
    <w:rsid w:val="00AB25B7"/>
    <w:rsid w:val="00AC080B"/>
    <w:rsid w:val="00AF2781"/>
    <w:rsid w:val="00B56C10"/>
    <w:rsid w:val="00D5517E"/>
    <w:rsid w:val="00DD0605"/>
    <w:rsid w:val="00E70A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E1ACD"/>
  <w15:docId w15:val="{C5F8150F-8546-1B4A-B212-C6D321F6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FR" w:eastAsia="zh-CN" w:bidi="hi-IN"/>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17E"/>
    <w:rPr>
      <w:color w:val="5A5A5A" w:themeColor="text1" w:themeTint="A5"/>
      <w:sz w:val="22"/>
    </w:rPr>
  </w:style>
  <w:style w:type="paragraph" w:styleId="Titre1">
    <w:name w:val="heading 1"/>
    <w:basedOn w:val="Normal"/>
    <w:next w:val="Normal"/>
    <w:link w:val="Titre1Car"/>
    <w:uiPriority w:val="9"/>
    <w:qFormat/>
    <w:rsid w:val="002F5DBD"/>
    <w:pPr>
      <w:spacing w:before="400" w:after="240" w:line="240" w:lineRule="auto"/>
      <w:contextualSpacing/>
      <w:outlineLvl w:val="0"/>
    </w:pPr>
    <w:rPr>
      <w:rFonts w:asciiTheme="majorHAnsi" w:eastAsia="Times New Roman" w:hAnsiTheme="majorHAnsi" w:cs="Times New Roman (Titres CS)"/>
      <w:bCs/>
      <w:smallCaps/>
      <w:color w:val="000000" w:themeColor="text2" w:themeShade="7F"/>
      <w:spacing w:val="20"/>
      <w:sz w:val="32"/>
      <w:szCs w:val="32"/>
    </w:rPr>
  </w:style>
  <w:style w:type="paragraph" w:styleId="Titre2">
    <w:name w:val="heading 2"/>
    <w:basedOn w:val="Normal"/>
    <w:next w:val="Normal"/>
    <w:link w:val="Titre2Car"/>
    <w:uiPriority w:val="9"/>
    <w:semiHidden/>
    <w:unhideWhenUsed/>
    <w:qFormat/>
    <w:rsid w:val="0018796C"/>
    <w:pPr>
      <w:spacing w:before="120" w:after="60" w:line="240" w:lineRule="auto"/>
      <w:contextualSpacing/>
      <w:outlineLvl w:val="1"/>
    </w:pPr>
    <w:rPr>
      <w:rFonts w:asciiTheme="majorHAnsi" w:eastAsiaTheme="majorEastAsia" w:hAnsiTheme="majorHAnsi" w:cstheme="majorBidi"/>
      <w:smallCaps/>
      <w:color w:val="000000" w:themeColor="text2" w:themeShade="BF"/>
      <w:spacing w:val="20"/>
      <w:sz w:val="28"/>
      <w:szCs w:val="28"/>
    </w:rPr>
  </w:style>
  <w:style w:type="paragraph" w:styleId="Titre3">
    <w:name w:val="heading 3"/>
    <w:basedOn w:val="Normal"/>
    <w:next w:val="Normal"/>
    <w:link w:val="Titre3Car"/>
    <w:uiPriority w:val="9"/>
    <w:semiHidden/>
    <w:unhideWhenUsed/>
    <w:qFormat/>
    <w:rsid w:val="0018796C"/>
    <w:pPr>
      <w:spacing w:before="120" w:after="60" w:line="240" w:lineRule="auto"/>
      <w:contextualSpacing/>
      <w:outlineLvl w:val="2"/>
    </w:pPr>
    <w:rPr>
      <w:rFonts w:asciiTheme="majorHAnsi" w:eastAsiaTheme="majorEastAsia" w:hAnsiTheme="majorHAnsi" w:cstheme="majorBidi"/>
      <w:smallCaps/>
      <w:color w:val="000000" w:themeColor="text2"/>
      <w:spacing w:val="20"/>
      <w:sz w:val="24"/>
      <w:szCs w:val="24"/>
    </w:rPr>
  </w:style>
  <w:style w:type="paragraph" w:styleId="Titre4">
    <w:name w:val="heading 4"/>
    <w:basedOn w:val="Normal"/>
    <w:next w:val="Normal"/>
    <w:link w:val="Titre4Car"/>
    <w:uiPriority w:val="9"/>
    <w:semiHidden/>
    <w:unhideWhenUsed/>
    <w:qFormat/>
    <w:rsid w:val="0018796C"/>
    <w:pPr>
      <w:pBdr>
        <w:bottom w:val="single" w:sz="4" w:space="1" w:color="808080" w:themeColor="text2" w:themeTint="7F"/>
      </w:pBdr>
      <w:spacing w:before="200" w:after="100" w:line="240" w:lineRule="auto"/>
      <w:contextualSpacing/>
      <w:outlineLvl w:val="3"/>
    </w:pPr>
    <w:rPr>
      <w:rFonts w:asciiTheme="majorHAnsi" w:eastAsiaTheme="majorEastAsia" w:hAnsiTheme="majorHAnsi" w:cstheme="majorBidi"/>
      <w:b/>
      <w:bCs/>
      <w:smallCaps/>
      <w:color w:val="404040" w:themeColor="text2" w:themeTint="BF"/>
      <w:spacing w:val="20"/>
    </w:rPr>
  </w:style>
  <w:style w:type="paragraph" w:styleId="Titre5">
    <w:name w:val="heading 5"/>
    <w:basedOn w:val="Normal"/>
    <w:next w:val="Normal"/>
    <w:link w:val="Titre5Car"/>
    <w:uiPriority w:val="9"/>
    <w:semiHidden/>
    <w:unhideWhenUsed/>
    <w:qFormat/>
    <w:rsid w:val="0018796C"/>
    <w:pPr>
      <w:pBdr>
        <w:bottom w:val="single" w:sz="4" w:space="1" w:color="666666" w:themeColor="text2" w:themeTint="99"/>
      </w:pBdr>
      <w:spacing w:before="200" w:after="100" w:line="240" w:lineRule="auto"/>
      <w:contextualSpacing/>
      <w:outlineLvl w:val="4"/>
    </w:pPr>
    <w:rPr>
      <w:rFonts w:asciiTheme="majorHAnsi" w:eastAsiaTheme="majorEastAsia" w:hAnsiTheme="majorHAnsi" w:cstheme="majorBidi"/>
      <w:smallCaps/>
      <w:color w:val="404040" w:themeColor="text2" w:themeTint="BF"/>
      <w:spacing w:val="20"/>
    </w:rPr>
  </w:style>
  <w:style w:type="paragraph" w:styleId="Titre6">
    <w:name w:val="heading 6"/>
    <w:basedOn w:val="Normal"/>
    <w:next w:val="Normal"/>
    <w:link w:val="Titre6Car"/>
    <w:uiPriority w:val="9"/>
    <w:semiHidden/>
    <w:unhideWhenUsed/>
    <w:qFormat/>
    <w:rsid w:val="0018796C"/>
    <w:pPr>
      <w:pBdr>
        <w:bottom w:val="dotted" w:sz="8" w:space="1" w:color="7F7F7F" w:themeColor="background2" w:themeShade="7F"/>
      </w:pBdr>
      <w:spacing w:before="200" w:after="100"/>
      <w:contextualSpacing/>
      <w:outlineLvl w:val="5"/>
    </w:pPr>
    <w:rPr>
      <w:rFonts w:asciiTheme="majorHAnsi" w:eastAsiaTheme="majorEastAsia" w:hAnsiTheme="majorHAnsi" w:cstheme="majorBidi"/>
      <w:smallCaps/>
      <w:color w:val="7F7F7F" w:themeColor="background2" w:themeShade="7F"/>
      <w:spacing w:val="20"/>
    </w:rPr>
  </w:style>
  <w:style w:type="paragraph" w:styleId="Titre7">
    <w:name w:val="heading 7"/>
    <w:basedOn w:val="Normal"/>
    <w:next w:val="Normal"/>
    <w:link w:val="Titre7Car"/>
    <w:uiPriority w:val="9"/>
    <w:semiHidden/>
    <w:unhideWhenUsed/>
    <w:qFormat/>
    <w:rsid w:val="0018796C"/>
    <w:pPr>
      <w:pBdr>
        <w:bottom w:val="dotted" w:sz="8" w:space="1" w:color="7F7F7F" w:themeColor="background2" w:themeShade="7F"/>
      </w:pBdr>
      <w:spacing w:before="200" w:after="100" w:line="240" w:lineRule="auto"/>
      <w:contextualSpacing/>
      <w:outlineLvl w:val="6"/>
    </w:pPr>
    <w:rPr>
      <w:rFonts w:asciiTheme="majorHAnsi" w:eastAsiaTheme="majorEastAsia" w:hAnsiTheme="majorHAnsi" w:cstheme="majorBidi"/>
      <w:b/>
      <w:bCs/>
      <w:smallCaps/>
      <w:color w:val="7F7F7F" w:themeColor="background2" w:themeShade="7F"/>
      <w:spacing w:val="20"/>
      <w:sz w:val="16"/>
      <w:szCs w:val="16"/>
    </w:rPr>
  </w:style>
  <w:style w:type="paragraph" w:styleId="Titre8">
    <w:name w:val="heading 8"/>
    <w:basedOn w:val="Normal"/>
    <w:next w:val="Normal"/>
    <w:link w:val="Titre8Car"/>
    <w:uiPriority w:val="9"/>
    <w:semiHidden/>
    <w:unhideWhenUsed/>
    <w:qFormat/>
    <w:rsid w:val="0018796C"/>
    <w:pPr>
      <w:spacing w:before="200" w:after="60" w:line="240" w:lineRule="auto"/>
      <w:contextualSpacing/>
      <w:outlineLvl w:val="7"/>
    </w:pPr>
    <w:rPr>
      <w:rFonts w:asciiTheme="majorHAnsi" w:eastAsiaTheme="majorEastAsia" w:hAnsiTheme="majorHAnsi" w:cstheme="majorBidi"/>
      <w:b/>
      <w:smallCaps/>
      <w:color w:val="7F7F7F" w:themeColor="background2" w:themeShade="7F"/>
      <w:spacing w:val="20"/>
      <w:sz w:val="16"/>
      <w:szCs w:val="16"/>
    </w:rPr>
  </w:style>
  <w:style w:type="paragraph" w:styleId="Titre9">
    <w:name w:val="heading 9"/>
    <w:basedOn w:val="Normal"/>
    <w:next w:val="Normal"/>
    <w:link w:val="Titre9Car"/>
    <w:uiPriority w:val="9"/>
    <w:semiHidden/>
    <w:unhideWhenUsed/>
    <w:qFormat/>
    <w:rsid w:val="0018796C"/>
    <w:pPr>
      <w:spacing w:before="200" w:after="60" w:line="240" w:lineRule="auto"/>
      <w:contextualSpacing/>
      <w:outlineLvl w:val="8"/>
    </w:pPr>
    <w:rPr>
      <w:rFonts w:asciiTheme="majorHAnsi" w:eastAsiaTheme="majorEastAsia" w:hAnsiTheme="majorHAnsi" w:cstheme="majorBidi"/>
      <w:smallCaps/>
      <w:color w:val="7F7F7F" w:themeColor="background2" w:themeShade="7F"/>
      <w:spacing w:val="20"/>
      <w:sz w:val="16"/>
      <w:szCs w:val="1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otnoteSymbol">
    <w:name w:val="Footnote_Symbol"/>
    <w:rPr>
      <w:vertAlign w:val="superscript"/>
    </w:rPr>
  </w:style>
  <w:style w:type="character" w:customStyle="1" w:styleId="EndnoteSymbol">
    <w:name w:val="Endnote_Symbol"/>
    <w:rPr>
      <w:vertAlign w:val="superscript"/>
    </w:rPr>
  </w:style>
  <w:style w:type="character" w:styleId="Appelnotedebasdep">
    <w:name w:val="footnote reference"/>
    <w:rPr>
      <w:vertAlign w:val="superscript"/>
    </w:rPr>
  </w:style>
  <w:style w:type="character" w:styleId="Appeldenotedefin">
    <w:name w:val="endnote reference"/>
    <w:rPr>
      <w:vertAlign w:val="superscript"/>
    </w:rPr>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paragraph" w:styleId="Titre">
    <w:name w:val="Title"/>
    <w:next w:val="Normal"/>
    <w:link w:val="TitreCar"/>
    <w:uiPriority w:val="10"/>
    <w:qFormat/>
    <w:rsid w:val="0018796C"/>
    <w:pPr>
      <w:spacing w:line="240" w:lineRule="auto"/>
      <w:ind w:left="0"/>
      <w:contextualSpacing/>
    </w:pPr>
    <w:rPr>
      <w:rFonts w:asciiTheme="majorHAnsi" w:eastAsiaTheme="majorEastAsia" w:hAnsiTheme="majorHAnsi" w:cstheme="majorBidi"/>
      <w:smallCaps/>
      <w:color w:val="000000" w:themeColor="text2" w:themeShade="BF"/>
      <w:spacing w:val="5"/>
      <w:sz w:val="72"/>
      <w:szCs w:val="72"/>
    </w:rPr>
  </w:style>
  <w:style w:type="paragraph" w:styleId="Corpsdetexte">
    <w:name w:val="Body Text"/>
    <w:basedOn w:val="Normal"/>
    <w:pPr>
      <w:spacing w:after="140" w:line="276" w:lineRule="auto"/>
    </w:pPr>
  </w:style>
  <w:style w:type="paragraph" w:styleId="Liste">
    <w:name w:val="List"/>
    <w:basedOn w:val="TextBody"/>
  </w:style>
  <w:style w:type="paragraph" w:styleId="Lgende">
    <w:name w:val="caption"/>
    <w:basedOn w:val="Normal"/>
    <w:next w:val="Normal"/>
    <w:uiPriority w:val="35"/>
    <w:unhideWhenUsed/>
    <w:qFormat/>
    <w:rsid w:val="0018796C"/>
    <w:rPr>
      <w:b/>
      <w:bCs/>
      <w:smallCaps/>
      <w:color w:val="000000" w:themeColor="text2"/>
      <w:spacing w:val="10"/>
      <w:sz w:val="18"/>
      <w:szCs w:val="18"/>
    </w:rPr>
  </w:style>
  <w:style w:type="paragraph" w:customStyle="1" w:styleId="Index">
    <w:name w:val="Index"/>
    <w:basedOn w:val="Normal"/>
  </w:style>
  <w:style w:type="paragraph" w:customStyle="1" w:styleId="TextBody">
    <w:name w:val="Text Body"/>
    <w:basedOn w:val="Normal"/>
  </w:style>
  <w:style w:type="paragraph" w:customStyle="1" w:styleId="Contenudetableau">
    <w:name w:val="Contenu de tableau"/>
    <w:basedOn w:val="TextBody"/>
  </w:style>
  <w:style w:type="paragraph" w:customStyle="1" w:styleId="Titredetableau">
    <w:name w:val="Titre de tableau"/>
    <w:basedOn w:val="Contenudetableau"/>
  </w:style>
  <w:style w:type="paragraph" w:customStyle="1" w:styleId="En-tteetpieddepage">
    <w:name w:val="En-tête et pied de page"/>
    <w:basedOn w:val="Normal"/>
    <w:pPr>
      <w:suppressLineNumbers/>
      <w:tabs>
        <w:tab w:val="center" w:pos="4819"/>
        <w:tab w:val="right" w:pos="9638"/>
      </w:tabs>
    </w:pPr>
  </w:style>
  <w:style w:type="paragraph" w:styleId="En-tte">
    <w:name w:val="header"/>
    <w:basedOn w:val="Normal"/>
  </w:style>
  <w:style w:type="paragraph" w:styleId="Pieddepage">
    <w:name w:val="footer"/>
    <w:basedOn w:val="Normal"/>
  </w:style>
  <w:style w:type="paragraph" w:styleId="Notedebasdepage">
    <w:name w:val="footnote text"/>
    <w:basedOn w:val="Normal"/>
  </w:style>
  <w:style w:type="paragraph" w:styleId="Notedefin">
    <w:name w:val="endnote text"/>
    <w:basedOn w:val="Normal"/>
  </w:style>
  <w:style w:type="character" w:customStyle="1" w:styleId="Titre1Car">
    <w:name w:val="Titre 1 Car"/>
    <w:basedOn w:val="Policepardfaut"/>
    <w:link w:val="Titre1"/>
    <w:uiPriority w:val="9"/>
    <w:rsid w:val="002F5DBD"/>
    <w:rPr>
      <w:rFonts w:asciiTheme="majorHAnsi" w:eastAsia="Times New Roman" w:hAnsiTheme="majorHAnsi" w:cs="Times New Roman (Titres CS)"/>
      <w:bCs/>
      <w:smallCaps/>
      <w:color w:val="000000" w:themeColor="text2" w:themeShade="7F"/>
      <w:spacing w:val="20"/>
      <w:sz w:val="32"/>
      <w:szCs w:val="32"/>
    </w:rPr>
  </w:style>
  <w:style w:type="character" w:customStyle="1" w:styleId="Titre2Car">
    <w:name w:val="Titre 2 Car"/>
    <w:basedOn w:val="Policepardfaut"/>
    <w:link w:val="Titre2"/>
    <w:uiPriority w:val="9"/>
    <w:semiHidden/>
    <w:rsid w:val="0018796C"/>
    <w:rPr>
      <w:rFonts w:asciiTheme="majorHAnsi" w:eastAsiaTheme="majorEastAsia" w:hAnsiTheme="majorHAnsi" w:cstheme="majorBidi"/>
      <w:smallCaps/>
      <w:color w:val="000000" w:themeColor="text2" w:themeShade="BF"/>
      <w:spacing w:val="20"/>
      <w:sz w:val="28"/>
      <w:szCs w:val="28"/>
    </w:rPr>
  </w:style>
  <w:style w:type="character" w:customStyle="1" w:styleId="Titre3Car">
    <w:name w:val="Titre 3 Car"/>
    <w:basedOn w:val="Policepardfaut"/>
    <w:link w:val="Titre3"/>
    <w:uiPriority w:val="9"/>
    <w:semiHidden/>
    <w:rsid w:val="0018796C"/>
    <w:rPr>
      <w:rFonts w:asciiTheme="majorHAnsi" w:eastAsiaTheme="majorEastAsia" w:hAnsiTheme="majorHAnsi" w:cstheme="majorBidi"/>
      <w:smallCaps/>
      <w:color w:val="000000" w:themeColor="text2"/>
      <w:spacing w:val="20"/>
      <w:sz w:val="24"/>
      <w:szCs w:val="24"/>
    </w:rPr>
  </w:style>
  <w:style w:type="character" w:customStyle="1" w:styleId="Titre4Car">
    <w:name w:val="Titre 4 Car"/>
    <w:basedOn w:val="Policepardfaut"/>
    <w:link w:val="Titre4"/>
    <w:uiPriority w:val="9"/>
    <w:semiHidden/>
    <w:rsid w:val="0018796C"/>
    <w:rPr>
      <w:rFonts w:asciiTheme="majorHAnsi" w:eastAsiaTheme="majorEastAsia" w:hAnsiTheme="majorHAnsi" w:cstheme="majorBidi"/>
      <w:b/>
      <w:bCs/>
      <w:smallCaps/>
      <w:color w:val="404040" w:themeColor="text2" w:themeTint="BF"/>
      <w:spacing w:val="20"/>
    </w:rPr>
  </w:style>
  <w:style w:type="character" w:customStyle="1" w:styleId="Titre5Car">
    <w:name w:val="Titre 5 Car"/>
    <w:basedOn w:val="Policepardfaut"/>
    <w:link w:val="Titre5"/>
    <w:uiPriority w:val="9"/>
    <w:semiHidden/>
    <w:rsid w:val="0018796C"/>
    <w:rPr>
      <w:rFonts w:asciiTheme="majorHAnsi" w:eastAsiaTheme="majorEastAsia" w:hAnsiTheme="majorHAnsi" w:cstheme="majorBidi"/>
      <w:smallCaps/>
      <w:color w:val="404040" w:themeColor="text2" w:themeTint="BF"/>
      <w:spacing w:val="20"/>
    </w:rPr>
  </w:style>
  <w:style w:type="character" w:customStyle="1" w:styleId="Titre6Car">
    <w:name w:val="Titre 6 Car"/>
    <w:basedOn w:val="Policepardfaut"/>
    <w:link w:val="Titre6"/>
    <w:uiPriority w:val="9"/>
    <w:semiHidden/>
    <w:rsid w:val="0018796C"/>
    <w:rPr>
      <w:rFonts w:asciiTheme="majorHAnsi" w:eastAsiaTheme="majorEastAsia" w:hAnsiTheme="majorHAnsi" w:cstheme="majorBidi"/>
      <w:smallCaps/>
      <w:color w:val="7F7F7F" w:themeColor="background2" w:themeShade="7F"/>
      <w:spacing w:val="20"/>
    </w:rPr>
  </w:style>
  <w:style w:type="character" w:customStyle="1" w:styleId="Titre7Car">
    <w:name w:val="Titre 7 Car"/>
    <w:basedOn w:val="Policepardfaut"/>
    <w:link w:val="Titre7"/>
    <w:uiPriority w:val="9"/>
    <w:semiHidden/>
    <w:rsid w:val="0018796C"/>
    <w:rPr>
      <w:rFonts w:asciiTheme="majorHAnsi" w:eastAsiaTheme="majorEastAsia" w:hAnsiTheme="majorHAnsi" w:cstheme="majorBidi"/>
      <w:b/>
      <w:bCs/>
      <w:smallCaps/>
      <w:color w:val="7F7F7F" w:themeColor="background2" w:themeShade="7F"/>
      <w:spacing w:val="20"/>
      <w:sz w:val="16"/>
      <w:szCs w:val="16"/>
    </w:rPr>
  </w:style>
  <w:style w:type="character" w:customStyle="1" w:styleId="Titre8Car">
    <w:name w:val="Titre 8 Car"/>
    <w:basedOn w:val="Policepardfaut"/>
    <w:link w:val="Titre8"/>
    <w:uiPriority w:val="9"/>
    <w:semiHidden/>
    <w:rsid w:val="0018796C"/>
    <w:rPr>
      <w:rFonts w:asciiTheme="majorHAnsi" w:eastAsiaTheme="majorEastAsia" w:hAnsiTheme="majorHAnsi" w:cstheme="majorBidi"/>
      <w:b/>
      <w:smallCaps/>
      <w:color w:val="7F7F7F" w:themeColor="background2" w:themeShade="7F"/>
      <w:spacing w:val="20"/>
      <w:sz w:val="16"/>
      <w:szCs w:val="16"/>
    </w:rPr>
  </w:style>
  <w:style w:type="character" w:customStyle="1" w:styleId="Titre9Car">
    <w:name w:val="Titre 9 Car"/>
    <w:basedOn w:val="Policepardfaut"/>
    <w:link w:val="Titre9"/>
    <w:uiPriority w:val="9"/>
    <w:semiHidden/>
    <w:rsid w:val="0018796C"/>
    <w:rPr>
      <w:rFonts w:asciiTheme="majorHAnsi" w:eastAsiaTheme="majorEastAsia" w:hAnsiTheme="majorHAnsi" w:cstheme="majorBidi"/>
      <w:smallCaps/>
      <w:color w:val="7F7F7F" w:themeColor="background2" w:themeShade="7F"/>
      <w:spacing w:val="20"/>
      <w:sz w:val="16"/>
      <w:szCs w:val="16"/>
    </w:rPr>
  </w:style>
  <w:style w:type="character" w:customStyle="1" w:styleId="TitreCar">
    <w:name w:val="Titre Car"/>
    <w:basedOn w:val="Policepardfaut"/>
    <w:link w:val="Titre"/>
    <w:uiPriority w:val="10"/>
    <w:rsid w:val="0018796C"/>
    <w:rPr>
      <w:rFonts w:asciiTheme="majorHAnsi" w:eastAsiaTheme="majorEastAsia" w:hAnsiTheme="majorHAnsi" w:cstheme="majorBidi"/>
      <w:smallCaps/>
      <w:color w:val="000000" w:themeColor="text2" w:themeShade="BF"/>
      <w:spacing w:val="5"/>
      <w:sz w:val="72"/>
      <w:szCs w:val="72"/>
    </w:rPr>
  </w:style>
  <w:style w:type="paragraph" w:styleId="Sous-titre">
    <w:name w:val="Subtitle"/>
    <w:next w:val="Normal"/>
    <w:link w:val="Sous-titreCar"/>
    <w:uiPriority w:val="11"/>
    <w:qFormat/>
    <w:rsid w:val="0018796C"/>
    <w:pPr>
      <w:spacing w:after="600" w:line="240" w:lineRule="auto"/>
      <w:ind w:left="0"/>
    </w:pPr>
    <w:rPr>
      <w:smallCaps/>
      <w:color w:val="7F7F7F" w:themeColor="background2" w:themeShade="7F"/>
      <w:spacing w:val="5"/>
      <w:sz w:val="28"/>
      <w:szCs w:val="28"/>
    </w:rPr>
  </w:style>
  <w:style w:type="character" w:customStyle="1" w:styleId="Sous-titreCar">
    <w:name w:val="Sous-titre Car"/>
    <w:basedOn w:val="Policepardfaut"/>
    <w:link w:val="Sous-titre"/>
    <w:uiPriority w:val="11"/>
    <w:rsid w:val="0018796C"/>
    <w:rPr>
      <w:smallCaps/>
      <w:color w:val="7F7F7F" w:themeColor="background2" w:themeShade="7F"/>
      <w:spacing w:val="5"/>
      <w:sz w:val="28"/>
      <w:szCs w:val="28"/>
    </w:rPr>
  </w:style>
  <w:style w:type="character" w:styleId="lev">
    <w:name w:val="Strong"/>
    <w:uiPriority w:val="22"/>
    <w:qFormat/>
    <w:rsid w:val="0018796C"/>
    <w:rPr>
      <w:b/>
      <w:bCs/>
      <w:spacing w:val="0"/>
    </w:rPr>
  </w:style>
  <w:style w:type="character" w:styleId="Accentuation">
    <w:name w:val="Emphasis"/>
    <w:uiPriority w:val="20"/>
    <w:qFormat/>
    <w:rsid w:val="0018796C"/>
    <w:rPr>
      <w:b/>
      <w:bCs/>
      <w:smallCaps/>
      <w:dstrike w:val="0"/>
      <w:color w:val="5A5A5A" w:themeColor="text1" w:themeTint="A5"/>
      <w:spacing w:val="20"/>
      <w:kern w:val="0"/>
      <w:vertAlign w:val="baseline"/>
    </w:rPr>
  </w:style>
  <w:style w:type="paragraph" w:styleId="Sansinterligne">
    <w:name w:val="No Spacing"/>
    <w:basedOn w:val="Normal"/>
    <w:link w:val="SansinterligneCar"/>
    <w:uiPriority w:val="1"/>
    <w:qFormat/>
    <w:rsid w:val="0018796C"/>
    <w:pPr>
      <w:spacing w:after="0" w:line="240" w:lineRule="auto"/>
    </w:pPr>
  </w:style>
  <w:style w:type="character" w:customStyle="1" w:styleId="SansinterligneCar">
    <w:name w:val="Sans interligne Car"/>
    <w:basedOn w:val="Policepardfaut"/>
    <w:link w:val="Sansinterligne"/>
    <w:uiPriority w:val="1"/>
    <w:rsid w:val="007A4D40"/>
    <w:rPr>
      <w:color w:val="5A5A5A" w:themeColor="text1" w:themeTint="A5"/>
    </w:rPr>
  </w:style>
  <w:style w:type="paragraph" w:styleId="Paragraphedeliste">
    <w:name w:val="List Paragraph"/>
    <w:basedOn w:val="Normal"/>
    <w:uiPriority w:val="34"/>
    <w:qFormat/>
    <w:rsid w:val="0018796C"/>
    <w:pPr>
      <w:ind w:left="720"/>
      <w:contextualSpacing/>
    </w:pPr>
  </w:style>
  <w:style w:type="paragraph" w:styleId="Citation">
    <w:name w:val="Quote"/>
    <w:basedOn w:val="Normal"/>
    <w:next w:val="Normal"/>
    <w:link w:val="CitationCar"/>
    <w:uiPriority w:val="29"/>
    <w:qFormat/>
    <w:rsid w:val="0018796C"/>
    <w:rPr>
      <w:i/>
      <w:iCs/>
    </w:rPr>
  </w:style>
  <w:style w:type="character" w:customStyle="1" w:styleId="CitationCar">
    <w:name w:val="Citation Car"/>
    <w:basedOn w:val="Policepardfaut"/>
    <w:link w:val="Citation"/>
    <w:uiPriority w:val="29"/>
    <w:rsid w:val="0018796C"/>
    <w:rPr>
      <w:i/>
      <w:iCs/>
      <w:color w:val="5A5A5A" w:themeColor="text1" w:themeTint="A5"/>
    </w:rPr>
  </w:style>
  <w:style w:type="paragraph" w:styleId="Citationintense">
    <w:name w:val="Intense Quote"/>
    <w:basedOn w:val="Normal"/>
    <w:next w:val="Normal"/>
    <w:link w:val="CitationintenseCar"/>
    <w:uiPriority w:val="30"/>
    <w:qFormat/>
    <w:rsid w:val="0018796C"/>
    <w:pPr>
      <w:pBdr>
        <w:top w:val="single" w:sz="4" w:space="12" w:color="24F704" w:themeColor="accent1" w:themeTint="BF"/>
        <w:left w:val="single" w:sz="4" w:space="15" w:color="24F704" w:themeColor="accent1" w:themeTint="BF"/>
        <w:bottom w:val="single" w:sz="12" w:space="10" w:color="117A02" w:themeColor="accent1" w:themeShade="BF"/>
        <w:right w:val="single" w:sz="12" w:space="15" w:color="117A02" w:themeColor="accent1" w:themeShade="BF"/>
        <w:between w:val="single" w:sz="4" w:space="12" w:color="24F704" w:themeColor="accent1" w:themeTint="BF"/>
        <w:bar w:val="single" w:sz="4" w:color="24F704" w:themeColor="accent1" w:themeTint="BF"/>
      </w:pBdr>
      <w:spacing w:line="300" w:lineRule="auto"/>
      <w:ind w:left="2506" w:right="432"/>
    </w:pPr>
    <w:rPr>
      <w:rFonts w:asciiTheme="majorHAnsi" w:eastAsiaTheme="majorEastAsia" w:hAnsiTheme="majorHAnsi" w:cstheme="majorBidi"/>
      <w:smallCaps/>
      <w:color w:val="117A02" w:themeColor="accent1" w:themeShade="BF"/>
    </w:rPr>
  </w:style>
  <w:style w:type="character" w:customStyle="1" w:styleId="CitationintenseCar">
    <w:name w:val="Citation intense Car"/>
    <w:basedOn w:val="Policepardfaut"/>
    <w:link w:val="Citationintense"/>
    <w:uiPriority w:val="30"/>
    <w:rsid w:val="0018796C"/>
    <w:rPr>
      <w:rFonts w:asciiTheme="majorHAnsi" w:eastAsiaTheme="majorEastAsia" w:hAnsiTheme="majorHAnsi" w:cstheme="majorBidi"/>
      <w:smallCaps/>
      <w:color w:val="117A02" w:themeColor="accent1" w:themeShade="BF"/>
    </w:rPr>
  </w:style>
  <w:style w:type="character" w:styleId="Accentuationlgre">
    <w:name w:val="Subtle Emphasis"/>
    <w:uiPriority w:val="19"/>
    <w:qFormat/>
    <w:rsid w:val="0018796C"/>
    <w:rPr>
      <w:smallCaps/>
      <w:dstrike w:val="0"/>
      <w:color w:val="5A5A5A" w:themeColor="text1" w:themeTint="A5"/>
      <w:vertAlign w:val="baseline"/>
    </w:rPr>
  </w:style>
  <w:style w:type="character" w:styleId="Accentuationintense">
    <w:name w:val="Intense Emphasis"/>
    <w:uiPriority w:val="21"/>
    <w:qFormat/>
    <w:rsid w:val="0018796C"/>
    <w:rPr>
      <w:b/>
      <w:bCs/>
      <w:smallCaps/>
      <w:color w:val="18A303" w:themeColor="accent1"/>
      <w:spacing w:val="40"/>
    </w:rPr>
  </w:style>
  <w:style w:type="character" w:styleId="Rfrencelgre">
    <w:name w:val="Subtle Reference"/>
    <w:uiPriority w:val="31"/>
    <w:qFormat/>
    <w:rsid w:val="0018796C"/>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18796C"/>
    <w:rPr>
      <w:rFonts w:asciiTheme="majorHAnsi" w:eastAsiaTheme="majorEastAsia" w:hAnsiTheme="majorHAnsi" w:cstheme="majorBidi"/>
      <w:b/>
      <w:bCs/>
      <w:i/>
      <w:iCs/>
      <w:smallCaps/>
      <w:color w:val="000000" w:themeColor="text2" w:themeShade="BF"/>
      <w:spacing w:val="20"/>
    </w:rPr>
  </w:style>
  <w:style w:type="character" w:styleId="Titredulivre">
    <w:name w:val="Book Title"/>
    <w:uiPriority w:val="33"/>
    <w:qFormat/>
    <w:rsid w:val="0018796C"/>
    <w:rPr>
      <w:rFonts w:asciiTheme="majorHAnsi" w:eastAsiaTheme="majorEastAsia" w:hAnsiTheme="majorHAnsi" w:cstheme="majorBidi"/>
      <w:b/>
      <w:bCs/>
      <w:smallCaps/>
      <w:color w:val="000000" w:themeColor="text2" w:themeShade="BF"/>
      <w:spacing w:val="10"/>
      <w:u w:val="single"/>
    </w:rPr>
  </w:style>
  <w:style w:type="paragraph" w:styleId="En-ttedetabledesmatires">
    <w:name w:val="TOC Heading"/>
    <w:basedOn w:val="Titre1"/>
    <w:next w:val="Normal"/>
    <w:uiPriority w:val="39"/>
    <w:semiHidden/>
    <w:unhideWhenUsed/>
    <w:qFormat/>
    <w:rsid w:val="0018796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ct"/><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.~WRD0638</Template>
  <TotalTime>998</TotalTime>
  <Pages>61</Pages>
  <Words>8390</Words>
  <Characters>46151</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Bleu</vt:lpstr>
    </vt:vector>
  </TitlesOfParts>
  <Company/>
  <LinksUpToDate>false</LinksUpToDate>
  <CharactersWithSpaces>54433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Bleu</dc:title>
  <dc:subject/>
  <dc:creator/>
  <dc:description/>
  <cp:lastModifiedBy>g.lemaitre@free.fr</cp:lastModifiedBy>
  <cp:revision>5</cp:revision>
  <dcterms:created xsi:type="dcterms:W3CDTF">2024-10-24T13:33:00Z</dcterms:created>
  <dcterms:modified xsi:type="dcterms:W3CDTF">2024-10-28T09:09:00Z</dcterms:modified>
  <dc:language>fr-FR</dc:language>
</cp:coreProperties>
</file>